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D872F6" w:rsidRPr="00D872F6" w14:paraId="4B22849C" w14:textId="77777777" w:rsidTr="00D872F6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CC4F61D" w14:textId="77777777" w:rsidR="00D872F6" w:rsidRPr="00D872F6" w:rsidRDefault="00D872F6" w:rsidP="00D872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D872F6" w:rsidRPr="000063B9" w14:paraId="4EFFD76A" w14:textId="77777777" w:rsidTr="00D872F6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64638DB" w14:textId="77777777" w:rsidR="00D872F6" w:rsidRPr="00D872F6" w:rsidRDefault="00D872F6" w:rsidP="00D872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de-DE" w:eastAsia="nl-BE"/>
              </w:rPr>
              <w:t>FIXSCREEN® MINIMAL L - Vorbau (EW 1)</w:t>
            </w:r>
          </w:p>
        </w:tc>
      </w:tr>
      <w:tr w:rsidR="000063B9" w:rsidRPr="00D872F6" w14:paraId="0AFEB825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7F7DDA4" w14:textId="07BFAF97" w:rsidR="000063B9" w:rsidRPr="00D872F6" w:rsidRDefault="000063B9" w:rsidP="000063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241E43">
              <w:t xml:space="preserve">Renson NV, Maalbeekstraat 10, 8790 Waregem – </w:t>
            </w:r>
            <w:proofErr w:type="spellStart"/>
            <w:r w:rsidRPr="00241E43">
              <w:t>Belgien</w:t>
            </w:r>
            <w:proofErr w:type="spellEnd"/>
          </w:p>
        </w:tc>
      </w:tr>
      <w:tr w:rsidR="000063B9" w:rsidRPr="000063B9" w14:paraId="1DA74960" w14:textId="77777777" w:rsidTr="00D872F6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EB1591" w14:textId="18EE2309" w:rsidR="000063B9" w:rsidRPr="000063B9" w:rsidRDefault="000063B9" w:rsidP="000063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0063B9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0063B9">
              <w:rPr>
                <w:lang w:val="de-DE"/>
              </w:rPr>
              <w:t>, www.renson.eu</w:t>
            </w:r>
          </w:p>
        </w:tc>
      </w:tr>
      <w:tr w:rsidR="00D872F6" w:rsidRPr="00D872F6" w14:paraId="38FFA28A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6985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01 01 -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D872F6" w:rsidRPr="00D872F6" w14:paraId="4B5E0C3F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0B6CE9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D872F6" w:rsidRPr="00D872F6" w14:paraId="52B16B11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8B269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D872F6" w:rsidRPr="000063B9" w14:paraId="786E6C9A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54E01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D872F6" w:rsidRPr="000063B9" w14:paraId="7B2A0CD3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49540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4A5230ED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AEAE6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D872F6" w:rsidRPr="000063B9" w14:paraId="02DE5279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BD6DA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vor dem Fenster montiert mit vollständig montierter Kassette -&gt; Vorbau.</w:t>
            </w:r>
          </w:p>
        </w:tc>
      </w:tr>
      <w:tr w:rsidR="00D872F6" w:rsidRPr="000063B9" w14:paraId="1B35096C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EA74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notwendige Sicherung nur bei Kassetten mit einer Breite &gt; 3600 mm, um ein Verbiegen zu vermeiden</w:t>
            </w:r>
          </w:p>
        </w:tc>
      </w:tr>
      <w:tr w:rsidR="00D872F6" w:rsidRPr="000063B9" w14:paraId="7B416E5A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7338C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Kassette kann mit folgenden Optionen bestellt werden:</w:t>
            </w:r>
          </w:p>
        </w:tc>
      </w:tr>
      <w:tr w:rsidR="00D872F6" w:rsidRPr="00D872F6" w14:paraId="08E2B245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37380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Hakenprofil, das in eine Aussparung an der Rückseite des Kassettens eingehakt wird, für eine einfache Kassettensicherung.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Zusätzliche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Einbaumaß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für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das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Aufhängen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= + 5 mm</w:t>
            </w:r>
          </w:p>
        </w:tc>
      </w:tr>
      <w:tr w:rsidR="00D872F6" w:rsidRPr="00D872F6" w14:paraId="052D159C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DC074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Ohne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Hakenprofil</w:t>
            </w:r>
            <w:proofErr w:type="spellEnd"/>
          </w:p>
        </w:tc>
      </w:tr>
      <w:tr w:rsidR="00D872F6" w:rsidRPr="000063B9" w14:paraId="55880A6D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2B1B4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Seitenkonsolen der Kassette, die den Aufrollmechanismus stützen und mit Stiften ausgestattet sind, verbinden die Kassette mit den Seitenführungen durch verstellbare Montagestifte.</w:t>
            </w:r>
          </w:p>
        </w:tc>
      </w:tr>
      <w:tr w:rsidR="00D872F6" w:rsidRPr="000063B9" w14:paraId="567C0C04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04CEB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Durch die verstellbaren Montagestifte kann die Kassette einfach nach der Seitenführungen montiert werden.</w:t>
            </w:r>
          </w:p>
        </w:tc>
      </w:tr>
      <w:tr w:rsidR="00D872F6" w:rsidRPr="000063B9" w14:paraId="5D798B7D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5C9BF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D872F6" w:rsidRPr="000063B9" w14:paraId="7A5EB10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E911D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D872F6" w:rsidRPr="000063B9" w14:paraId="3BC29A70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B76A0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D872F6" w:rsidRPr="000063B9" w14:paraId="5700C123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B8B03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nach Wahl vorgesehen.</w:t>
            </w:r>
          </w:p>
        </w:tc>
      </w:tr>
      <w:tr w:rsidR="00D872F6" w:rsidRPr="000063B9" w14:paraId="00F9D07D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E4DC1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des abnehmbaren Profils der Kassette demontierbar, von diesem Punkt aus wird die linke oder rechte Position bestimmt (Kabeldurchführung).</w:t>
            </w:r>
          </w:p>
        </w:tc>
      </w:tr>
      <w:tr w:rsidR="00D872F6" w:rsidRPr="000063B9" w14:paraId="044E68DF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C00A0E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314B7865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9F150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D872F6" w:rsidRPr="00D872F6" w14:paraId="0F5C1948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69342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D872F6" w:rsidRPr="00D872F6" w14:paraId="22EF0ED0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428B83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D872F6" w:rsidRPr="000063B9" w14:paraId="5B3CE580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7FC75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140 mm hoch und 130 mm tief.</w:t>
            </w:r>
          </w:p>
        </w:tc>
      </w:tr>
      <w:tr w:rsidR="00D872F6" w:rsidRPr="000063B9" w14:paraId="2BD5D8DF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3D46E7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49D50700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DAB64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D872F6" w:rsidRPr="00D872F6" w14:paraId="4E953C9D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A6584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D872F6" w:rsidRPr="00D872F6" w14:paraId="023CFDA1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32DB3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Gefertigt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aus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extrudierten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Aluminiumprofilen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.</w:t>
            </w:r>
          </w:p>
        </w:tc>
      </w:tr>
      <w:tr w:rsidR="00D872F6" w:rsidRPr="000063B9" w14:paraId="79738E34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AB58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Dreiteilig: u-Profil ermöglicht eine einfache Demontage des Tuchsatz ohne vollständige Demontage der Seitenführung und ohne Brucharbeiten, wodurch Wasser- und Winddichtigkeit gewährleistet wird</w:t>
            </w:r>
          </w:p>
        </w:tc>
      </w:tr>
      <w:tr w:rsidR="00D872F6" w:rsidRPr="000063B9" w14:paraId="269858B9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2369A2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   - Jede Seitenführung wird mit einer lackiert Grundplatte unter 0° oder 5° ausgestattet – gefertigt aus Gussaluminium</w:t>
            </w:r>
          </w:p>
        </w:tc>
      </w:tr>
      <w:tr w:rsidR="00D872F6" w:rsidRPr="00D872F6" w14:paraId="6CC30213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08820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D872F6" w:rsidRPr="00D872F6" w14:paraId="20E51B14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337390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Pulverbeschichtet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D872F6" w:rsidRPr="000063B9" w14:paraId="656A218B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C97D9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D872F6" w:rsidRPr="000063B9" w14:paraId="1192A021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95B6C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(= kompensieren Windböen und tragen zu einer konstanten Tuchspannung bei)</w:t>
            </w:r>
          </w:p>
        </w:tc>
      </w:tr>
      <w:tr w:rsidR="00D872F6" w:rsidRPr="00D872F6" w14:paraId="7E72B34D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5DAA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Montage :</w:t>
            </w:r>
          </w:p>
        </w:tc>
      </w:tr>
      <w:tr w:rsidR="00D872F6" w:rsidRPr="000063B9" w14:paraId="1850B84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55815E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Direkt auf den Rahmen/die Konstruktion geschraubt und dann schraubenlos zusammengeklickt.</w:t>
            </w:r>
          </w:p>
        </w:tc>
      </w:tr>
      <w:tr w:rsidR="00D872F6" w:rsidRPr="00D872F6" w14:paraId="12751EB3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B7B46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D872F6" w:rsidRPr="000063B9" w14:paraId="2D802247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276CA7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XS-Seitenführung: B 20 mm x T 55 mm, 3-teilig.</w:t>
            </w:r>
          </w:p>
        </w:tc>
      </w:tr>
      <w:tr w:rsidR="00D872F6" w:rsidRPr="000063B9" w14:paraId="1EA2C287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FCEF1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C.40-Koppelseitenführung: B 40 mm x T 58 mm</w:t>
            </w:r>
          </w:p>
        </w:tc>
      </w:tr>
      <w:tr w:rsidR="00D872F6" w:rsidRPr="000063B9" w14:paraId="5104AA3E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D79C0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21473CD6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3F127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D872F6" w:rsidRPr="00D872F6" w14:paraId="1ECD809E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5A526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D872F6" w:rsidRPr="000063B9" w14:paraId="46E027A1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BF0C2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einer Aussparung, in das der herausnehmbare Kunststoffeinsatz einrastet</w:t>
            </w:r>
          </w:p>
        </w:tc>
      </w:tr>
      <w:tr w:rsidR="00D872F6" w:rsidRPr="000063B9" w14:paraId="31AA0AF6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D2D92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D872F6" w:rsidRPr="000063B9" w14:paraId="5C2F0C8B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35FCC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Schmale konische Endkappen der Tuchwelle (= Ausgleich für die dickeren Enden des aufgerollten Reißverschlusses und damit Gewährleistung für ein perfektes Aufrollen des Tuches)</w:t>
            </w:r>
          </w:p>
        </w:tc>
      </w:tr>
      <w:tr w:rsidR="00D872F6" w:rsidRPr="000063B9" w14:paraId="0A09F37B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11EDE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D872F6" w:rsidRPr="000063B9" w14:paraId="1ED576D7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E7E71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Click&amp;Safe-Technologie</w:t>
            </w:r>
            <w:proofErr w:type="spellEnd"/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: Des </w:t>
            </w:r>
            <w:proofErr w:type="spellStart"/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kann ohne Schrauben in die Kassette eingeklickt werden, sodass der Techniker seine Hände frei hat, um die (De-)Montage sicher durchzuführen..</w:t>
            </w:r>
          </w:p>
        </w:tc>
      </w:tr>
      <w:tr w:rsidR="00D872F6" w:rsidRPr="000063B9" w14:paraId="7FD14AFC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CDC03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17FDA578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694F8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D872F6" w:rsidRPr="000063B9" w14:paraId="387CB4D2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C1A8FC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D872F6" w:rsidRPr="00D872F6" w14:paraId="465593F4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1BE13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D872F6" w:rsidRPr="00D872F6" w14:paraId="633BC7BC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9C231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lastRenderedPageBreak/>
              <w:t xml:space="preserve"> -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D872F6" w:rsidRPr="000063B9" w14:paraId="19E781A4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6A73C2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D872F6" w:rsidRPr="000063B9" w14:paraId="0235E6F7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531D7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D872F6" w:rsidRPr="00D872F6" w14:paraId="7FB5852E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A4DBF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Schweißen Reißverschluss: Hochfrequenz, immer auf der am wenigsten sichtbaren Seite. </w:t>
            </w: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D872F6" w:rsidRPr="00D872F6" w14:paraId="6AEF2D32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C34306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D872F6" w:rsidRPr="000063B9" w14:paraId="16B4A062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5C648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D872F6" w:rsidRPr="00D872F6" w14:paraId="1677BBF8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799C8E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D872F6" w:rsidRPr="00D872F6" w14:paraId="73CAEFEE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2DE68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D872F6" w:rsidRPr="000063B9" w14:paraId="3F85DAC9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3677C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D872F6" w:rsidRPr="000063B9" w14:paraId="32732DCB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272997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D872F6" w:rsidRPr="00D872F6" w14:paraId="1CAF9E74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B09778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D872F6" w:rsidRPr="00D872F6" w14:paraId="7CD5C143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E8309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D872F6" w:rsidRPr="000063B9" w14:paraId="325619C3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4351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D872F6" w:rsidRPr="00D872F6" w14:paraId="728C4E03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71639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D872F6" w:rsidRPr="00D872F6" w14:paraId="25E5F2C2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9C9F8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D872F6" w:rsidRPr="00D872F6" w14:paraId="3FF093E4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EB0C8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D872F6" w:rsidRPr="00D872F6" w14:paraId="7220C90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66441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D872F6" w:rsidRPr="00D872F6" w14:paraId="76CE3336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E2E2C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D872F6" w:rsidRPr="00D872F6" w14:paraId="205757D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F87B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D872F6" w:rsidRPr="000063B9" w14:paraId="1D9B5125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D2C34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D872F6" w:rsidRPr="000063B9" w14:paraId="7E488D9A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84A8B1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Endschiene: H 35 mm x T 40 mm (exkl. Dichtungsband)</w:t>
            </w:r>
          </w:p>
        </w:tc>
      </w:tr>
      <w:tr w:rsidR="00D872F6" w:rsidRPr="00D872F6" w14:paraId="39F3B69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6D3E16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D872F6" w:rsidRPr="000063B9" w14:paraId="2089485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1C96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Schweißnaht in der Endschiene verborgen</w:t>
            </w:r>
          </w:p>
        </w:tc>
      </w:tr>
      <w:tr w:rsidR="00D872F6" w:rsidRPr="000063B9" w14:paraId="11FF6FBB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A1BF5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D872F6" w:rsidRPr="000063B9" w14:paraId="0D90F64B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6E17BA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D872F6" w:rsidRPr="000063B9" w14:paraId="3593D045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545CF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Einfache (De)Montage des Tuchs durch ein verborgenes Klickprofil aus Kunststoff</w:t>
            </w:r>
          </w:p>
        </w:tc>
      </w:tr>
      <w:tr w:rsidR="00D872F6" w:rsidRPr="000063B9" w14:paraId="440A0516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9B825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5F8AAF69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71E5D3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D872F6" w:rsidRPr="000063B9" w14:paraId="2B92542B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782E3A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D872F6" w:rsidRPr="000063B9" w14:paraId="351CD6B7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B3BB15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D872F6" w:rsidRPr="000063B9" w14:paraId="1BF141C1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60C43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D872F6" w:rsidRPr="000063B9" w14:paraId="36BA96B2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453AC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790DE100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3400C2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D872F6" w:rsidRPr="00D872F6" w14:paraId="0321700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DA4A1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D872F6" w:rsidRPr="000063B9" w14:paraId="5ECE3500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4B270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Nothandbedienung. Geräuscharmer Motor für den Innengebrauch</w:t>
            </w:r>
          </w:p>
        </w:tc>
      </w:tr>
      <w:tr w:rsidR="00D872F6" w:rsidRPr="000063B9" w14:paraId="111BE480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D42854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D872F6" w:rsidRPr="000063B9" w14:paraId="57271E4C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9CF00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Rohrmotor, mit Hinderniserkennung (Detecto) und kontinuierlichem Stoffdehnungsausgleich</w:t>
            </w:r>
          </w:p>
        </w:tc>
      </w:tr>
      <w:tr w:rsidR="00D872F6" w:rsidRPr="000063B9" w14:paraId="3D77BD35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227A6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D872F6" w:rsidRPr="000063B9" w14:paraId="34245034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A2730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D872F6" w:rsidRPr="000063B9" w14:paraId="6EA7DD3A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5A13F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D872F6" w:rsidRPr="000063B9" w14:paraId="5CC12659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EF747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D872F6" w:rsidRPr="000063B9" w14:paraId="201AB0C0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91013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Tuchsets.</w:t>
            </w:r>
          </w:p>
        </w:tc>
      </w:tr>
      <w:tr w:rsidR="00D872F6" w:rsidRPr="000063B9" w14:paraId="5BD252CA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B755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D872F6" w:rsidRPr="000063B9" w14:paraId="70645A94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EFFB4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29854E9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3D6D3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D872F6" w:rsidRPr="000063B9" w14:paraId="1B3A8C9A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5E7C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D872F6" w:rsidRPr="000063B9" w14:paraId="54144240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09D6E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D872F6" w:rsidRPr="000063B9" w14:paraId="00F7BC7E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E816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D872F6" w:rsidRPr="000063B9" w14:paraId="11D9A77A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6E05A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D872F6" w:rsidRPr="000063B9" w14:paraId="5F2DABA1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ABCE6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7 Jahre Garantie auf Elektronischer Motoren mit Hinderniserkennung (Detecto).</w:t>
            </w:r>
          </w:p>
        </w:tc>
      </w:tr>
      <w:tr w:rsidR="00D872F6" w:rsidRPr="000063B9" w14:paraId="7D764966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E24CA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D872F6" w:rsidRPr="000063B9" w14:paraId="71682935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ABD2C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D872F6" w:rsidRPr="000063B9" w14:paraId="139BCEB4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01C97E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D872F6" w:rsidRPr="000063B9" w14:paraId="7A2B7496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58064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D872F6" w:rsidRPr="00D872F6" w14:paraId="4539E33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48CC9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lastRenderedPageBreak/>
              <w:t xml:space="preserve">5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Jahre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auf</w:t>
            </w:r>
            <w:proofErr w:type="spellEnd"/>
            <w:r w:rsidRPr="00D872F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D872F6" w:rsidRPr="000063B9" w14:paraId="3359647D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FB4D6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D872F6" w:rsidRPr="000063B9" w14:paraId="0E9D715C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70D4B9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D872F6" w:rsidRPr="000063B9" w14:paraId="69ADF24A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29A15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D872F6" w:rsidRPr="000063B9" w14:paraId="783B48E3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34F8D8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D872F6" w:rsidRPr="000063B9" w14:paraId="5766FACD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68252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1D83C88E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B060F1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D872F6" w:rsidRPr="000063B9" w14:paraId="3583980A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1C29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D872F6" w:rsidRPr="000063B9" w14:paraId="22B9D048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C8869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D872F6" w:rsidRPr="000063B9" w14:paraId="119BB26F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80D1B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'Von Karman Institute for Fluid Dynamics' (EAR1819): Windwiderstand bis 200 km/h im geschlossenem Zustand (getestet für einen Screen von 1000 mm x 1000 mm).</w:t>
            </w:r>
          </w:p>
        </w:tc>
      </w:tr>
      <w:tr w:rsidR="00D872F6" w:rsidRPr="000063B9" w14:paraId="619BDE58" w14:textId="77777777" w:rsidTr="00D872F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18F5D6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D872F6" w:rsidRPr="00D872F6" w14:paraId="2AD3B7A3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DBA60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D872F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D872F6" w:rsidRPr="000063B9" w14:paraId="76908F3B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38BBF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D872F6" w:rsidRPr="00D872F6" w14:paraId="30489573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3BEB9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DoP-2016SC00006.</w:t>
            </w:r>
          </w:p>
        </w:tc>
      </w:tr>
      <w:tr w:rsidR="00D872F6" w:rsidRPr="000063B9" w14:paraId="1692B88C" w14:textId="77777777" w:rsidTr="00D872F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A393D" w14:textId="77777777" w:rsidR="00D872F6" w:rsidRPr="00D872F6" w:rsidRDefault="00D872F6" w:rsidP="00D872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D872F6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AluEco en VMRG Sonnenschutz ZertifiKat.</w:t>
            </w:r>
          </w:p>
        </w:tc>
      </w:tr>
    </w:tbl>
    <w:p w14:paraId="41E55031" w14:textId="77777777" w:rsidR="00F24520" w:rsidRPr="00D872F6" w:rsidRDefault="00F24520">
      <w:pPr>
        <w:rPr>
          <w:sz w:val="20"/>
          <w:szCs w:val="20"/>
          <w:lang w:val="de-DE"/>
        </w:rPr>
      </w:pPr>
    </w:p>
    <w:sectPr w:rsidR="00F24520" w:rsidRPr="00D872F6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8D"/>
    <w:rsid w:val="000063B9"/>
    <w:rsid w:val="00007D55"/>
    <w:rsid w:val="00071FB5"/>
    <w:rsid w:val="000F5C07"/>
    <w:rsid w:val="00127F8B"/>
    <w:rsid w:val="001858A0"/>
    <w:rsid w:val="001C612B"/>
    <w:rsid w:val="002F501D"/>
    <w:rsid w:val="00492AC5"/>
    <w:rsid w:val="004D7CAD"/>
    <w:rsid w:val="004E6B46"/>
    <w:rsid w:val="005526CC"/>
    <w:rsid w:val="005E06F4"/>
    <w:rsid w:val="0060671F"/>
    <w:rsid w:val="006232D7"/>
    <w:rsid w:val="006640AB"/>
    <w:rsid w:val="007A2316"/>
    <w:rsid w:val="00862C62"/>
    <w:rsid w:val="0087046A"/>
    <w:rsid w:val="00902D9D"/>
    <w:rsid w:val="0093608D"/>
    <w:rsid w:val="009A6F01"/>
    <w:rsid w:val="009F37F4"/>
    <w:rsid w:val="00A82B26"/>
    <w:rsid w:val="00AD77EB"/>
    <w:rsid w:val="00B43077"/>
    <w:rsid w:val="00C05ECA"/>
    <w:rsid w:val="00CC0295"/>
    <w:rsid w:val="00D57754"/>
    <w:rsid w:val="00D872F6"/>
    <w:rsid w:val="00DA4C4D"/>
    <w:rsid w:val="00ED3777"/>
    <w:rsid w:val="00F10646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9DAB"/>
  <w15:chartTrackingRefBased/>
  <w15:docId w15:val="{3AA5190F-6F4A-4973-8DD6-3F2AB735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063B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2022-12-21T10:19:00Z</dcterms:created>
  <dcterms:modified xsi:type="dcterms:W3CDTF">2025-03-06T13:43:00Z</dcterms:modified>
</cp:coreProperties>
</file>