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7A2B27" w:rsidRPr="007A2B27" w14:paraId="28BC2110" w14:textId="77777777" w:rsidTr="007A2B27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E8112D4" w14:textId="77777777" w:rsidR="007A2B27" w:rsidRPr="007A2B27" w:rsidRDefault="007A2B27" w:rsidP="007A2B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de</w:t>
            </w:r>
          </w:p>
        </w:tc>
      </w:tr>
      <w:tr w:rsidR="007A2B27" w:rsidRPr="0080647D" w14:paraId="31844B32" w14:textId="77777777" w:rsidTr="007A2B27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44D38AE" w14:textId="77777777" w:rsidR="007A2B27" w:rsidRPr="007A2B27" w:rsidRDefault="007A2B27" w:rsidP="007A2B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de-DE" w:eastAsia="nl-BE"/>
              </w:rPr>
              <w:t>FIXSCREEN® MINIMAL M - Einbau (EW 7)</w:t>
            </w:r>
          </w:p>
        </w:tc>
      </w:tr>
      <w:tr w:rsidR="0080647D" w:rsidRPr="007A2B27" w14:paraId="75EA481D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B458ACA" w14:textId="7EEAC0B1" w:rsidR="0080647D" w:rsidRPr="007A2B27" w:rsidRDefault="0080647D" w:rsidP="00806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527E6A">
              <w:t xml:space="preserve">Renson NV, Maalbeekstraat 10, 8790 Waregem – </w:t>
            </w:r>
            <w:proofErr w:type="spellStart"/>
            <w:r w:rsidRPr="00527E6A">
              <w:t>Belgien</w:t>
            </w:r>
            <w:proofErr w:type="spellEnd"/>
          </w:p>
        </w:tc>
      </w:tr>
      <w:tr w:rsidR="0080647D" w:rsidRPr="0080647D" w14:paraId="44BDE5B8" w14:textId="77777777" w:rsidTr="007A2B27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7DD6D7B" w14:textId="1AE6B8B0" w:rsidR="0080647D" w:rsidRPr="0080647D" w:rsidRDefault="0080647D" w:rsidP="00806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80647D">
              <w:rPr>
                <w:lang w:val="de-DE"/>
              </w:rPr>
              <w:t xml:space="preserve">Tel. +49 (0)406 687 0140, </w:t>
            </w:r>
            <w:hyperlink r:id="rId4" w:history="1">
              <w:r w:rsidRPr="0077003A">
                <w:rPr>
                  <w:rStyle w:val="Hyperlink"/>
                  <w:lang w:val="de-DE"/>
                </w:rPr>
                <w:t>architektensupport@renson.net</w:t>
              </w:r>
            </w:hyperlink>
            <w:r w:rsidRPr="0080647D">
              <w:rPr>
                <w:lang w:val="de-DE"/>
              </w:rPr>
              <w:t>, www.renson.eu</w:t>
            </w:r>
          </w:p>
        </w:tc>
      </w:tr>
      <w:tr w:rsidR="007A2B27" w:rsidRPr="007A2B27" w14:paraId="7ECBB6F5" w14:textId="77777777" w:rsidTr="007A2B27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229C1C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2023 01 01 - </w:t>
            </w:r>
            <w:proofErr w:type="spellStart"/>
            <w:r w:rsidRPr="007A2B27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7A2B27" w:rsidRPr="007A2B27" w14:paraId="1C0573C3" w14:textId="77777777" w:rsidTr="007A2B27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36DE92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7A2B27" w:rsidRPr="007A2B27" w14:paraId="08C2F6FC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36C8D3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A2B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</w:p>
        </w:tc>
      </w:tr>
      <w:tr w:rsidR="007A2B27" w:rsidRPr="0080647D" w14:paraId="55A6EE60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89DB18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(rot markierter Text kann je nach Wahl gelöscht werden)</w:t>
            </w:r>
          </w:p>
        </w:tc>
      </w:tr>
      <w:tr w:rsidR="007A2B27" w:rsidRPr="0080647D" w14:paraId="10627525" w14:textId="77777777" w:rsidTr="007A2B27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13BDBC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7A2B27" w:rsidRPr="007A2B27" w14:paraId="7FD5CCA2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34C77D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7A2B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7A2B27" w:rsidRPr="0080647D" w14:paraId="6A916259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1862C1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wird vor dem Fenster montiert mit vollständig montierter Kassette -&gt; Einbau:</w:t>
            </w:r>
          </w:p>
        </w:tc>
      </w:tr>
      <w:tr w:rsidR="007A2B27" w:rsidRPr="0080647D" w14:paraId="79A943F3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76E12C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Einbauweise 7A (Standard, Tuch nah am Fenster, kann nach dem Prinzip Kassetten neben Kassetten miteinander verbunden werden)</w:t>
            </w:r>
          </w:p>
        </w:tc>
      </w:tr>
      <w:tr w:rsidR="007A2B27" w:rsidRPr="0080647D" w14:paraId="4B39BCB5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A0C1DA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Einbauweise 7B (Tuch vom Fenster entfernt)</w:t>
            </w:r>
          </w:p>
        </w:tc>
      </w:tr>
      <w:tr w:rsidR="007A2B27" w:rsidRPr="0080647D" w14:paraId="5E5A8BE3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0956FB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notwendige Sicherung nur bei Kassetten mit einer Breite &gt; 3600 mm, um ein Verbiegen zu vermeiden</w:t>
            </w:r>
          </w:p>
        </w:tc>
      </w:tr>
      <w:tr w:rsidR="007A2B27" w:rsidRPr="0080647D" w14:paraId="132B1214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B55FDA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Kassette kann mit folgenden Optionen bestellt werden:</w:t>
            </w:r>
          </w:p>
        </w:tc>
      </w:tr>
      <w:tr w:rsidR="007A2B27" w:rsidRPr="007A2B27" w14:paraId="0C1EEE4B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61419C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Hakenprofil, das in eine Aussparung an der Rückseite des Kassettens eingehakt wird, für eine einfache Kassettensicherung. </w:t>
            </w:r>
            <w:proofErr w:type="spellStart"/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Zusätzliche</w:t>
            </w:r>
            <w:proofErr w:type="spellEnd"/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Einbaumaß</w:t>
            </w:r>
            <w:proofErr w:type="spellEnd"/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für</w:t>
            </w:r>
            <w:proofErr w:type="spellEnd"/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das </w:t>
            </w:r>
            <w:proofErr w:type="spellStart"/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Aufhängen</w:t>
            </w:r>
            <w:proofErr w:type="spellEnd"/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= + 5 mm</w:t>
            </w:r>
          </w:p>
        </w:tc>
      </w:tr>
      <w:tr w:rsidR="007A2B27" w:rsidRPr="0080647D" w14:paraId="6C85185C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A86706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Befestigungshalterung der oben auf dem Fensterrahmen befestigt wird und dem speziellen Koppelstück (das einfach über das Drehprofil auf der Rückseite der Kassette befestigt wird), für eine einfache Kassettensicherung</w:t>
            </w:r>
          </w:p>
        </w:tc>
      </w:tr>
      <w:tr w:rsidR="007A2B27" w:rsidRPr="0080647D" w14:paraId="4A640619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0470B1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Zusätzliches Basiskassettenprofil 170 mm hoch x 40 mm tief. Garantiert eine einfache Montage, wenn das Produkt 40 mm vor dem Fenster montiert wird</w:t>
            </w:r>
          </w:p>
        </w:tc>
      </w:tr>
      <w:tr w:rsidR="007A2B27" w:rsidRPr="007A2B27" w14:paraId="24505FCB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4AD814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</w:t>
            </w:r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Ohne</w:t>
            </w:r>
            <w:proofErr w:type="spellEnd"/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Hakenprofil</w:t>
            </w:r>
            <w:proofErr w:type="spellEnd"/>
          </w:p>
        </w:tc>
      </w:tr>
      <w:tr w:rsidR="007A2B27" w:rsidRPr="0080647D" w14:paraId="1CD61C84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77B135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Seitenkonsolen der Kassette, die den Aufrollmechanismus stützen und mit Stiften ausgestattet sind, verbinden die Kassette mit den Seitenführungen durch verstellbare Montagestifte.</w:t>
            </w:r>
          </w:p>
        </w:tc>
      </w:tr>
      <w:tr w:rsidR="007A2B27" w:rsidRPr="0080647D" w14:paraId="65D99744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10BAC2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Durch die verstellbaren Montagestifte kann die Kassette einfach nach der Seitenführungen montiert werden.</w:t>
            </w:r>
          </w:p>
        </w:tc>
      </w:tr>
      <w:tr w:rsidR="007A2B27" w:rsidRPr="0080647D" w14:paraId="24E14510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8CF008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Eine Seitenkonsole ist mit dem Kabelstecker des elektrischen Anschlusses ausgestattet.</w:t>
            </w:r>
          </w:p>
        </w:tc>
      </w:tr>
      <w:tr w:rsidR="007A2B27" w:rsidRPr="0080647D" w14:paraId="728F2BB3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234EB3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(Tuchwelle + Tuch + Motor) wird die elektrische Verbindung über das Motorstecker einfach hergestellt.</w:t>
            </w:r>
          </w:p>
        </w:tc>
      </w:tr>
      <w:tr w:rsidR="007A2B27" w:rsidRPr="0080647D" w14:paraId="1AC521AB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8C69D6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7A2B27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7A2B27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erleichtert die schnelle und einfache (De-)Montage des Tuchsatz.</w:t>
            </w:r>
          </w:p>
        </w:tc>
      </w:tr>
      <w:tr w:rsidR="007A2B27" w:rsidRPr="0080647D" w14:paraId="56B0C1CE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A95864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Die Kabeldurchführung wird nach Wahl vorgesehen.</w:t>
            </w:r>
          </w:p>
        </w:tc>
      </w:tr>
      <w:tr w:rsidR="007A2B27" w:rsidRPr="0080647D" w14:paraId="048EEBAE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07CEA1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</w:t>
            </w:r>
            <w:proofErr w:type="spellStart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ist an der Seite des abnehmbaren Profils der Kassette demontierbar, von diesem Punkt aus wird die linke oder rechte Position bestimmt (Kabeldurchführung).</w:t>
            </w:r>
          </w:p>
        </w:tc>
      </w:tr>
      <w:tr w:rsidR="007A2B27" w:rsidRPr="0080647D" w14:paraId="26D51CEC" w14:textId="77777777" w:rsidTr="007A2B27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F428FB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A2B27" w:rsidRPr="007A2B27" w14:paraId="569700B3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C34766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A2B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Kassette</w:t>
            </w:r>
            <w:proofErr w:type="spellEnd"/>
            <w:r w:rsidRPr="007A2B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7A2B27" w:rsidRPr="007A2B27" w14:paraId="55DC393B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02BB66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Aluminium.</w:t>
            </w:r>
          </w:p>
        </w:tc>
      </w:tr>
      <w:tr w:rsidR="007A2B27" w:rsidRPr="007A2B27" w14:paraId="3216D346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8C6BF7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Kassettenform</w:t>
            </w:r>
            <w:proofErr w:type="spellEnd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Square (</w:t>
            </w:r>
            <w:proofErr w:type="spellStart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rechteckig</w:t>
            </w:r>
            <w:proofErr w:type="spellEnd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).</w:t>
            </w:r>
          </w:p>
        </w:tc>
      </w:tr>
      <w:tr w:rsidR="007A2B27" w:rsidRPr="007A2B27" w14:paraId="03317A1F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B3F7AD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Abmessungen: 160 mm hoch und 110 mm tief (Max. </w:t>
            </w:r>
            <w:proofErr w:type="spellStart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Oberfläche</w:t>
            </w:r>
            <w:proofErr w:type="spellEnd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18 m²).</w:t>
            </w:r>
          </w:p>
        </w:tc>
      </w:tr>
      <w:tr w:rsidR="007A2B27" w:rsidRPr="007A2B27" w14:paraId="14FA891C" w14:textId="77777777" w:rsidTr="007A2B27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26BBAC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7A2B27" w:rsidRPr="007A2B27" w14:paraId="1AEA7F6B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6AB68F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A2B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Seitenführungen</w:t>
            </w:r>
            <w:proofErr w:type="spellEnd"/>
            <w:r w:rsidRPr="007A2B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7A2B27" w:rsidRPr="007A2B27" w14:paraId="3ACC1115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26DBD4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7A2B27" w:rsidRPr="007A2B27" w14:paraId="51C566CF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B82DE4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Gefertigt</w:t>
            </w:r>
            <w:proofErr w:type="spellEnd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aus</w:t>
            </w:r>
            <w:proofErr w:type="spellEnd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extrudierten</w:t>
            </w:r>
            <w:proofErr w:type="spellEnd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Aluminiumprofilen</w:t>
            </w:r>
            <w:proofErr w:type="spellEnd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.</w:t>
            </w:r>
          </w:p>
        </w:tc>
      </w:tr>
      <w:tr w:rsidR="007A2B27" w:rsidRPr="0080647D" w14:paraId="0715CDCD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05EB05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Dreiteilig: u-Profil ermöglicht eine einfache Demontage des Tuchsatz ohne vollständige Demontage der Seitenführung und ohne Brucharbeiten, wodurch Wasser- und Winddichtigkeit gewährleistet wird</w:t>
            </w:r>
          </w:p>
        </w:tc>
      </w:tr>
      <w:tr w:rsidR="007A2B27" w:rsidRPr="0080647D" w14:paraId="06AC3753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84E0AD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   - Jede Seitenführung wird mit einer lackiert Grundplatte unter 0° oder 5° ausgestattet – gefertigt aus Gussaluminium</w:t>
            </w:r>
          </w:p>
        </w:tc>
      </w:tr>
      <w:tr w:rsidR="007A2B27" w:rsidRPr="007A2B27" w14:paraId="19EEB0CB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D322E7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Reißverschlussführung</w:t>
            </w:r>
            <w:proofErr w:type="spellEnd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7A2B27" w:rsidRPr="007A2B27" w14:paraId="43EB784D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010A0D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Pulverbeschichtet</w:t>
            </w:r>
            <w:proofErr w:type="spellEnd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</w:t>
            </w:r>
          </w:p>
        </w:tc>
      </w:tr>
      <w:tr w:rsidR="007A2B27" w:rsidRPr="0080647D" w14:paraId="47835198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730B3F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   - Smooth-Technologie: coextrudierte verschleißfeste Deckschicht (= glatter und geräuscharmer langlebiger Betrieb, ohne zusätzliche Wartung)</w:t>
            </w:r>
          </w:p>
        </w:tc>
      </w:tr>
      <w:tr w:rsidR="007A2B27" w:rsidRPr="0080647D" w14:paraId="47FF306F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DE08AA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Neopren-Pufferzonen (= kompensieren Windböen und tragen zu einer konstanten Tuchspannung bei)</w:t>
            </w:r>
          </w:p>
        </w:tc>
      </w:tr>
      <w:tr w:rsidR="007A2B27" w:rsidRPr="007A2B27" w14:paraId="1165AB4C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F1E187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Montage :</w:t>
            </w:r>
          </w:p>
        </w:tc>
      </w:tr>
      <w:tr w:rsidR="007A2B27" w:rsidRPr="0080647D" w14:paraId="54B12BA0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693F61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Direkt auf den Rahmen/die Konstruktion geschraubt und dann schraubenlos zusammengeklickt.</w:t>
            </w:r>
          </w:p>
        </w:tc>
      </w:tr>
      <w:tr w:rsidR="007A2B27" w:rsidRPr="007A2B27" w14:paraId="5395532C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E38C97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Optionale</w:t>
            </w:r>
            <w:proofErr w:type="spellEnd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Seitenführung</w:t>
            </w:r>
            <w:proofErr w:type="spellEnd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7A2B27" w:rsidRPr="0080647D" w14:paraId="20F797C6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A4A26B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XS-Seitenführung (nur bei Montage 7A): B 20 mm x T 55 mm, 3-teilig; bei Verwendung eines selbst entworfenen abnehmbaren Ausfüllprofil</w:t>
            </w:r>
          </w:p>
        </w:tc>
      </w:tr>
      <w:tr w:rsidR="007A2B27" w:rsidRPr="0080647D" w14:paraId="1ADA29AE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86438C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M-Seitenführung (Seitenwand montage): B 20 mm x T 110 mm, 3-teilig, u-Profil; Tiefe der Seitenführung = Tiefe des Kassettens</w:t>
            </w:r>
          </w:p>
        </w:tc>
      </w:tr>
      <w:tr w:rsidR="007A2B27" w:rsidRPr="0080647D" w14:paraId="7583D85E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7DA731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M.WF-Seitenführung (Frontale Befestigung am Fenster),  -Starkregenbeständig dank der Verwendung von Gummidichtungen: B 50 mm x T 110 mm, 3-teilig, u-Profil; Tiefe der Seitenführung = Tiefe des Kassette</w:t>
            </w:r>
          </w:p>
        </w:tc>
      </w:tr>
      <w:tr w:rsidR="007A2B27" w:rsidRPr="0080647D" w14:paraId="38F049F3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10789F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M.WF+-Seitenführung (Frontale Befestigung am Fenster mit 40 mm Füllung), Starkregenbeständig dank der Verwendung von Gummidichtungen</w:t>
            </w:r>
          </w:p>
        </w:tc>
      </w:tr>
      <w:tr w:rsidR="007A2B27" w:rsidRPr="0080647D" w14:paraId="59B7E272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51AF1D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  B 70 mm x D 150 mm, 3-teilig, u-Profil; Tiefe der Seitenführung = Tiefe des Kassette + zusätzliches Base Kassette Profil.</w:t>
            </w:r>
          </w:p>
        </w:tc>
      </w:tr>
      <w:tr w:rsidR="007A2B27" w:rsidRPr="0080647D" w14:paraId="3931C2B3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771371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M.WS-Seitenführung (Seitliche Befestigung am Fenster),  -Starkregenbeständig dank der Verwendung von Gummidichtungen: B 20 mm x T 110 mm, 3-teilig, u-Profil; Tiefe der Seitenführung = Tiefe des Kassette</w:t>
            </w:r>
          </w:p>
        </w:tc>
      </w:tr>
      <w:tr w:rsidR="007A2B27" w:rsidRPr="0080647D" w14:paraId="3ADE8D30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070F30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M.WS+-Seitenführung (Seitliche Befestigung am Fenster mit 40 mm Füllung), Starkregenbeständig dank der Verwendung von Gummidichtungen</w:t>
            </w:r>
          </w:p>
        </w:tc>
      </w:tr>
      <w:tr w:rsidR="007A2B27" w:rsidRPr="0080647D" w14:paraId="24756DDD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DB41BC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  B 20 mm x D 150 mm, 3-teilig, u-Profil; Tiefe der Seitenführung = Tiefe des Kassette + zusätzliches Base Kassette Profil.</w:t>
            </w:r>
          </w:p>
        </w:tc>
      </w:tr>
      <w:tr w:rsidR="007A2B27" w:rsidRPr="0080647D" w14:paraId="702F6217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048356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lastRenderedPageBreak/>
              <w:t xml:space="preserve"> - C.40-Koppelseitenführung (nur bei Montage 7A): B 40 mm x T 58 mm</w:t>
            </w:r>
          </w:p>
        </w:tc>
      </w:tr>
      <w:tr w:rsidR="007A2B27" w:rsidRPr="0080647D" w14:paraId="0E2B6BFF" w14:textId="77777777" w:rsidTr="007A2B27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D3031D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7A2B27" w:rsidRPr="007A2B27" w14:paraId="0CB022BD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DABDCD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A2B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Tuchsatz</w:t>
            </w:r>
            <w:proofErr w:type="spellEnd"/>
          </w:p>
        </w:tc>
      </w:tr>
      <w:tr w:rsidR="007A2B27" w:rsidRPr="007A2B27" w14:paraId="6E75828C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316827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7A2B27" w:rsidRPr="0080647D" w14:paraId="77FDF9FA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1E21A8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Tuchwelle: Verzinkter Stahl, mit einer Aussparung, in das der herausnehmbare Kunststoffeinsatz einrastet</w:t>
            </w:r>
          </w:p>
        </w:tc>
      </w:tr>
      <w:tr w:rsidR="007A2B27" w:rsidRPr="0080647D" w14:paraId="7733A08B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6BE4C1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Verhindert horizontale Linienbildung durch eine begrenzte Durchbiegung des Tuchs und erleichtert die (De)Montage des Tuchs)</w:t>
            </w:r>
          </w:p>
        </w:tc>
      </w:tr>
      <w:tr w:rsidR="007A2B27" w:rsidRPr="0080647D" w14:paraId="0F41F7FC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A2EBEF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Schmale konische Endkappen der Tuchwelle (= Ausgleich für die dickeren Enden des aufgerollten Reißverschlusses und damit Gewährleistung für ein perfektes Aufrollen des Tuches)</w:t>
            </w:r>
          </w:p>
        </w:tc>
      </w:tr>
      <w:tr w:rsidR="007A2B27" w:rsidRPr="0080647D" w14:paraId="70BD0727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D32EF3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7A2B27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7A2B27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Die (De)Montage des Tuchsatz wird durch den elektrischen Anschluss erleichtert: Connect&amp;Go-Technologie.</w:t>
            </w:r>
          </w:p>
        </w:tc>
      </w:tr>
      <w:tr w:rsidR="007A2B27" w:rsidRPr="0080647D" w14:paraId="051DED5A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C84C25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7A2B27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Click&amp;Safe-Technologie</w:t>
            </w:r>
            <w:proofErr w:type="spellEnd"/>
            <w:r w:rsidRPr="007A2B27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: Des </w:t>
            </w:r>
            <w:proofErr w:type="spellStart"/>
            <w:r w:rsidRPr="007A2B27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7A2B27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kann ohne Schrauben in die Kassette eingeklickt werden, sodass der Techniker seine Hände frei hat, um die (De-)Montage sicher durchzuführen..</w:t>
            </w:r>
          </w:p>
        </w:tc>
      </w:tr>
      <w:tr w:rsidR="007A2B27" w:rsidRPr="0080647D" w14:paraId="48E3AF7D" w14:textId="77777777" w:rsidTr="007A2B27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275B3A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</w:p>
        </w:tc>
      </w:tr>
      <w:tr w:rsidR="007A2B27" w:rsidRPr="007A2B27" w14:paraId="0A378A54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D02C12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A2B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</w:t>
            </w:r>
            <w:proofErr w:type="spellEnd"/>
          </w:p>
        </w:tc>
      </w:tr>
      <w:tr w:rsidR="007A2B27" w:rsidRPr="0080647D" w14:paraId="33A3FF31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C27F8D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Alle Tücher sind einteilig, außer wenn die Höhe größer als die Breite der Tuchrolle ist.</w:t>
            </w:r>
          </w:p>
        </w:tc>
      </w:tr>
      <w:tr w:rsidR="007A2B27" w:rsidRPr="007A2B27" w14:paraId="507F8C7C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81D2C4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Konfektion</w:t>
            </w:r>
            <w:proofErr w:type="spellEnd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7A2B27" w:rsidRPr="007A2B27" w14:paraId="708EADBB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3D3E5F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</w:t>
            </w:r>
            <w:proofErr w:type="spellEnd"/>
          </w:p>
        </w:tc>
      </w:tr>
      <w:tr w:rsidR="007A2B27" w:rsidRPr="0080647D" w14:paraId="5831B852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ABDC5D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- Fixscreen-Technologie: dDie senkrechten Ränder verfügen über einen symmetrischen Reißverschluss</w:t>
            </w:r>
          </w:p>
        </w:tc>
      </w:tr>
      <w:tr w:rsidR="007A2B27" w:rsidRPr="0080647D" w14:paraId="6C3A2B8F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790825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Diese symmetrische Form sorgt dafür, dass das Tuch die Windlast gut auffängt. Das Tuch ist dadurch sicher in beiden Seitenführungen befestigt und bleibt in jeder Position windfest) </w:t>
            </w:r>
          </w:p>
        </w:tc>
      </w:tr>
      <w:tr w:rsidR="007A2B27" w:rsidRPr="007A2B27" w14:paraId="139B3F9C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A60F07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Schweißen Reißverschluss: Hochfrequenz, immer auf der am wenigsten sichtbaren Seite. </w:t>
            </w: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langlebiger</w:t>
            </w:r>
            <w:proofErr w:type="spellEnd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ästhetische</w:t>
            </w:r>
            <w:proofErr w:type="spellEnd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Befestigung</w:t>
            </w:r>
            <w:proofErr w:type="spellEnd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der </w:t>
            </w:r>
            <w:proofErr w:type="spellStart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Reißverschlüsse</w:t>
            </w:r>
            <w:proofErr w:type="spellEnd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am</w:t>
            </w:r>
            <w:proofErr w:type="spellEnd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</w:t>
            </w:r>
            <w:proofErr w:type="spellEnd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7A2B27" w:rsidRPr="007A2B27" w14:paraId="574ACA6E" w14:textId="77777777" w:rsidTr="007A2B27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E402C3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7A2B27" w:rsidRPr="0080647D" w14:paraId="483D4EC5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44C4C3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Verwendbare Abmessungen der Tücher, siehe Broschüre.</w:t>
            </w:r>
          </w:p>
        </w:tc>
      </w:tr>
      <w:tr w:rsidR="007A2B27" w:rsidRPr="007A2B27" w14:paraId="72A90D8D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03C4FD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Tuchart</w:t>
            </w:r>
            <w:proofErr w:type="spellEnd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7A2B27" w:rsidRPr="007A2B27" w14:paraId="0DB7F0A0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79CCF0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7A2B27" w:rsidRPr="0080647D" w14:paraId="0DA8AD20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96F101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C-s3d0 (Euroclass EN 13501-1)</w:t>
            </w:r>
          </w:p>
        </w:tc>
      </w:tr>
      <w:tr w:rsidR="007A2B27" w:rsidRPr="0080647D" w14:paraId="5E63041F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065E79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520-620 g/m², Dicke: 0,53-0,80 mm</w:t>
            </w:r>
          </w:p>
        </w:tc>
      </w:tr>
      <w:tr w:rsidR="007A2B27" w:rsidRPr="007A2B27" w14:paraId="3FE5E558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A213FF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Verdunklung</w:t>
            </w:r>
            <w:proofErr w:type="spellEnd"/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7A2B27" w:rsidRPr="007A2B27" w14:paraId="108ED420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9C3449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Brandklasse: M1 (NFP 92503)</w:t>
            </w:r>
          </w:p>
        </w:tc>
      </w:tr>
      <w:tr w:rsidR="007A2B27" w:rsidRPr="0080647D" w14:paraId="29DCB7E0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6C8FFD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Gewicht: ± 660 g/m², Dicke: 0,75 mm</w:t>
            </w:r>
          </w:p>
        </w:tc>
      </w:tr>
      <w:tr w:rsidR="007A2B27" w:rsidRPr="007A2B27" w14:paraId="366BFDFC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86D37C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Insektenhemmend</w:t>
            </w:r>
            <w:proofErr w:type="spellEnd"/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7A2B27" w:rsidRPr="007A2B27" w14:paraId="36795FFC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FB8064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Gewicht: ± 240 g/m²</w:t>
            </w:r>
          </w:p>
        </w:tc>
      </w:tr>
      <w:tr w:rsidR="007A2B27" w:rsidRPr="007A2B27" w14:paraId="3ED42350" w14:textId="77777777" w:rsidTr="007A2B27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641059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7A2B27" w:rsidRPr="007A2B27" w14:paraId="323D2A25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5B8D00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A2B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Verstärkte</w:t>
            </w:r>
            <w:proofErr w:type="spellEnd"/>
            <w:r w:rsidRPr="007A2B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7A2B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Endschiene</w:t>
            </w:r>
            <w:proofErr w:type="spellEnd"/>
          </w:p>
        </w:tc>
      </w:tr>
      <w:tr w:rsidR="007A2B27" w:rsidRPr="007A2B27" w14:paraId="17AA766C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868BB4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7A2B27" w:rsidRPr="007A2B27" w14:paraId="39293521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8DD4CC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Endschiene: extrudiertes Aluminium, massiv beschwert mit Stäben aus verzinktem Stahl. </w:t>
            </w: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Fördert</w:t>
            </w:r>
            <w:proofErr w:type="spellEnd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reibungslose</w:t>
            </w:r>
            <w:proofErr w:type="spellEnd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Führung</w:t>
            </w:r>
            <w:proofErr w:type="spellEnd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Tuchspannung</w:t>
            </w:r>
            <w:proofErr w:type="spellEnd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7A2B27" w:rsidRPr="0080647D" w14:paraId="6E6630F5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E81478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Beschwerung: Stahlstange. Die Stange ist mit PE-Schaumstoff ummantelt, um Kontakt zwischen Aluminium und Stahl zu vermeiden und Geräusche zu dämpfen</w:t>
            </w:r>
          </w:p>
        </w:tc>
      </w:tr>
      <w:tr w:rsidR="007A2B27" w:rsidRPr="0080647D" w14:paraId="4BF739A4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712076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Endschiene: H 35 mm x T 40 mm (exkl. Dichtungsband)</w:t>
            </w:r>
          </w:p>
        </w:tc>
      </w:tr>
      <w:tr w:rsidR="007A2B27" w:rsidRPr="007A2B27" w14:paraId="36259F47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6B1C32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Verarbeitung</w:t>
            </w:r>
            <w:proofErr w:type="spellEnd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7A2B27" w:rsidRPr="0080647D" w14:paraId="599B7EDC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5C3CF6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Die Endschiene verschwindet vollständig in der Kassette</w:t>
            </w:r>
          </w:p>
        </w:tc>
      </w:tr>
      <w:tr w:rsidR="007A2B27" w:rsidRPr="0080647D" w14:paraId="7263B4D3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5EA16D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Schweißnaht in der Endschiene verborgen</w:t>
            </w:r>
          </w:p>
        </w:tc>
      </w:tr>
      <w:tr w:rsidR="007A2B27" w:rsidRPr="0080647D" w14:paraId="52C3F4B7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1D07DF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Kunststoffendkappen versehen. Erhältlich in vier Farben: Schwarz, Weiß, Grau, Cremeweiß</w:t>
            </w:r>
          </w:p>
        </w:tc>
      </w:tr>
      <w:tr w:rsidR="007A2B27" w:rsidRPr="0080647D" w14:paraId="2703131E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8FF050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Kunststoff-Dichtungsband zum Verschließen der Schwelle versehen Erhältlich in zwei Farben: Schwarz, Grau</w:t>
            </w:r>
          </w:p>
        </w:tc>
      </w:tr>
      <w:tr w:rsidR="007A2B27" w:rsidRPr="0080647D" w14:paraId="137BEF6D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012883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Einfache (De)Montage des Tuchs durch ein verborgenes Klickprofil aus Kunststoff</w:t>
            </w:r>
          </w:p>
        </w:tc>
      </w:tr>
      <w:tr w:rsidR="007A2B27" w:rsidRPr="0080647D" w14:paraId="625D036F" w14:textId="77777777" w:rsidTr="007A2B27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9CE72A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A2B27" w:rsidRPr="007A2B27" w14:paraId="78F3BDFA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59969D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A2B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Farbe</w:t>
            </w:r>
            <w:proofErr w:type="spellEnd"/>
          </w:p>
        </w:tc>
      </w:tr>
      <w:tr w:rsidR="007A2B27" w:rsidRPr="0080647D" w14:paraId="673A54D2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CC21D2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Aluminiumprofile (Kassette, Seitenführungen und Endschiene) können in der gleichen Farbe wie die Fassade pulverbeschichtet (60-80 µm) oder eloxiert (20 µm) werden.</w:t>
            </w:r>
          </w:p>
        </w:tc>
      </w:tr>
      <w:tr w:rsidR="007A2B27" w:rsidRPr="0080647D" w14:paraId="5A8E7A79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D4ECD5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Seitenkonsolen (Gussaluminium) werden in der gleichen Farbe wie die Profile lackiert.</w:t>
            </w:r>
          </w:p>
        </w:tc>
      </w:tr>
      <w:tr w:rsidR="007A2B27" w:rsidRPr="0080647D" w14:paraId="61251FAE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FD5EA8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Bei eloxierten Profilen (Kassette, Seitenführungen und Endschiene) werden die Seitenkonsolen in der am besten geeigneten Farbe (60-80µm) pulverbeschichtet.</w:t>
            </w:r>
          </w:p>
        </w:tc>
      </w:tr>
      <w:tr w:rsidR="007A2B27" w:rsidRPr="0080647D" w14:paraId="131D9E36" w14:textId="77777777" w:rsidTr="007A2B27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3D4F71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A2B27" w:rsidRPr="007A2B27" w14:paraId="498798D0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4B3044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A2B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Bedienung</w:t>
            </w:r>
            <w:proofErr w:type="spellEnd"/>
          </w:p>
        </w:tc>
      </w:tr>
      <w:tr w:rsidR="007A2B27" w:rsidRPr="007A2B27" w14:paraId="42835EB6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FE43FE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Elektrisch:</w:t>
            </w:r>
          </w:p>
        </w:tc>
      </w:tr>
      <w:tr w:rsidR="007A2B27" w:rsidRPr="0080647D" w14:paraId="42433832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D53446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Rohrmotors, ohne Nothandbedienung. Geräuscharmer Motor für den Innengebrauch</w:t>
            </w:r>
          </w:p>
        </w:tc>
      </w:tr>
      <w:tr w:rsidR="007A2B27" w:rsidRPr="0080647D" w14:paraId="67941188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CFBD0B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Rohrmotors, ohne Nothandbedienung</w:t>
            </w:r>
          </w:p>
        </w:tc>
      </w:tr>
      <w:tr w:rsidR="007A2B27" w:rsidRPr="0080647D" w14:paraId="396DF6E7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7173A3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Rohrmotor, mit Hinderniserkennung (Detecto) und kontinuierlichem Stoffdehnungsausgleich</w:t>
            </w:r>
          </w:p>
        </w:tc>
      </w:tr>
      <w:tr w:rsidR="007A2B27" w:rsidRPr="0080647D" w14:paraId="55121BA6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A5C8B8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Motoranschluss gehört zum Posten Sonnenschutz und mit einem Uv-beständigen Kabel versehen.</w:t>
            </w:r>
          </w:p>
        </w:tc>
      </w:tr>
      <w:tr w:rsidR="007A2B27" w:rsidRPr="0080647D" w14:paraId="6371751B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BBA338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elektrische Anschluss und die gesamte Verkabelung gehören zum Posten Elektrizität.</w:t>
            </w:r>
          </w:p>
        </w:tc>
      </w:tr>
      <w:tr w:rsidR="007A2B27" w:rsidRPr="0080647D" w14:paraId="1837D7E3" w14:textId="77777777" w:rsidTr="007A2B27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A67DE1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A2B27" w:rsidRPr="0080647D" w14:paraId="14DA0BB4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61ED51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  <w:lastRenderedPageBreak/>
              <w:t xml:space="preserve">Connect&amp;Go-Technologie: elektrische Verbindung </w:t>
            </w:r>
          </w:p>
        </w:tc>
      </w:tr>
      <w:tr w:rsidR="007A2B27" w:rsidRPr="0080647D" w14:paraId="6B73E9AE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FFB29D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Erleichtert die schnelle und einfache (De-)Montage des Tuchsets.</w:t>
            </w:r>
          </w:p>
        </w:tc>
      </w:tr>
      <w:tr w:rsidR="007A2B27" w:rsidRPr="0080647D" w14:paraId="093F3943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D89E56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im Kassette bewegt sich das Motorstecker über die gerade Führung der entsprechenden Seitenkonsole im Kabelstecker, beide Blechklemmen sind fixiert und bilden eine perfekte elektrische Verbindung im Kassette.</w:t>
            </w:r>
          </w:p>
        </w:tc>
      </w:tr>
      <w:tr w:rsidR="007A2B27" w:rsidRPr="0080647D" w14:paraId="4C6308FF" w14:textId="77777777" w:rsidTr="007A2B27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848805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A2B27" w:rsidRPr="007A2B27" w14:paraId="23166B11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5D0F08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7A2B27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7A2B27" w:rsidRPr="0080647D" w14:paraId="2565B305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1637C1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Optionaler Betrieb mit der Renson Smartphone-App für iOS und Android, inklusive Produktdetails und produktbezogenen Tipps und Tricks in der App.</w:t>
            </w:r>
          </w:p>
        </w:tc>
      </w:tr>
      <w:tr w:rsidR="007A2B27" w:rsidRPr="0080647D" w14:paraId="6D1040C9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917A5E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A2B27" w:rsidRPr="0080647D" w14:paraId="40AC876B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925AA7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  <w:t>Garantie- und Produktinformationen über QR-Code</w:t>
            </w:r>
          </w:p>
        </w:tc>
      </w:tr>
      <w:tr w:rsidR="007A2B27" w:rsidRPr="0080647D" w14:paraId="1DC65721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D3EA0A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10 Jahre Garantie auf Lackierung der Aluminiumprofile.</w:t>
            </w:r>
          </w:p>
        </w:tc>
      </w:tr>
      <w:tr w:rsidR="007A2B27" w:rsidRPr="0080647D" w14:paraId="486DB638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094A21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7 Jahre Garantie auf Elektronischer Motoren mit Hinderniserkennung (Detecto).</w:t>
            </w:r>
          </w:p>
        </w:tc>
      </w:tr>
      <w:tr w:rsidR="007A2B27" w:rsidRPr="0080647D" w14:paraId="4141E015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F46134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>7 Jahre Garantie auf die Windfest-Technologie:</w:t>
            </w:r>
          </w:p>
        </w:tc>
      </w:tr>
      <w:tr w:rsidR="007A2B27" w:rsidRPr="0080647D" w14:paraId="4DADBE1A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3E5774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Reißverschluss bleibt in der Seitenführung</w:t>
            </w:r>
          </w:p>
        </w:tc>
      </w:tr>
      <w:tr w:rsidR="007A2B27" w:rsidRPr="0080647D" w14:paraId="73FD533F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62D7CB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Optimale befestigung des Reißverschlusses am Tuch</w:t>
            </w:r>
          </w:p>
        </w:tc>
      </w:tr>
      <w:tr w:rsidR="007A2B27" w:rsidRPr="0080647D" w14:paraId="4908801C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6F832F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alle Mängel, bei normalem Haushaltsgebrauch und regelmäßiger Wartung.</w:t>
            </w:r>
          </w:p>
        </w:tc>
      </w:tr>
      <w:tr w:rsidR="007A2B27" w:rsidRPr="007A2B27" w14:paraId="15F6C37B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278A6F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5 </w:t>
            </w:r>
            <w:proofErr w:type="spellStart"/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Jahre</w:t>
            </w:r>
            <w:proofErr w:type="spellEnd"/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Garantie </w:t>
            </w:r>
            <w:proofErr w:type="spellStart"/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</w:t>
            </w:r>
            <w:proofErr w:type="spellEnd"/>
            <w:r w:rsidRPr="007A2B2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Motor.</w:t>
            </w:r>
          </w:p>
        </w:tc>
      </w:tr>
      <w:tr w:rsidR="007A2B27" w:rsidRPr="0080647D" w14:paraId="7F8BBB66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B60287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die Tuchkollektion.</w:t>
            </w:r>
          </w:p>
        </w:tc>
      </w:tr>
      <w:tr w:rsidR="007A2B27" w:rsidRPr="0080647D" w14:paraId="77714AE5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A12766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Jeder einzelne Sonnenschutzprodukt kann eindeutig identifiziert und mit einer Garantienummer oder einer eindeutigen Screen-ID verknüpft werden.</w:t>
            </w:r>
          </w:p>
        </w:tc>
      </w:tr>
      <w:tr w:rsidR="007A2B27" w:rsidRPr="0080647D" w14:paraId="20273B33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532109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 Kennzeichnung erfolgt über einen QR-Code, der an einer leicht zugänglichen Stelle platziert ist (und ohne zusätzliche Hilfsmittel eingesehen werden kann) und einfach mit einem Smartphone oder Tablet gescannt werden kann.</w:t>
            </w:r>
          </w:p>
        </w:tc>
      </w:tr>
      <w:tr w:rsidR="007A2B27" w:rsidRPr="0080647D" w14:paraId="34B736AD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16E0B5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wichtigsten Produktdetails (Abmessungen, Farben, Tuchart, Art der Motorisierung,...) können jederzeit abgerufen werden.</w:t>
            </w:r>
          </w:p>
        </w:tc>
      </w:tr>
      <w:tr w:rsidR="007A2B27" w:rsidRPr="0080647D" w14:paraId="2B2A5C2C" w14:textId="77777777" w:rsidTr="007A2B27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B96A27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A2B27" w:rsidRPr="007A2B27" w14:paraId="1D4B71B6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1EBD28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7A2B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7A2B27" w:rsidRPr="0080647D" w14:paraId="6E04D050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562636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entspricht der europäischen Norm EN 13561.</w:t>
            </w:r>
          </w:p>
        </w:tc>
      </w:tr>
      <w:tr w:rsidR="007A2B27" w:rsidRPr="0080647D" w14:paraId="46165236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B88014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Garantie bis 130 km/h im geschlossenem Zustand (EN 13561:2004+A1:2008 gemäß Windklasse 3). Der Windwiderstand hängt von den Abmessungen ab und ist auf Anfrage erhältlich.</w:t>
            </w:r>
          </w:p>
        </w:tc>
      </w:tr>
      <w:tr w:rsidR="007A2B27" w:rsidRPr="0080647D" w14:paraId="3E006422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5CBE60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Windkanal-Testbericht von 'Velux' (WTT17-002 Fixscreen Minimal MS7 M): Windwiderstand bis einschl. 100 km/h in geschlossenem Zustand (geprüft mit einem Screen von 4000 mm x 4000 mm).</w:t>
            </w:r>
          </w:p>
        </w:tc>
      </w:tr>
      <w:tr w:rsidR="007A2B27" w:rsidRPr="0080647D" w14:paraId="2D7F84CB" w14:textId="77777777" w:rsidTr="007A2B27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0E3E79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A2B27" w:rsidRPr="007A2B27" w14:paraId="3FF99DAC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163B9D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7A2B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</w:t>
            </w:r>
            <w:proofErr w:type="spellStart"/>
            <w:r w:rsidRPr="007A2B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und</w:t>
            </w:r>
            <w:proofErr w:type="spellEnd"/>
            <w:r w:rsidRPr="007A2B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7A2B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Zertifikate</w:t>
            </w:r>
            <w:proofErr w:type="spellEnd"/>
          </w:p>
        </w:tc>
      </w:tr>
      <w:tr w:rsidR="007A2B27" w:rsidRPr="0080647D" w14:paraId="5B480101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22ACB1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wurde gemäß folgender Normen hergestellt, entspricht folgender Normen und/oder wurde gemäß folgenden Normen geprüft: EN 13561.</w:t>
            </w:r>
          </w:p>
        </w:tc>
      </w:tr>
      <w:tr w:rsidR="007A2B27" w:rsidRPr="007A2B27" w14:paraId="70F67B58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5B631E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Leistungsserklärung</w:t>
            </w:r>
            <w:proofErr w:type="spellEnd"/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DoP-2016SC00006.</w:t>
            </w:r>
          </w:p>
        </w:tc>
      </w:tr>
      <w:tr w:rsidR="007A2B27" w:rsidRPr="0080647D" w14:paraId="43324D94" w14:textId="77777777" w:rsidTr="007A2B2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E6CC24" w14:textId="77777777" w:rsidR="007A2B27" w:rsidRPr="007A2B27" w:rsidRDefault="007A2B27" w:rsidP="007A2B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A2B2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AluEco en VMRG Sonnenschutz ZertifiKat.</w:t>
            </w:r>
          </w:p>
        </w:tc>
      </w:tr>
    </w:tbl>
    <w:p w14:paraId="41E55031" w14:textId="77777777" w:rsidR="00F24520" w:rsidRPr="007A2B27" w:rsidRDefault="00F24520">
      <w:pPr>
        <w:rPr>
          <w:sz w:val="20"/>
          <w:szCs w:val="20"/>
          <w:lang w:val="de-DE"/>
        </w:rPr>
      </w:pPr>
    </w:p>
    <w:sectPr w:rsidR="00F24520" w:rsidRPr="007A2B27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08D"/>
    <w:rsid w:val="00007D55"/>
    <w:rsid w:val="00071FB5"/>
    <w:rsid w:val="00074F38"/>
    <w:rsid w:val="000D3036"/>
    <w:rsid w:val="000F5C07"/>
    <w:rsid w:val="00127F8B"/>
    <w:rsid w:val="001858A0"/>
    <w:rsid w:val="001C612B"/>
    <w:rsid w:val="00251AB6"/>
    <w:rsid w:val="002F501D"/>
    <w:rsid w:val="00302678"/>
    <w:rsid w:val="003761E7"/>
    <w:rsid w:val="00492AC5"/>
    <w:rsid w:val="004D7CAD"/>
    <w:rsid w:val="004E6B46"/>
    <w:rsid w:val="005526CC"/>
    <w:rsid w:val="005E06F4"/>
    <w:rsid w:val="0060671F"/>
    <w:rsid w:val="006232D7"/>
    <w:rsid w:val="00656A60"/>
    <w:rsid w:val="006640AB"/>
    <w:rsid w:val="007A2316"/>
    <w:rsid w:val="007A2B27"/>
    <w:rsid w:val="0080647D"/>
    <w:rsid w:val="00847A64"/>
    <w:rsid w:val="00862C62"/>
    <w:rsid w:val="0087046A"/>
    <w:rsid w:val="008B66E3"/>
    <w:rsid w:val="00902D9D"/>
    <w:rsid w:val="00921F61"/>
    <w:rsid w:val="0093608D"/>
    <w:rsid w:val="009A6F01"/>
    <w:rsid w:val="009B40B3"/>
    <w:rsid w:val="009F37F4"/>
    <w:rsid w:val="00A82B26"/>
    <w:rsid w:val="00AD77EB"/>
    <w:rsid w:val="00AF1272"/>
    <w:rsid w:val="00B050D1"/>
    <w:rsid w:val="00B43077"/>
    <w:rsid w:val="00C05ECA"/>
    <w:rsid w:val="00CA65B4"/>
    <w:rsid w:val="00CC0295"/>
    <w:rsid w:val="00CC28D3"/>
    <w:rsid w:val="00D57754"/>
    <w:rsid w:val="00D767BF"/>
    <w:rsid w:val="00D872F6"/>
    <w:rsid w:val="00DA4C4D"/>
    <w:rsid w:val="00ED3777"/>
    <w:rsid w:val="00F10646"/>
    <w:rsid w:val="00F24520"/>
    <w:rsid w:val="00FF2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B9DAB"/>
  <w15:chartTrackingRefBased/>
  <w15:docId w15:val="{3AA5190F-6F4A-4973-8DD6-3F2AB735B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0647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64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1504</Words>
  <Characters>8577</Characters>
  <Application>Microsoft Office Word</Application>
  <DocSecurity>0</DocSecurity>
  <Lines>71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2022-12-21T10:36:00Z</dcterms:created>
  <dcterms:modified xsi:type="dcterms:W3CDTF">2025-03-06T13:47:00Z</dcterms:modified>
</cp:coreProperties>
</file>