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40FC1" w:rsidRPr="00740FC1" w14:paraId="50A7D37F" w14:textId="77777777" w:rsidTr="00740FC1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D4D7C56" w14:textId="77777777" w:rsidR="00740FC1" w:rsidRPr="00740FC1" w:rsidRDefault="00740FC1" w:rsidP="00740F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740FC1" w:rsidRPr="00740FC1" w14:paraId="58F22DE8" w14:textId="77777777" w:rsidTr="00740FC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698A79" w14:textId="77777777" w:rsidR="00740FC1" w:rsidRPr="00740FC1" w:rsidRDefault="00740FC1" w:rsidP="00740F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100 - </w:t>
            </w: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Einbau</w:t>
            </w:r>
            <w:proofErr w:type="spellEnd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4)</w:t>
            </w:r>
          </w:p>
        </w:tc>
      </w:tr>
      <w:tr w:rsidR="00B0377B" w:rsidRPr="00740FC1" w14:paraId="40447C8A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D7F0FA" w14:textId="60C05218" w:rsidR="00B0377B" w:rsidRPr="00740FC1" w:rsidRDefault="00B0377B" w:rsidP="00B037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B7090A">
              <w:t xml:space="preserve">Renson NV, Maalbeekstraat 10, 8790 Waregem – </w:t>
            </w:r>
            <w:proofErr w:type="spellStart"/>
            <w:r w:rsidRPr="00B7090A">
              <w:t>Belgien</w:t>
            </w:r>
            <w:proofErr w:type="spellEnd"/>
          </w:p>
        </w:tc>
      </w:tr>
      <w:tr w:rsidR="00B0377B" w:rsidRPr="00B0377B" w14:paraId="78909693" w14:textId="77777777" w:rsidTr="00740FC1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6A8C2F" w14:textId="5B6257BB" w:rsidR="00B0377B" w:rsidRPr="00B0377B" w:rsidRDefault="00B0377B" w:rsidP="00B037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B0377B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B0377B">
              <w:rPr>
                <w:lang w:val="de-DE"/>
              </w:rPr>
              <w:t>, www.renson.eu</w:t>
            </w:r>
          </w:p>
        </w:tc>
      </w:tr>
      <w:tr w:rsidR="00740FC1" w:rsidRPr="00740FC1" w14:paraId="7D171272" w14:textId="77777777" w:rsidTr="00740FC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D8BBF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740FC1" w:rsidRPr="00740FC1" w14:paraId="1BAB0A26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BAD7A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740FC1" w:rsidRPr="00740FC1" w14:paraId="221D9F1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10BC8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740FC1" w:rsidRPr="00B0377B" w14:paraId="048D6C2D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C3DD8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740FC1" w:rsidRPr="00B0377B" w14:paraId="6480410C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BB29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346185B3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C478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740FC1" w:rsidRPr="00B0377B" w14:paraId="357D8F5C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2F494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oben auf dem Fenster montiert mit Kassette ohne abnehmbares Profil -&gt; Einbau.</w:t>
            </w:r>
          </w:p>
        </w:tc>
      </w:tr>
      <w:tr w:rsidR="00740FC1" w:rsidRPr="00B0377B" w14:paraId="4724C7C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17BB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-&gt; Muss mit einer demontierbaren Verarbeitung angebracht werden (Endplatte, Endprofil, …)</w:t>
            </w:r>
          </w:p>
        </w:tc>
      </w:tr>
      <w:tr w:rsidR="00740FC1" w:rsidRPr="00B0377B" w14:paraId="61FB9B2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1912F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740FC1" w:rsidRPr="00B0377B" w14:paraId="6A7EC026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B1FC7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740FC1" w:rsidRPr="00B0377B" w14:paraId="27F30F2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E6E1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740FC1" w:rsidRPr="00B0377B" w14:paraId="0D7CBB1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8082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40FC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740FC1" w:rsidRPr="00B0377B" w14:paraId="155B61B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27126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740FC1" w:rsidRPr="00B0377B" w14:paraId="16EF059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0C268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der demontierbaren Verarbeitung der Kassette demontierbar, von diesem Punkt aus wird die linke oder rechte Position bestimmt (Kabeldurchführung).</w:t>
            </w:r>
          </w:p>
        </w:tc>
      </w:tr>
      <w:tr w:rsidR="00740FC1" w:rsidRPr="00B0377B" w14:paraId="4F1DA6EE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57A3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0D19CF25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9DF56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40FC1" w:rsidRPr="00740FC1" w14:paraId="6FD0026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C7D4F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740FC1" w:rsidRPr="00740FC1" w14:paraId="680BAC15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85CC5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Softline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abgerundet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740FC1" w:rsidRPr="00B0377B" w14:paraId="77E2233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59C8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100 mm hoch x 100 mm tief (Max. Oberfläche 16 m²; gekoppelt max. Oberfläche 24 m²).</w:t>
            </w:r>
          </w:p>
        </w:tc>
      </w:tr>
      <w:tr w:rsidR="00740FC1" w:rsidRPr="00B0377B" w14:paraId="5F2C8E83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E7FE0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5BF1789E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42522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40FC1" w:rsidRPr="00740FC1" w14:paraId="65CFE813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D3B7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40FC1" w:rsidRPr="00740FC1" w14:paraId="4D9F9C3C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70D8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740FC1" w:rsidRPr="00740FC1" w14:paraId="5CA41413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984A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40FC1" w:rsidRPr="00B0377B" w14:paraId="12A988A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3095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740FC1" w:rsidRPr="00B0377B" w14:paraId="33A82F9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B22F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740FC1" w:rsidRPr="00B0377B" w14:paraId="10A2BBB4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6D55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740FC1" w:rsidRPr="00740FC1" w14:paraId="16A291ED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7A71B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40FC1" w:rsidRPr="00B0377B" w14:paraId="1CC9B55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4DFC6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2-teilig. Ausgestattet mit einer Grundplatte unter 0° oder 5° aus glasfaserverstärktem Polyamid</w:t>
            </w:r>
          </w:p>
        </w:tc>
      </w:tr>
      <w:tr w:rsidR="00740FC1" w:rsidRPr="00B0377B" w14:paraId="6BB33D3C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F1272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Koppelseitenführung: B 58 mm x T 48 mm, 3-teilig; bestückt mit einer Grundplatte unter 0° aus glasfaserverstärktem Polyamid</w:t>
            </w:r>
          </w:p>
        </w:tc>
      </w:tr>
      <w:tr w:rsidR="00740FC1" w:rsidRPr="00B0377B" w14:paraId="1871771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10BE0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740FC1" w:rsidRPr="00B0377B" w14:paraId="2BA3B24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2FB68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Zur leichteren Montage werden die Seitenführungen (geschlossen und offen) immer vorgebohrt (erste Kammer).</w:t>
            </w:r>
          </w:p>
        </w:tc>
      </w:tr>
      <w:tr w:rsidR="00740FC1" w:rsidRPr="00B0377B" w14:paraId="3518DA1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A298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69B7322E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2A1D5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740FC1" w:rsidRPr="00740FC1" w14:paraId="73865E3D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D0BB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40FC1" w:rsidRPr="00B0377B" w14:paraId="4321DD9A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A3B4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740FC1" w:rsidRPr="00B0377B" w14:paraId="64D2327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F349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740FC1" w:rsidRPr="00B0377B" w14:paraId="073C3FA6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5F6D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740FC1" w:rsidRPr="00B0377B" w14:paraId="372894AC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2822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40FC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740FC1" w:rsidRPr="00B0377B" w14:paraId="620D6C53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C574A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316685F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1A01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740FC1" w:rsidRPr="00B0377B" w14:paraId="72FA501F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D394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740FC1" w:rsidRPr="00740FC1" w14:paraId="50D27CA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0A97B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40FC1" w:rsidRPr="00740FC1" w14:paraId="0EFF086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593A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740FC1" w:rsidRPr="00B0377B" w14:paraId="02405E84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10B0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740FC1" w:rsidRPr="00B0377B" w14:paraId="332775A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69B0F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740FC1" w:rsidRPr="00740FC1" w14:paraId="096229D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8708B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- Schweißen Reißverschluss: Hochfrequenz, immer auf der am wenigsten sichtbaren Seite. </w:t>
            </w: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40FC1" w:rsidRPr="00740FC1" w14:paraId="6D10270A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AD59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40FC1" w:rsidRPr="00B0377B" w14:paraId="3CEA2F5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6A525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740FC1" w:rsidRPr="00740FC1" w14:paraId="74365C4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61D1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40FC1" w:rsidRPr="00740FC1" w14:paraId="5AA91F8C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E41A4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40FC1" w:rsidRPr="00B0377B" w14:paraId="27A45F0E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C181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740FC1" w:rsidRPr="00B0377B" w14:paraId="7F941B1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F60D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740FC1" w:rsidRPr="00740FC1" w14:paraId="213EA84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0E1A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40FC1" w:rsidRPr="00740FC1" w14:paraId="7DAF9C9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98992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740FC1" w:rsidRPr="00B0377B" w14:paraId="5F463D7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69B07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740FC1" w:rsidRPr="00740FC1" w14:paraId="3D307D03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1344F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40FC1" w:rsidRPr="00B0377B" w14:paraId="013B2D9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8AC6B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740FC1" w:rsidRPr="00B0377B" w14:paraId="45B8EF8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F92A0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740FC1" w:rsidRPr="00740FC1" w14:paraId="4C37C56F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8CB9A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40FC1" w:rsidRPr="00B0377B" w14:paraId="5790B1B8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E2225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740FC1" w:rsidRPr="00B0377B" w14:paraId="1AA20633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EB63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650 g/m², Dicke: 0,60 mm</w:t>
            </w:r>
          </w:p>
        </w:tc>
      </w:tr>
      <w:tr w:rsidR="00740FC1" w:rsidRPr="00740FC1" w14:paraId="77BE2AB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4834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40FC1" w:rsidRPr="00740FC1" w14:paraId="0F1C5A66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89C98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740FC1" w:rsidRPr="00B0377B" w14:paraId="0E17C13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4B31A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740FC1" w:rsidRPr="00740FC1" w14:paraId="06A600A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B38F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40FC1" w:rsidRPr="00740FC1" w14:paraId="356B5A34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2D53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740FC1" w:rsidRPr="00740FC1" w14:paraId="5BAAAADF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05CF2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40FC1" w:rsidRPr="00740FC1" w14:paraId="2802E5F4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A09B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740FC1" w:rsidRPr="00740FC1" w14:paraId="399B959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C97E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40FC1" w:rsidRPr="00740FC1" w14:paraId="56E65345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594B3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40FC1" w:rsidRPr="00B0377B" w14:paraId="1713AE5F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55967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740FC1" w:rsidRPr="00B0377B" w14:paraId="6A73772F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51FD7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45 mm x T 26 mm (exkl. Dichtungsband) = 0,60 Kg/Lfm</w:t>
            </w:r>
          </w:p>
        </w:tc>
      </w:tr>
      <w:tr w:rsidR="00740FC1" w:rsidRPr="00B0377B" w14:paraId="0659F0E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03E7B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22 mm = 3 Kg/Lfm bei Breite ≤ 2000 mm</w:t>
            </w:r>
          </w:p>
        </w:tc>
      </w:tr>
      <w:tr w:rsidR="00740FC1" w:rsidRPr="00B0377B" w14:paraId="0C0A7DE7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C20F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18 mm = 2 Kg/Lfm bei Breite &gt; 2000 mm</w:t>
            </w:r>
          </w:p>
        </w:tc>
      </w:tr>
      <w:tr w:rsidR="00740FC1" w:rsidRPr="00B0377B" w14:paraId="77DFFA76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CC14A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740FC1" w:rsidRPr="00B0377B" w14:paraId="04379A4E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8851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740FC1" w:rsidRPr="00740FC1" w14:paraId="563325CA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763F9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40FC1" w:rsidRPr="00B0377B" w14:paraId="6FC39EFC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DAA87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740FC1" w:rsidRPr="00B0377B" w14:paraId="0FAAA2F7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70E4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740FC1" w:rsidRPr="00740FC1" w14:paraId="03EF7843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A9EE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Einziehbare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Endschiene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(FH ≤ 2800 mm).</w:t>
            </w:r>
          </w:p>
        </w:tc>
      </w:tr>
      <w:tr w:rsidR="00740FC1" w:rsidRPr="00B0377B" w14:paraId="3EFFCEBE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5627B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Teilweise einziehbar bei H &gt; 2800 mm. Dann ragt die Endschiene 33 mm (inkl. Dichtungsband) aus der Kassette heraus.</w:t>
            </w:r>
          </w:p>
        </w:tc>
      </w:tr>
      <w:tr w:rsidR="00740FC1" w:rsidRPr="00B0377B" w14:paraId="1E5722F4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B227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5144EE8D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4A2C4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740FC1" w:rsidRPr="00B0377B" w14:paraId="48612EC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07DA6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740FC1" w:rsidRPr="00B0377B" w14:paraId="174892F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BA01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740FC1" w:rsidRPr="00B0377B" w14:paraId="3F48491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B62C0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740FC1" w:rsidRPr="00B0377B" w14:paraId="6DA6DECC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92CC2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5BE5396E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E2D86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740FC1" w:rsidRPr="00740FC1" w14:paraId="3C2C21D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9234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740FC1" w:rsidRPr="00B0377B" w14:paraId="334C0BE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BA315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740FC1" w:rsidRPr="00B0377B" w14:paraId="302EF73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1B4BA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740FC1" w:rsidRPr="00B0377B" w14:paraId="41993514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E18C7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740FC1" w:rsidRPr="00B0377B" w14:paraId="70D3823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60F3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B0377B" w14:paraId="688868B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800E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740FC1" w:rsidRPr="00B0377B" w14:paraId="63EEEE7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67F4F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740FC1" w:rsidRPr="00B0377B" w14:paraId="493A04F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E1860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Bei der Montage des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740FC1" w:rsidRPr="00B0377B" w14:paraId="3F398DD5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DA616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72D1482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2F72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740FC1" w:rsidRPr="00B0377B" w14:paraId="34FA7FB6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A9D1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740FC1" w:rsidRPr="00B0377B" w14:paraId="339C478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22D9B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B0377B" w14:paraId="4781A899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11D67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740FC1" w:rsidRPr="00B0377B" w14:paraId="7B4D617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DC78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740FC1" w:rsidRPr="00B0377B" w14:paraId="70D5C36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1B626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740FC1" w:rsidRPr="00B0377B" w14:paraId="258EDAF7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6C420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740FC1" w:rsidRPr="00B0377B" w14:paraId="79D36C1E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2F950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740FC1" w:rsidRPr="00B0377B" w14:paraId="5A666D2D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7B70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740FC1" w:rsidRPr="00740FC1" w14:paraId="457BB20D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7301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Jahre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auf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740FC1" w:rsidRPr="00B0377B" w14:paraId="4E05FE7F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A6734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740FC1" w:rsidRPr="00B0377B" w14:paraId="6275D2D8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12859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740FC1" w:rsidRPr="00B0377B" w14:paraId="2BF9E480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6939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740FC1" w:rsidRPr="00B0377B" w14:paraId="52B4DDF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FBCA5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740FC1" w:rsidRPr="00B0377B" w14:paraId="56ACFB87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4D06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69F727FE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A55B7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740FC1" w:rsidRPr="00B0377B" w14:paraId="5191AF46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6254C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740FC1" w:rsidRPr="00B0377B" w14:paraId="12D4F8F8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DE206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740FC1" w:rsidRPr="00B0377B" w14:paraId="6E3D40A4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FEE14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(N°113-25809): Windwiderstand bis 126 km/h im geschlossenem Zustand (getestet für einen Screen von 3000 mm x 3000 mm).</w:t>
            </w:r>
          </w:p>
        </w:tc>
      </w:tr>
      <w:tr w:rsidR="00740FC1" w:rsidRPr="00B0377B" w14:paraId="106DC341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5C97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40FC1" w:rsidRPr="00740FC1" w14:paraId="3319CC6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847DD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40F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740FC1" w:rsidRPr="00B0377B" w14:paraId="1918AB7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3E442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740FC1" w:rsidRPr="00740FC1" w14:paraId="5FC9AD73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5E471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740FC1" w:rsidRPr="00B0377B" w14:paraId="18DA79BB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FEBEB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740FC1" w:rsidRPr="00740FC1" w14:paraId="19670D64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CA8D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740FC1" w:rsidRPr="00740FC1" w14:paraId="495A7CA5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96669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740FC1" w:rsidRPr="00740FC1" w14:paraId="77AD3122" w14:textId="77777777" w:rsidTr="00740FC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CB01E" w14:textId="77777777" w:rsidR="00740FC1" w:rsidRPr="00740FC1" w:rsidRDefault="00740FC1" w:rsidP="00740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40FC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127F8B"/>
    <w:rsid w:val="00425C71"/>
    <w:rsid w:val="0046623D"/>
    <w:rsid w:val="005415AC"/>
    <w:rsid w:val="005B3BED"/>
    <w:rsid w:val="006640AB"/>
    <w:rsid w:val="00740FC1"/>
    <w:rsid w:val="007A2316"/>
    <w:rsid w:val="0087046A"/>
    <w:rsid w:val="00B0377B"/>
    <w:rsid w:val="00B859A0"/>
    <w:rsid w:val="00C05ECA"/>
    <w:rsid w:val="00D4392A"/>
    <w:rsid w:val="00D57754"/>
    <w:rsid w:val="00EE0222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037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2023-01-30T14:21:00Z</dcterms:created>
  <dcterms:modified xsi:type="dcterms:W3CDTF">2025-03-06T13:06:00Z</dcterms:modified>
</cp:coreProperties>
</file>