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AD12F9" w:rsidRPr="00AD12F9" w14:paraId="2D1AA917" w14:textId="77777777" w:rsidTr="00AD12F9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7943DFC" w14:textId="77777777" w:rsidR="00AD12F9" w:rsidRPr="00AD12F9" w:rsidRDefault="00AD12F9" w:rsidP="00AD12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AD12F9" w:rsidRPr="00872F54" w14:paraId="09A2AC5C" w14:textId="77777777" w:rsidTr="00AD12F9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D5A833" w14:textId="77777777" w:rsidR="00AD12F9" w:rsidRPr="00AD12F9" w:rsidRDefault="00AD12F9" w:rsidP="00AD12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Go - Surface mounted (IM 1)</w:t>
            </w:r>
          </w:p>
        </w:tc>
      </w:tr>
      <w:tr w:rsidR="00872F54" w:rsidRPr="00AD12F9" w14:paraId="5F3EE8FC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BAF467" w14:textId="0198096D" w:rsidR="00872F54" w:rsidRPr="00AD12F9" w:rsidRDefault="00872F54" w:rsidP="00872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90408">
              <w:t xml:space="preserve">Renson NV, Maalbeekstraat 10, 8790 Waregem – </w:t>
            </w:r>
            <w:r>
              <w:t>Belgium</w:t>
            </w:r>
          </w:p>
        </w:tc>
      </w:tr>
      <w:tr w:rsidR="00872F54" w:rsidRPr="00872F54" w14:paraId="53F6FBED" w14:textId="77777777" w:rsidTr="00AD12F9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7CF606" w14:textId="53A5EF71" w:rsidR="00872F54" w:rsidRPr="00AD12F9" w:rsidRDefault="00872F54" w:rsidP="00872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72F54">
              <w:rPr>
                <w:lang w:val="de-DE"/>
              </w:rPr>
              <w:t xml:space="preserve">Tel. +32 (0)56 62 71 11, </w:t>
            </w:r>
            <w:hyperlink r:id="rId4" w:history="1">
              <w:r w:rsidRPr="003C1327">
                <w:rPr>
                  <w:rStyle w:val="Hyperlink"/>
                  <w:lang w:val="de-DE"/>
                </w:rPr>
                <w:t>info@renson.be</w:t>
              </w:r>
            </w:hyperlink>
            <w:r w:rsidRPr="00872F54">
              <w:rPr>
                <w:lang w:val="de-DE"/>
              </w:rPr>
              <w:t xml:space="preserve"> www.renson.eu</w:t>
            </w:r>
          </w:p>
        </w:tc>
      </w:tr>
      <w:tr w:rsidR="00AD12F9" w:rsidRPr="00AD12F9" w14:paraId="33999B8D" w14:textId="77777777" w:rsidTr="00AD12F9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B925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04 12 - PM_Screens</w:t>
            </w:r>
          </w:p>
        </w:tc>
      </w:tr>
      <w:tr w:rsidR="00AD12F9" w:rsidRPr="00AD12F9" w14:paraId="0D690AE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12D71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AD12F9" w:rsidRPr="00AD12F9" w14:paraId="7A10807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3813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 characteristics </w:t>
            </w:r>
          </w:p>
        </w:tc>
      </w:tr>
      <w:tr w:rsidR="00AD12F9" w:rsidRPr="00872F54" w14:paraId="7B696FA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CD6CD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AD12F9" w:rsidRPr="00872F54" w14:paraId="067891F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C68A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453EB84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541EB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AD12F9" w:rsidRPr="00872F54" w14:paraId="3BCEA09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F4DF6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 mounted.</w:t>
            </w:r>
          </w:p>
        </w:tc>
      </w:tr>
      <w:tr w:rsidR="00AD12F9" w:rsidRPr="00872F54" w14:paraId="4A88FE3B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4CDD4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AD12F9" w:rsidRPr="00872F54" w14:paraId="53688BAE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DEA77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 &amp; Safe: facilitates quick and easy (dis)assembly of the fabric set.</w:t>
            </w:r>
          </w:p>
        </w:tc>
      </w:tr>
      <w:tr w:rsidR="00AD12F9" w:rsidRPr="00872F54" w14:paraId="20EF769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371B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AD12F9" w:rsidRPr="00872F54" w14:paraId="47CD0F0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46BE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AD12F9" w:rsidRPr="00872F54" w14:paraId="546B0655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58423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0943E972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EDFF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AD12F9" w:rsidRPr="00AD12F9" w14:paraId="2060DD0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F698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AD12F9" w:rsidRPr="00872F54" w14:paraId="2A86554B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B2B3B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AD12F9" w:rsidRPr="00872F54" w14:paraId="0134F883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2F66F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85 mm height and 85 mm depth (max. surface 7.5 m²).</w:t>
            </w:r>
          </w:p>
        </w:tc>
      </w:tr>
      <w:tr w:rsidR="00AD12F9" w:rsidRPr="00872F54" w14:paraId="5A205F92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E7A8D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28ADD5A5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F3C02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AD12F9" w:rsidRPr="00AD12F9" w14:paraId="3B8063E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9E84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AD12F9" w:rsidRPr="00AD12F9" w14:paraId="070AF1A6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6522A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AD12F9" w:rsidRPr="00AD12F9" w14:paraId="75F0CCC8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51F5B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 :</w:t>
            </w:r>
          </w:p>
        </w:tc>
      </w:tr>
      <w:tr w:rsidR="00AD12F9" w:rsidRPr="00872F54" w14:paraId="6F712BC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D15F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AD12F9" w:rsidRPr="00872F54" w14:paraId="17740AD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A4DB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 resistant top layer (= Smooth and quiet, long-term durable operation, without additional maintenance)</w:t>
            </w:r>
          </w:p>
        </w:tc>
      </w:tr>
      <w:tr w:rsidR="00AD12F9" w:rsidRPr="00872F54" w14:paraId="627E42C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1D8FD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AD12F9" w:rsidRPr="00AD12F9" w14:paraId="2F291859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53A44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Open side guiding channel (standard): W 35 mm x D 48 mm, in 2 parts. Equipped with a base plate under 0° made of fibre glass-reinforced polyamide. </w:t>
            </w: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Cable can be concealed in the side guiding channel</w:t>
            </w:r>
          </w:p>
        </w:tc>
      </w:tr>
      <w:tr w:rsidR="00AD12F9" w:rsidRPr="00872F54" w14:paraId="1A7C6B23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7D96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are always pre-drilled (first chamber).</w:t>
            </w:r>
          </w:p>
        </w:tc>
      </w:tr>
      <w:tr w:rsidR="00AD12F9" w:rsidRPr="00872F54" w14:paraId="17116C8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6D6F6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59B4B92B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CD2E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set </w:t>
            </w:r>
          </w:p>
        </w:tc>
      </w:tr>
      <w:tr w:rsidR="00AD12F9" w:rsidRPr="00AD12F9" w14:paraId="33FBBB2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0961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AD12F9" w:rsidRPr="00872F54" w14:paraId="76E4788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811E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aluminium, with an integrated recessed fabric groove</w:t>
            </w:r>
          </w:p>
        </w:tc>
      </w:tr>
      <w:tr w:rsidR="00AD12F9" w:rsidRPr="00872F54" w14:paraId="4B3F1235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FCAAD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fabric)</w:t>
            </w:r>
          </w:p>
        </w:tc>
      </w:tr>
      <w:tr w:rsidR="00AD12F9" w:rsidRPr="00872F54" w14:paraId="1C4157D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A606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Cone shaped fabric tube end pieces (= Compensating for the thicker ends of the rolled-up zipper and thus guaranteeing perfect roll-up of the screen)</w:t>
            </w:r>
          </w:p>
        </w:tc>
      </w:tr>
      <w:tr w:rsidR="00AD12F9" w:rsidRPr="00872F54" w14:paraId="21C6F3B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48A36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7D2BD318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F7802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</w:t>
            </w:r>
          </w:p>
        </w:tc>
      </w:tr>
      <w:tr w:rsidR="00AD12F9" w:rsidRPr="00872F54" w14:paraId="736A8FC3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E2EEA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AD12F9" w:rsidRPr="00AD12F9" w14:paraId="357DBD55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A13FD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AD12F9" w:rsidRPr="00AD12F9" w14:paraId="1605F283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5395A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AD12F9" w:rsidRPr="00872F54" w14:paraId="7F7098F5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543A2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AD12F9" w:rsidRPr="00872F54" w14:paraId="71B1BB3E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8D9A1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AD12F9" w:rsidRPr="00872F54" w14:paraId="42767F47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93DD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AD12F9" w:rsidRPr="00872F54" w14:paraId="5D94BB2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DB1A4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872F54" w14:paraId="18D10CCB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D2B4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AD12F9" w:rsidRPr="00AD12F9" w14:paraId="2AE9F6B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499B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AD12F9" w:rsidRPr="00AD12F9" w14:paraId="1336AE3E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BBB2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AD12F9" w:rsidRPr="00AD12F9" w14:paraId="7DB5239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73E7D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AD12F9" w:rsidRPr="00872F54" w14:paraId="236D1C1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24992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AD12F9" w:rsidRPr="00AD12F9" w14:paraId="752A19CB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A6A3B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●  Fibre glass fabric (blackout):</w:t>
            </w:r>
          </w:p>
        </w:tc>
      </w:tr>
      <w:tr w:rsidR="00AD12F9" w:rsidRPr="00AD12F9" w14:paraId="2586DA29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C8212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AD12F9" w:rsidRPr="00872F54" w14:paraId="6D1AFF0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C26D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AD12F9" w:rsidRPr="00872F54" w14:paraId="6AF7B49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702EB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57A30D4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78F5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AD12F9" w:rsidRPr="00AD12F9" w14:paraId="6765DE58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1C66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AD12F9" w:rsidRPr="00872F54" w14:paraId="5BB511D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FD04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AD12F9" w:rsidRPr="00872F54" w14:paraId="39860A7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B840F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AD12F9" w:rsidRPr="00872F54" w14:paraId="75A6E62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B667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AD12F9" w:rsidRPr="00872F54" w14:paraId="487DF63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7665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AD12F9" w:rsidRPr="00AD12F9" w14:paraId="2BA0C263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C6BD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AD12F9" w:rsidRPr="00872F54" w14:paraId="3AC12262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E0FC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AD12F9" w:rsidRPr="00872F54" w14:paraId="21B6464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0ED8F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1ED3402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264D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AD12F9" w:rsidRPr="00872F54" w14:paraId="4B00C8F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207C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in the same colour as the external joinery.</w:t>
            </w:r>
          </w:p>
        </w:tc>
      </w:tr>
      <w:tr w:rsidR="00AD12F9" w:rsidRPr="00872F54" w14:paraId="3386E54C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B6321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AD12F9" w:rsidRPr="00872F54" w14:paraId="6F2F2EE6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7554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7A8BF7C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730E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AD12F9" w:rsidRPr="00AD12F9" w14:paraId="3A62512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DF37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Electrical :</w:t>
            </w:r>
          </w:p>
        </w:tc>
      </w:tr>
      <w:tr w:rsidR="00AD12F9" w:rsidRPr="00872F54" w14:paraId="3F4F060E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144F3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AD12F9" w:rsidRPr="00872F54" w14:paraId="2B8E7218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81084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AD12F9" w:rsidRPr="00872F54" w14:paraId="493D6BD3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BC9E7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category.</w:t>
            </w:r>
          </w:p>
        </w:tc>
      </w:tr>
      <w:tr w:rsidR="00AD12F9" w:rsidRPr="00872F54" w14:paraId="40CB3FE8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E4D6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AD12F9" w:rsidRPr="00872F54" w14:paraId="77FB15A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F6D9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08AA344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BDBBF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AD12F9" w:rsidRPr="00872F54" w14:paraId="3A6BEBF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49EC7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AD12F9" w:rsidRPr="00872F54" w14:paraId="6D6F5938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955D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872F54" w14:paraId="254E93B7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EAF0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AD12F9" w:rsidRPr="00872F54" w14:paraId="68CAC8D6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58EF9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AD12F9" w:rsidRPr="00872F54" w14:paraId="5D0CCC1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7A68A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AD12F9" w:rsidRPr="00872F54" w14:paraId="0459C8D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E1433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AD12F9" w:rsidRPr="00872F54" w14:paraId="6A972146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996B4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AD12F9" w:rsidRPr="00872F54" w14:paraId="4F98292C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468E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AD12F9" w:rsidRPr="00872F54" w14:paraId="4251F0B5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067F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AD12F9" w:rsidRPr="00AD12F9" w14:paraId="0A608429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C3881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AD12F9" w:rsidRPr="00872F54" w14:paraId="1E0323EC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ABD76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AD12F9" w:rsidRPr="00872F54" w14:paraId="1E78191C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5D63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AD12F9" w:rsidRPr="00872F54" w14:paraId="2F77CA72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7F6E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AD12F9" w:rsidRPr="00872F54" w14:paraId="4DF13517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E38A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type of fabric, motor type, etc.) can be consulted at any time.</w:t>
            </w:r>
          </w:p>
        </w:tc>
      </w:tr>
      <w:tr w:rsidR="00AD12F9" w:rsidRPr="00872F54" w14:paraId="2D5B425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E90F1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3162B7B7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E01AB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AD12F9" w:rsidRPr="00872F54" w14:paraId="23FA759E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EC2F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AD12F9" w:rsidRPr="00872F54" w14:paraId="5443F6A9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EF9DA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conform wind class 3). The wind resistance depends on the dimensions and is available upon request.</w:t>
            </w:r>
          </w:p>
        </w:tc>
      </w:tr>
      <w:tr w:rsidR="00AD12F9" w:rsidRPr="00872F54" w14:paraId="0622E5D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AA2C3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AD12F9" w:rsidRPr="00872F54" w14:paraId="38C73371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90CA8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D12F9" w:rsidRPr="00AD12F9" w14:paraId="11A4FC2D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D488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Standards and certificates </w:t>
            </w:r>
          </w:p>
        </w:tc>
      </w:tr>
      <w:tr w:rsidR="00AD12F9" w:rsidRPr="00872F54" w14:paraId="038F3730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B119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AD12F9" w:rsidRPr="00872F54" w14:paraId="732CC9BF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4D1AE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Sun protection certificate.</w:t>
            </w:r>
          </w:p>
        </w:tc>
      </w:tr>
      <w:tr w:rsidR="00AD12F9" w:rsidRPr="00872F54" w14:paraId="1A027262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49485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AD12F9" w:rsidRPr="00AD12F9" w14:paraId="4E87D5E4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AD8B0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AD12F9" w:rsidRPr="00AD12F9" w14:paraId="53AE4C4A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572B4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Low Voltage Directive 2014/35/EU</w:t>
            </w:r>
          </w:p>
        </w:tc>
      </w:tr>
      <w:tr w:rsidR="00AD12F9" w:rsidRPr="00AD12F9" w14:paraId="18255339" w14:textId="77777777" w:rsidTr="00AD12F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1981C" w14:textId="77777777" w:rsidR="00AD12F9" w:rsidRPr="00AD12F9" w:rsidRDefault="00AD12F9" w:rsidP="00AD12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D12F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4CA33A04" w14:textId="77777777" w:rsidR="00F24520" w:rsidRPr="00871429" w:rsidRDefault="00F24520">
      <w:pPr>
        <w:rPr>
          <w:sz w:val="20"/>
          <w:szCs w:val="20"/>
          <w:lang w:val="fr-FR"/>
        </w:rPr>
      </w:pPr>
    </w:p>
    <w:sectPr w:rsidR="00F24520" w:rsidRPr="00871429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B"/>
    <w:rsid w:val="005A5E08"/>
    <w:rsid w:val="006640AB"/>
    <w:rsid w:val="00693119"/>
    <w:rsid w:val="0069748E"/>
    <w:rsid w:val="007A2316"/>
    <w:rsid w:val="0087046A"/>
    <w:rsid w:val="00871429"/>
    <w:rsid w:val="00872F54"/>
    <w:rsid w:val="00977667"/>
    <w:rsid w:val="0098045B"/>
    <w:rsid w:val="00AD12F9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D3F6"/>
  <w15:chartTrackingRefBased/>
  <w15:docId w15:val="{03FD3A06-AA7F-43C2-85DE-6A982428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2F54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2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2024-04-12T10:48:00Z</dcterms:created>
  <dcterms:modified xsi:type="dcterms:W3CDTF">2025-03-13T09:57:00Z</dcterms:modified>
</cp:coreProperties>
</file>