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46623D" w:rsidRPr="0046623D" w14:paraId="5B383076" w14:textId="77777777" w:rsidTr="0046623D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F8A0A9" w14:textId="77777777" w:rsidR="0046623D" w:rsidRPr="0046623D" w:rsidRDefault="0046623D" w:rsidP="004662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46623D" w:rsidRPr="0046623D" w14:paraId="6833A6F7" w14:textId="77777777" w:rsidTr="0046623D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A7FA22" w14:textId="77777777" w:rsidR="0046623D" w:rsidRPr="0046623D" w:rsidRDefault="0046623D" w:rsidP="004662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100 - Surface-mounted (IM 1)</w:t>
            </w:r>
          </w:p>
        </w:tc>
      </w:tr>
      <w:tr w:rsidR="00B54F43" w:rsidRPr="0046623D" w14:paraId="349B72F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994FE9" w14:textId="6B759FB8" w:rsidR="00B54F43" w:rsidRPr="0046623D" w:rsidRDefault="00B54F43" w:rsidP="00B54F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986B16">
              <w:t xml:space="preserve">Renson NV, Maalbeekstraat 10, 8790 Waregem – </w:t>
            </w:r>
            <w:r>
              <w:t>Belgium</w:t>
            </w:r>
          </w:p>
        </w:tc>
      </w:tr>
      <w:tr w:rsidR="00B54F43" w:rsidRPr="00B54F43" w14:paraId="241F17CC" w14:textId="77777777" w:rsidTr="0046623D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97297A" w14:textId="7759CF39" w:rsidR="00B54F43" w:rsidRPr="00B54F43" w:rsidRDefault="00B54F43" w:rsidP="00B54F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54F43">
              <w:rPr>
                <w:lang w:val="de-DE"/>
              </w:rPr>
              <w:t xml:space="preserve">Tel. +32 (0)56 62 71 11, </w:t>
            </w:r>
            <w:hyperlink r:id="rId4" w:history="1">
              <w:r w:rsidRPr="00200F7F">
                <w:rPr>
                  <w:rStyle w:val="Hyperlink"/>
                  <w:lang w:val="de-DE"/>
                </w:rPr>
                <w:t>info@renson.be</w:t>
              </w:r>
            </w:hyperlink>
            <w:r w:rsidRPr="00B54F43">
              <w:rPr>
                <w:lang w:val="de-DE"/>
              </w:rPr>
              <w:t xml:space="preserve"> www.renson.eu</w:t>
            </w:r>
          </w:p>
        </w:tc>
      </w:tr>
      <w:tr w:rsidR="0046623D" w:rsidRPr="0046623D" w14:paraId="602144CA" w14:textId="77777777" w:rsidTr="0046623D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0A4D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46623D" w:rsidRPr="0046623D" w14:paraId="2AA56A1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8F46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46623D" w:rsidRPr="0046623D" w14:paraId="08FA8D6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3B745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46623D" w:rsidRPr="00B54F43" w14:paraId="6BB5748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FC99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46623D" w:rsidRPr="00B54F43" w14:paraId="776E97F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4549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27CB3CEE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9FBB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46623D" w:rsidRPr="00B54F43" w14:paraId="3B5420F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D43F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46623D" w:rsidRPr="00B54F43" w14:paraId="0ED343A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2326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Possible to be installed as an empty head box with fully assembled side guiding channel.</w:t>
            </w:r>
          </w:p>
        </w:tc>
      </w:tr>
      <w:tr w:rsidR="0046623D" w:rsidRPr="00B54F43" w14:paraId="2974B8B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708A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46623D" w:rsidRPr="00B54F43" w14:paraId="0595126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F964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46623D" w:rsidRPr="00B54F43" w14:paraId="111357B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0204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46623D" w:rsidRPr="00B54F43" w14:paraId="77BFFC5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85D4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46623D" w:rsidRPr="00B54F43" w14:paraId="0807AD0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02CE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46623D" w:rsidRPr="00B54F43" w14:paraId="6606AEA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4C85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46623D" w:rsidRPr="00B54F43" w14:paraId="7F3F9BF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7694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10526C5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0442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46623D" w:rsidRPr="0046623D" w14:paraId="12A2E2C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35B5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46623D" w:rsidRPr="00B54F43" w14:paraId="2E423AD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1E60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Head box design: Softline (rounded) or Square (rectangular).</w:t>
            </w:r>
          </w:p>
        </w:tc>
      </w:tr>
      <w:tr w:rsidR="0046623D" w:rsidRPr="0046623D" w14:paraId="23CE9BC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8089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Dimensions: 100 mm height x 100 mm depth (max. surface 16 m²; coupled max. surface 24 m²).</w:t>
            </w:r>
          </w:p>
        </w:tc>
      </w:tr>
      <w:tr w:rsidR="0046623D" w:rsidRPr="00B54F43" w14:paraId="2C22A55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B75C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extension: possible up to 500 mm.</w:t>
            </w:r>
          </w:p>
        </w:tc>
      </w:tr>
      <w:tr w:rsidR="0046623D" w:rsidRPr="00B54F43" w14:paraId="7F898F3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CF39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5569415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7328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46623D" w:rsidRPr="0046623D" w14:paraId="7883085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BEB6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6623D" w:rsidRPr="0046623D" w14:paraId="7A7FAA85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2D7D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46623D" w:rsidRPr="0046623D" w14:paraId="1F68C1C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DB8D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46623D" w:rsidRPr="00B54F43" w14:paraId="560C307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EFFE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46623D" w:rsidRPr="00B54F43" w14:paraId="0198BD7E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CF0A5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46623D" w:rsidRPr="00B54F43" w14:paraId="2A6E2E1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A2C3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46623D" w:rsidRPr="0046623D" w14:paraId="56C2BE3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B08F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46623D" w:rsidRPr="00B54F43" w14:paraId="1F8588D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76A4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2 parts. Equipped with a base plate under 0° or 5° made of fibre glass-reinforced polyamide</w:t>
            </w:r>
          </w:p>
        </w:tc>
      </w:tr>
      <w:tr w:rsidR="0046623D" w:rsidRPr="0046623D" w14:paraId="63793AD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EEEB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Open side guiding channel (standard): W 35 mm x D 48 mm, in 2 parts. Equipped with a base plate under 0° or 5° made of fibre glass-reinforced polyamide. </w:t>
            </w: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Cable can be concealed in the side guiding channel</w:t>
            </w:r>
          </w:p>
        </w:tc>
      </w:tr>
      <w:tr w:rsidR="0046623D" w:rsidRPr="00B54F43" w14:paraId="3C67949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46D0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Coupling side guiding channel: W 58 mm x D 48 mm, in 3 parts; equipped with a base plate under 0° made of fibre glass-reinforced polyamide</w:t>
            </w:r>
          </w:p>
        </w:tc>
      </w:tr>
      <w:tr w:rsidR="0046623D" w:rsidRPr="00B54F43" w14:paraId="0817F9E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C1FA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46623D" w:rsidRPr="00B54F43" w14:paraId="3621D12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9F1E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(closed &amp; open) are always pre-drilled (first chamber).</w:t>
            </w:r>
          </w:p>
        </w:tc>
      </w:tr>
      <w:tr w:rsidR="0046623D" w:rsidRPr="00B54F43" w14:paraId="7F48848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0D14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546099E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107B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46623D" w:rsidRPr="0046623D" w14:paraId="553A5EA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DA1F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6623D" w:rsidRPr="00B54F43" w14:paraId="477FCF1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E578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groove. For large widths the fabric also have a detachable click profile</w:t>
            </w:r>
          </w:p>
        </w:tc>
      </w:tr>
      <w:tr w:rsidR="0046623D" w:rsidRPr="00B54F43" w14:paraId="562D975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8C6C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46623D" w:rsidRPr="00B54F43" w14:paraId="378BF93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35AB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46623D" w:rsidRPr="00B54F43" w14:paraId="538A05F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4B1E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46623D" w:rsidRPr="00B54F43" w14:paraId="7D4D201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2E7A2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71D6CA0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433E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46623D" w:rsidRPr="00B54F43" w14:paraId="4F069FD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23EF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46623D" w:rsidRPr="0046623D" w14:paraId="126E149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DC1B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46623D" w:rsidRPr="0046623D" w14:paraId="72FFBB9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9207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46623D" w:rsidRPr="00B54F43" w14:paraId="345EDDD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B7BF2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lastRenderedPageBreak/>
              <w:t xml:space="preserve"> - Fixscreen-technology: the vertical borders are equipped with a symmetrical zipper</w:t>
            </w:r>
          </w:p>
        </w:tc>
      </w:tr>
      <w:tr w:rsidR="0046623D" w:rsidRPr="00B54F43" w14:paraId="31231C7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13C4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46623D" w:rsidRPr="00B54F43" w14:paraId="7DFAEF6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8719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46623D" w:rsidRPr="00B54F43" w14:paraId="1A31FA7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ED65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B54F43" w14:paraId="77CEDF7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24A73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46623D" w:rsidRPr="0046623D" w14:paraId="54756D2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0A3B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46623D" w:rsidRPr="0046623D" w14:paraId="725E23D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8A065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46623D" w:rsidRPr="0046623D" w14:paraId="4535E4F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3126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46623D" w:rsidRPr="00B54F43" w14:paraId="7B36C3E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CBE2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46623D" w:rsidRPr="0046623D" w14:paraId="1ECBE0A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5DBB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46623D" w:rsidRPr="0046623D" w14:paraId="7A284E0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6AF1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46623D" w:rsidRPr="00B54F43" w14:paraId="4806797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5B38F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46623D" w:rsidRPr="0046623D" w14:paraId="4E74310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FE36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46623D" w:rsidRPr="0046623D" w14:paraId="6AD9C02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99303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46623D" w:rsidRPr="00B54F43" w14:paraId="1000F4F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D0E0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46623D" w:rsidRPr="0046623D" w14:paraId="5EE4810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3A02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(blackout):</w:t>
            </w:r>
          </w:p>
        </w:tc>
      </w:tr>
      <w:tr w:rsidR="0046623D" w:rsidRPr="0046623D" w14:paraId="04C42B0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73A4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M2 (NFP 92503), B-s2d0 (Euroclass EN 13501-1)</w:t>
            </w:r>
          </w:p>
        </w:tc>
      </w:tr>
      <w:tr w:rsidR="0046623D" w:rsidRPr="00B54F43" w14:paraId="2EC1AE2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3BF6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650 g/m², thickness: 0.60 mm</w:t>
            </w:r>
          </w:p>
        </w:tc>
      </w:tr>
      <w:tr w:rsidR="0046623D" w:rsidRPr="00B54F43" w14:paraId="5E63E37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3C83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46623D" w:rsidRPr="00B54F43" w14:paraId="2D4CB25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9C94F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46623D" w:rsidRPr="00B54F43" w14:paraId="27382EEE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1A65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46623D" w:rsidRPr="0046623D" w14:paraId="42409D3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D1EB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46623D" w:rsidRPr="0046623D" w14:paraId="0E9F3C7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CF49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46623D" w:rsidRPr="0046623D" w14:paraId="70A14CB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04AC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46623D" w:rsidRPr="0046623D" w14:paraId="31DB251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910E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46623D" w:rsidRPr="0046623D" w14:paraId="6D73DF15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AF132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6623D" w:rsidRPr="00B54F43" w14:paraId="2EE96A5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2134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46623D" w:rsidRPr="00B54F43" w14:paraId="38599F4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29C7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46623D" w:rsidRPr="00B54F43" w14:paraId="56F3C08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F5D8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Softline design (only with Softline head box):</w:t>
            </w:r>
          </w:p>
        </w:tc>
      </w:tr>
      <w:tr w:rsidR="0046623D" w:rsidRPr="00B54F43" w14:paraId="3FE9782E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D2B78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45 mm x D 26 mm (excl. sealing strip) = 0.60 kg/rm</w:t>
            </w:r>
          </w:p>
        </w:tc>
      </w:tr>
      <w:tr w:rsidR="0046623D" w:rsidRPr="00B54F43" w14:paraId="72A8998E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4518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22 mm = 3 kg/rm if width ≤ 2,000 mm</w:t>
            </w:r>
          </w:p>
        </w:tc>
      </w:tr>
      <w:tr w:rsidR="0046623D" w:rsidRPr="00B54F43" w14:paraId="3491F6B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7E3F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18 mm = 2 kg/rm if width &gt; 2,000 mm</w:t>
            </w:r>
          </w:p>
        </w:tc>
      </w:tr>
      <w:tr w:rsidR="0046623D" w:rsidRPr="00B54F43" w14:paraId="0584D8E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29ED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Square design (with Softline or Square head box):</w:t>
            </w:r>
          </w:p>
        </w:tc>
      </w:tr>
      <w:tr w:rsidR="0046623D" w:rsidRPr="00B54F43" w14:paraId="16DDA26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1E93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50 mm x D 30 mm (excl. sealing strip) = 0.90 kg/rm</w:t>
            </w:r>
          </w:p>
        </w:tc>
      </w:tr>
      <w:tr w:rsidR="0046623D" w:rsidRPr="00B54F43" w14:paraId="15FD38C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C09B5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25 mm x D 15 mm = 3 kg/rm</w:t>
            </w:r>
          </w:p>
        </w:tc>
      </w:tr>
      <w:tr w:rsidR="0046623D" w:rsidRPr="0046623D" w14:paraId="22D4A6B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6E8F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46623D" w:rsidRPr="00B54F43" w14:paraId="5241F20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DC4C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46623D" w:rsidRPr="00B54F43" w14:paraId="390F190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E2505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46623D" w:rsidRPr="00B54F43" w14:paraId="2DA95DC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087E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46623D" w:rsidRPr="00B54F43" w14:paraId="248720B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FD7D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2FCBB04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E6092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46623D" w:rsidRPr="00B54F43" w14:paraId="5395712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7968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46623D" w:rsidRPr="00B54F43" w14:paraId="607B332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20DE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46623D" w:rsidRPr="00B54F43" w14:paraId="5105E74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529E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46623D" w:rsidRPr="00B54F43" w14:paraId="61D66B0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7410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76FAA05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4E24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46623D" w:rsidRPr="0046623D" w14:paraId="326094D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68A9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46623D" w:rsidRPr="00B54F43" w14:paraId="0B5DF48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B7E02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46623D" w:rsidRPr="00B54F43" w14:paraId="1891302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9FAA4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46623D" w:rsidRPr="00B54F43" w14:paraId="6369F53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057E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46623D" w:rsidRPr="00B54F43" w14:paraId="022182C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02753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The electrical connection and all additional wiring are included in the electrical category.</w:t>
            </w:r>
          </w:p>
        </w:tc>
      </w:tr>
      <w:tr w:rsidR="0046623D" w:rsidRPr="00B54F43" w14:paraId="3799EA0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2EE3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B54F43" w14:paraId="0CD0987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51AC4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46623D" w:rsidRPr="00B54F43" w14:paraId="73F062A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5B6B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46623D" w:rsidRPr="00B54F43" w14:paraId="0E90BC2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4788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46623D" w:rsidRPr="00B54F43" w14:paraId="5BC9860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F9164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3F6C007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7156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46623D" w:rsidRPr="00B54F43" w14:paraId="225EA9D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B4B2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46623D" w:rsidRPr="00B54F43" w14:paraId="0B7F4D5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5E643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B54F43" w14:paraId="1B2FA6C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5E003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46623D" w:rsidRPr="00B54F43" w14:paraId="39F31EB5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E42B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46623D" w:rsidRPr="00B54F43" w14:paraId="460F42BF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DDB9F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46623D" w:rsidRPr="00B54F43" w14:paraId="22FCBED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06703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46623D" w:rsidRPr="00B54F43" w14:paraId="63EBBAAE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16B3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46623D" w:rsidRPr="00B54F43" w14:paraId="05349FF4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595E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46623D" w:rsidRPr="00B54F43" w14:paraId="5E0D6CB2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90FBC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46623D" w:rsidRPr="0046623D" w14:paraId="2F4BD68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FDAD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46623D" w:rsidRPr="00B54F43" w14:paraId="06A5A20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0EFA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46623D" w:rsidRPr="00B54F43" w14:paraId="514AB30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56BF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46623D" w:rsidRPr="00B54F43" w14:paraId="00A77900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2C90B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46623D" w:rsidRPr="00B54F43" w14:paraId="40A27C2D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9ABD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46623D" w:rsidRPr="00B54F43" w14:paraId="0FBE2B39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28F3F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6F9B2AEB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CDA3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46623D" w:rsidRPr="00B54F43" w14:paraId="248ABD7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A5E2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46623D" w:rsidRPr="00B54F43" w14:paraId="3E71332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4042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46623D" w:rsidRPr="00B54F43" w14:paraId="59708593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41BF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46623D" w:rsidRPr="00B54F43" w14:paraId="2E8859F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14BDE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6623D" w:rsidRPr="0046623D" w14:paraId="7E40CC27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03C29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46623D" w:rsidRPr="00B54F43" w14:paraId="69DE627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4FD84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46623D" w:rsidRPr="00B54F43" w14:paraId="0681DC16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4E500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46623D" w:rsidRPr="00B54F43" w14:paraId="71B6AEE8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4FC7A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  <w:tr w:rsidR="0046623D" w:rsidRPr="00B54F43" w14:paraId="092EB2FA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0EB47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46623D" w:rsidRPr="0046623D" w14:paraId="6A7366D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4CC6D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46623D" w:rsidRPr="0046623D" w14:paraId="2A47DBCC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DEA06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46623D" w:rsidRPr="0046623D" w14:paraId="0BC2DE31" w14:textId="77777777" w:rsidTr="004662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7DF01" w14:textId="77777777" w:rsidR="0046623D" w:rsidRPr="0046623D" w:rsidRDefault="0046623D" w:rsidP="004662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662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2D0978"/>
    <w:rsid w:val="0046623D"/>
    <w:rsid w:val="005415AC"/>
    <w:rsid w:val="006640AB"/>
    <w:rsid w:val="007A2316"/>
    <w:rsid w:val="0087046A"/>
    <w:rsid w:val="00B54F43"/>
    <w:rsid w:val="00B859A0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4F43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2023-01-30T14:17:00Z</dcterms:created>
  <dcterms:modified xsi:type="dcterms:W3CDTF">2025-03-07T14:57:00Z</dcterms:modified>
</cp:coreProperties>
</file>