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9B69CA" w:rsidRPr="009B69CA" w14:paraId="7EB56A75" w14:textId="77777777" w:rsidTr="009B69CA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E5E600" w14:textId="77777777" w:rsidR="009B69CA" w:rsidRPr="009B69CA" w:rsidRDefault="009B69CA" w:rsidP="009B69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9B69CA" w:rsidRPr="00434B66" w14:paraId="7FF649ED" w14:textId="77777777" w:rsidTr="009B69C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C21041" w14:textId="77777777" w:rsidR="009B69CA" w:rsidRPr="009B69CA" w:rsidRDefault="009B69CA" w:rsidP="009B6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M Curtain wall 50 - Einbau oder Vorbau (EW 7A)</w:t>
            </w:r>
          </w:p>
        </w:tc>
      </w:tr>
      <w:tr w:rsidR="009B69CA" w:rsidRPr="009B69CA" w14:paraId="73D97207" w14:textId="77777777" w:rsidTr="009B69C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7F11C5" w14:textId="77777777" w:rsidR="009B69CA" w:rsidRPr="009B69CA" w:rsidRDefault="009B69CA" w:rsidP="009B6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Kompatibel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mit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Reynaers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Aluminium </w:t>
            </w: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ConceptWall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50</w:t>
            </w:r>
          </w:p>
        </w:tc>
      </w:tr>
      <w:tr w:rsidR="00434B66" w:rsidRPr="009B69CA" w14:paraId="1112F92B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F870F9" w14:textId="71928692" w:rsidR="00434B66" w:rsidRPr="009B69CA" w:rsidRDefault="00434B66" w:rsidP="00434B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12845">
              <w:t xml:space="preserve">Renson NV, Maalbeekstraat 10, 8790 Waregem – </w:t>
            </w:r>
            <w:proofErr w:type="spellStart"/>
            <w:r w:rsidRPr="00C12845">
              <w:t>Belgien</w:t>
            </w:r>
            <w:proofErr w:type="spellEnd"/>
          </w:p>
        </w:tc>
      </w:tr>
      <w:tr w:rsidR="00434B66" w:rsidRPr="00434B66" w14:paraId="7CD5595E" w14:textId="77777777" w:rsidTr="009B69CA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EDB213" w14:textId="32F0C3DD" w:rsidR="00434B66" w:rsidRPr="00434B66" w:rsidRDefault="00434B66" w:rsidP="00434B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434B66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434B66">
              <w:rPr>
                <w:lang w:val="de-DE"/>
              </w:rPr>
              <w:t>, www.renson.eu</w:t>
            </w:r>
          </w:p>
        </w:tc>
      </w:tr>
      <w:tr w:rsidR="009B69CA" w:rsidRPr="009B69CA" w14:paraId="6434070C" w14:textId="77777777" w:rsidTr="009B69C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25C8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03 20 -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9B69CA" w:rsidRPr="009B69CA" w14:paraId="6D96061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F420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9B69CA" w:rsidRPr="009B69CA" w14:paraId="32B4875F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4E651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9B69CA" w:rsidRPr="00434B66" w14:paraId="45D596F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A081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9B69CA" w:rsidRPr="00434B66" w14:paraId="3B969E0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CC96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5AB8D9DA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93BD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9B69CA" w:rsidRPr="00434B66" w14:paraId="5ADD0CB4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A75F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auf der Reynaers Aluminium ConceptWall 50 montiert mit vollständig montierter Kassette -&gt; Einbau oder Vorbau.</w:t>
            </w:r>
          </w:p>
        </w:tc>
      </w:tr>
      <w:tr w:rsidR="009B69CA" w:rsidRPr="00434B66" w14:paraId="5ED3ECDF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D2C2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In Kombination mit der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Reynaers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Aluminium ConceptWall 50, versehen mit dem zusammen entwickelten Profil 034.0565.XX, ist eine optimale und schnelle Montage möglich.  Dies ist sowohl für einen Neubau als für eine nachträgliche Montage geeignet.</w:t>
            </w:r>
          </w:p>
        </w:tc>
      </w:tr>
      <w:tr w:rsidR="009B69CA" w:rsidRPr="00434B66" w14:paraId="57C8707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3080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ConceptWall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50 muss gemäß den Richtlinien von Reynaers Aluminium dimensioniert werden.</w:t>
            </w:r>
          </w:p>
        </w:tc>
      </w:tr>
      <w:tr w:rsidR="009B69CA" w:rsidRPr="00434B66" w14:paraId="6722BA5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EDF8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patentierte Lösung ermöglicht ein unendliches  Aneinanderreihen, da die thermische Ausdehnung neutralisiert wird.</w:t>
            </w:r>
          </w:p>
        </w:tc>
      </w:tr>
      <w:tr w:rsidR="009B69CA" w:rsidRPr="00434B66" w14:paraId="1B29EA48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2F265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Montage des ersten Screens beginnt immer links.</w:t>
            </w:r>
          </w:p>
        </w:tc>
      </w:tr>
      <w:tr w:rsidR="009B69CA" w:rsidRPr="00434B66" w14:paraId="4A25A43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D7A9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Einbauweise 7A (Standard, Tuch nah am Fenster)</w:t>
            </w:r>
          </w:p>
        </w:tc>
      </w:tr>
      <w:tr w:rsidR="009B69CA" w:rsidRPr="00434B66" w14:paraId="49B44C2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8A666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9B69CA" w:rsidRPr="00434B66" w14:paraId="0CEE934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B523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9B69CA" w:rsidRPr="00434B66" w14:paraId="3D5461D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3D4B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9B69CA" w:rsidRPr="00434B66" w14:paraId="076D52E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A94DA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Während der Montage bleibt das Tuchsatz in der Kassette.</w:t>
            </w:r>
          </w:p>
        </w:tc>
      </w:tr>
      <w:tr w:rsidR="009B69CA" w:rsidRPr="00434B66" w14:paraId="6094238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31EE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Noch während der Montage kann das Kabel nach oben, nach hinten oder nach vorne gebracht werden. Diese Möglichkeiten sind davon abhängig in welche Richtung die Kassette montiert wird.</w:t>
            </w:r>
          </w:p>
        </w:tc>
      </w:tr>
      <w:tr w:rsidR="009B69CA" w:rsidRPr="00434B66" w14:paraId="117E9AC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30B8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45368E8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3ADF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9B69CA" w:rsidRPr="00434B66" w14:paraId="5A6CC86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61BFE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Profile sind aus extrudiertem Aluminium gefertigt.</w:t>
            </w:r>
          </w:p>
        </w:tc>
      </w:tr>
      <w:tr w:rsidR="009B69CA" w:rsidRPr="00434B66" w14:paraId="279BAF5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0C4D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werden aus Gussaluminium hergestellt.</w:t>
            </w:r>
          </w:p>
        </w:tc>
      </w:tr>
      <w:tr w:rsidR="009B69CA" w:rsidRPr="009B69CA" w14:paraId="63DDB9A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26A8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9B69CA" w:rsidRPr="00434B66" w14:paraId="3372CB9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7F1C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160 mm hoch und 110 mm tief.</w:t>
            </w:r>
          </w:p>
        </w:tc>
      </w:tr>
      <w:tr w:rsidR="009B69CA" w:rsidRPr="00434B66" w14:paraId="50B7C66B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91C1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Zur Befestigung der Seitenkonsolen der Kassette an der ConceptWall 50 wird das abnehmbare Profil sowie die Klemmleiste der Vorhangfassade, auf Höhe der Kassette, durch den Kassettenträger CW50 M Reynaers Aluminium ersetzt. .</w:t>
            </w:r>
          </w:p>
        </w:tc>
      </w:tr>
      <w:tr w:rsidR="009B69CA" w:rsidRPr="00434B66" w14:paraId="0814ABF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3E0D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2EA7DAC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6B84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9B69CA" w:rsidRPr="009B69CA" w14:paraId="5A00066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FCD9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B69CA" w:rsidRPr="009B69CA" w14:paraId="311590A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1AB4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9B69CA" w:rsidRPr="00434B66" w14:paraId="1B5E57F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BFF5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Design garantiert zentrale Sicherung an der Vorhangfassade</w:t>
            </w:r>
          </w:p>
        </w:tc>
      </w:tr>
      <w:tr w:rsidR="009B69CA" w:rsidRPr="00434B66" w14:paraId="66C16DC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13F2E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Jede Seitenführung wird mit einer lackiert Grundplatte unter 0° ausgestattet – gefertigt aus Gussaluminium</w:t>
            </w:r>
          </w:p>
        </w:tc>
      </w:tr>
      <w:tr w:rsidR="009B69CA" w:rsidRPr="009B69CA" w14:paraId="1944AB2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D294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B69CA" w:rsidRPr="009B69CA" w14:paraId="386399D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60F3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9B69CA" w:rsidRPr="00434B66" w14:paraId="193CB44A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1783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9B69CA" w:rsidRPr="00434B66" w14:paraId="68650FCC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D2F1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9B69CA" w:rsidRPr="009B69CA" w14:paraId="3586256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C0205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9B69CA" w:rsidRPr="00434B66" w14:paraId="72B20D3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6957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der Basis-Klemmleiste 034.0565.XX von Reynaers Aluminium montierbar.  Das Design der Führung ist auf diese Basis-Klemmleiste abgestimmt, sodass diese perfekt einrastet..</w:t>
            </w:r>
          </w:p>
        </w:tc>
      </w:tr>
      <w:tr w:rsidR="009B69CA" w:rsidRPr="009B69CA" w14:paraId="6E00204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2D0C7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B69CA" w:rsidRPr="00434B66" w14:paraId="2974FE65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2662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C.50-Koppelseitenführung Reynaers Aluminium (Standard): B 50 mm x T 37,11 mm</w:t>
            </w:r>
          </w:p>
        </w:tc>
      </w:tr>
      <w:tr w:rsidR="009B69CA" w:rsidRPr="00434B66" w14:paraId="06CAF2F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02C95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Alternativ mit Ausfüllprofil für eine schöne Ausführung der Koppelseitenführungen, dort wo sich keine Reißverschlussführung befindet.</w:t>
            </w:r>
          </w:p>
        </w:tc>
      </w:tr>
      <w:tr w:rsidR="009B69CA" w:rsidRPr="00434B66" w14:paraId="2378FCD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7FFB1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Ausfüllprofil wird beim ersten und letzten Screen (ganz links und ganz rechts) standardmäßig vorgesehen.</w:t>
            </w:r>
          </w:p>
        </w:tc>
      </w:tr>
      <w:tr w:rsidR="009B69CA" w:rsidRPr="00434B66" w14:paraId="63EAD95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8D89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werden mittig auf die Pfosten-Riegel-Fassade festgeschraubt und dann schraubenlos ineinander geklickt.</w:t>
            </w:r>
          </w:p>
        </w:tc>
      </w:tr>
      <w:tr w:rsidR="009B69CA" w:rsidRPr="00434B66" w14:paraId="701F8FF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01A5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 Seitenführung enthält eine pulverbeschichtete Aluminium-Reißverschlussführung mit einer strapazierfähigen Kunststoffoberfläche, in der das Gewebe gleitet.</w:t>
            </w:r>
          </w:p>
        </w:tc>
      </w:tr>
      <w:tr w:rsidR="009B69CA" w:rsidRPr="00434B66" w14:paraId="6762DA1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2C316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Aluminium-Reißverschlussführungen sind mit Neoprenpufferzonen versehen um Windstöße zu kompensieren.</w:t>
            </w:r>
          </w:p>
        </w:tc>
      </w:tr>
      <w:tr w:rsidR="009B69CA" w:rsidRPr="00434B66" w14:paraId="038163D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4850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Design der Führung fügt sich nahtlos in die Reynaers Aluminium ConceptWall 50 ein und wird durch das jeweilige Abdeckprofil der ConceptWall 50 abgerundet.</w:t>
            </w:r>
          </w:p>
        </w:tc>
      </w:tr>
      <w:tr w:rsidR="009B69CA" w:rsidRPr="00434B66" w14:paraId="5578106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035AE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Diese Co-Entwicklung reduziert die Gesamtanzahl der  erforderlichen Profile auf lediglich 3 Stück: Das Abdeckprofil der Basis-Klemmleiste 034.0565.XX von Reynaers Aluminium und die Kupplungsseitenführung von Renson. .</w:t>
            </w:r>
          </w:p>
        </w:tc>
      </w:tr>
      <w:tr w:rsidR="009B69CA" w:rsidRPr="00434B66" w14:paraId="32F7816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92D9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014EDC1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B39A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9B69CA" w:rsidRPr="009B69CA" w14:paraId="11EE2A8F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D0DF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B69CA" w:rsidRPr="00434B66" w14:paraId="456A49C8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35CC1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9B69CA" w:rsidRPr="00434B66" w14:paraId="419D528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D464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9B69CA" w:rsidRPr="00434B66" w14:paraId="5DB81A7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4DFB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Motorseite (immer rechts) wird mit einer verengten konischen Endkappe der Tuchwelle, dem Motorschubteil und der elektrischen Verbindung versehen</w:t>
            </w:r>
          </w:p>
        </w:tc>
      </w:tr>
      <w:tr w:rsidR="009B69CA" w:rsidRPr="00434B66" w14:paraId="4BB91D1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B578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Lagerseite (immer links) wird mit einer verengten konischen Endkappe der Tuchwelle und dem Lagerschubteil versehen</w:t>
            </w:r>
          </w:p>
        </w:tc>
      </w:tr>
      <w:tr w:rsidR="009B69CA" w:rsidRPr="00434B66" w14:paraId="28432F8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E202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verengten konischen Endkappen der Tuchwelle kompensieren die breiten Enden des Reißverschlusses</w:t>
            </w:r>
          </w:p>
        </w:tc>
      </w:tr>
      <w:tr w:rsidR="009B69CA" w:rsidRPr="00434B66" w14:paraId="0D20C05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27DC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9B69CA" w:rsidRPr="00434B66" w14:paraId="0C7C66B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FC38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9B69CA" w:rsidRPr="00434B66" w14:paraId="4EE8939C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E1497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3001D98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3AEB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9B69CA" w:rsidRPr="00434B66" w14:paraId="2D0DDED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1E07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9B69CA" w:rsidRPr="009B69CA" w14:paraId="725CAED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AF09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9B69CA" w:rsidRPr="009B69CA" w14:paraId="108ABCB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B593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9B69CA" w:rsidRPr="00434B66" w14:paraId="00BDF735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5BC1A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9B69CA" w:rsidRPr="00434B66" w14:paraId="2020737F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163D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9B69CA" w:rsidRPr="009B69CA" w14:paraId="28FDA98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B913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9B69CA" w:rsidRPr="009B69CA" w14:paraId="1103601C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E76E1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B69CA" w:rsidRPr="00434B66" w14:paraId="6A8701A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ABD25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9B69CA" w:rsidRPr="009B69CA" w14:paraId="29CAA8C4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757A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9B69CA" w:rsidRPr="009B69CA" w14:paraId="011E55E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92DC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9B69CA" w:rsidRPr="00434B66" w14:paraId="3B1094B5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26F9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9B69CA" w:rsidRPr="00434B66" w14:paraId="6E2B236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5AB5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9B69CA" w:rsidRPr="009B69CA" w14:paraId="2C7BA26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A683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9B69CA" w:rsidRPr="009B69CA" w14:paraId="57AC29E8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2F0CA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9B69CA" w:rsidRPr="00434B66" w14:paraId="1628D815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08FCA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9B69CA" w:rsidRPr="00434B66" w14:paraId="7E9E0C7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64AB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20B5446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179A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9B69CA" w:rsidRPr="009B69CA" w14:paraId="6283582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DEE7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B69CA" w:rsidRPr="009B69CA" w14:paraId="08FB05F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8A33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9B69CA" w:rsidRPr="00434B66" w14:paraId="5F76668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FE3E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9B69CA" w:rsidRPr="00434B66" w14:paraId="652D3FF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8854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9B69CA" w:rsidRPr="009B69CA" w14:paraId="4183D43F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BE4C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9B69CA" w:rsidRPr="00434B66" w14:paraId="31DB6064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252B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9B69CA" w:rsidRPr="00434B66" w14:paraId="4D078FDA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D9B31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9B69CA" w:rsidRPr="00434B66" w14:paraId="7AE3997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66AF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9B69CA" w:rsidRPr="00434B66" w14:paraId="1041189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277F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9B69CA" w:rsidRPr="00434B66" w14:paraId="5702A18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86AB6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9B69CA" w:rsidRPr="00434B66" w14:paraId="219C1BE5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AC67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41FF0E8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6EC2A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9B69CA" w:rsidRPr="00434B66" w14:paraId="4C7B481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C3F7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9B69CA" w:rsidRPr="00434B66" w14:paraId="49A544EC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A6DD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9B69CA" w:rsidRPr="00434B66" w14:paraId="361D743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1EDD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9B69CA" w:rsidRPr="00434B66" w14:paraId="3CEC138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F730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5318D74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703C7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9B69CA" w:rsidRPr="009B69CA" w14:paraId="7CB1212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7FE3B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9B69CA" w:rsidRPr="00434B66" w14:paraId="0A565989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1E1F6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9B69CA" w:rsidRPr="00434B66" w14:paraId="2A20AA6A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594F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lastRenderedPageBreak/>
              <w:t xml:space="preserve"> - 230 V AC Rohrmotor, mit Hinderniserkennung (Detecto) und kontinuierlichem Stoffdehnungsausgleich</w:t>
            </w:r>
          </w:p>
        </w:tc>
      </w:tr>
      <w:tr w:rsidR="009B69CA" w:rsidRPr="00434B66" w14:paraId="3B1F019B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6607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Mechanischer Motor ist nicht möglich</w:t>
            </w:r>
          </w:p>
        </w:tc>
      </w:tr>
      <w:tr w:rsidR="009B69CA" w:rsidRPr="00434B66" w14:paraId="5F5D3A6F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D6B61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9B69CA" w:rsidRPr="00434B66" w14:paraId="50B401BB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7982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9B69CA" w:rsidRPr="00434B66" w14:paraId="09777D64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3315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Verwendung von Sensoren wird dringend empfohlen. Weitere Informationen zu den Nutzungsbedingungen entnehmen Sie bitte dem Garantiezertifikat.</w:t>
            </w:r>
          </w:p>
        </w:tc>
      </w:tr>
      <w:tr w:rsidR="009B69CA" w:rsidRPr="00434B66" w14:paraId="7BBE2C7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2291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434B66" w14:paraId="4762A3C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BDEE4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9B69CA" w:rsidRPr="00434B66" w14:paraId="4593BE3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1BFB1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9B69CA" w:rsidRPr="00434B66" w14:paraId="6B9F0B5A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4564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9B69CA" w:rsidRPr="00434B66" w14:paraId="028294E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37DE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38B5A05A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68D3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9B69CA" w:rsidRPr="00434B66" w14:paraId="58E3C67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56DD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9B69CA" w:rsidRPr="00434B66" w14:paraId="114A3CC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0C82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434B66" w14:paraId="53CEFCB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99CB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9B69CA" w:rsidRPr="00434B66" w14:paraId="6F6CD29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0D9B5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9B69CA" w:rsidRPr="00434B66" w14:paraId="16C4E68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6C80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9B69CA" w:rsidRPr="00434B66" w14:paraId="0BDB213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B7F3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9B69CA" w:rsidRPr="00434B66" w14:paraId="6C3354A4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701F7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9B69CA" w:rsidRPr="00434B66" w14:paraId="10F42568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317C9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9B69CA" w:rsidRPr="00434B66" w14:paraId="522F5C65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BC0C8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9B69CA" w:rsidRPr="009B69CA" w14:paraId="4180BBF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8812E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9B69C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9B69CA" w:rsidRPr="00434B66" w14:paraId="0AF1E23E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8E9E7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9B69CA" w:rsidRPr="00434B66" w14:paraId="7F156594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11527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9B69CA" w:rsidRPr="00434B66" w14:paraId="1AC8C717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6C96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9B69CA" w:rsidRPr="00434B66" w14:paraId="11B865D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A7507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9B69CA" w:rsidRPr="00434B66" w14:paraId="6448631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68EFD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0B8778F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F3C4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9B69CA" w:rsidRPr="00434B66" w14:paraId="700AFD9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825B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9B69CA" w:rsidRPr="00434B66" w14:paraId="79B19F60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EB70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</w:t>
            </w:r>
          </w:p>
        </w:tc>
      </w:tr>
      <w:tr w:rsidR="009B69CA" w:rsidRPr="00434B66" w14:paraId="52AAB4BD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C197E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Gemeinsam getestet in den Testeinrichtungen von Reynaers Aluminium, siehe Drucktestbericht Fixscreen Minimal CW50 Reynaers Aluminium.</w:t>
            </w:r>
          </w:p>
        </w:tc>
      </w:tr>
      <w:tr w:rsidR="009B69CA" w:rsidRPr="00434B66" w14:paraId="51C761D1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498D0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69CA" w:rsidRPr="009B69CA" w14:paraId="5021B47A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06B4F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9B69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9B69CA" w:rsidRPr="00434B66" w14:paraId="2EB70E53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5930C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9B69CA" w:rsidRPr="009B69CA" w14:paraId="7679C546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D4D42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9B69CA" w:rsidRPr="00434B66" w14:paraId="556238F2" w14:textId="77777777" w:rsidTr="009B69C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208A3" w14:textId="77777777" w:rsidR="009B69CA" w:rsidRPr="009B69CA" w:rsidRDefault="009B69CA" w:rsidP="009B6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69C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582CEBD4" w14:textId="77777777" w:rsidR="00F24520" w:rsidRPr="009B69CA" w:rsidRDefault="00F24520">
      <w:pPr>
        <w:rPr>
          <w:sz w:val="20"/>
          <w:szCs w:val="20"/>
          <w:lang w:val="de-DE"/>
        </w:rPr>
      </w:pPr>
    </w:p>
    <w:sectPr w:rsidR="00F24520" w:rsidRPr="009B69CA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32"/>
    <w:rsid w:val="00127F8B"/>
    <w:rsid w:val="00434B66"/>
    <w:rsid w:val="004F5909"/>
    <w:rsid w:val="006640AB"/>
    <w:rsid w:val="007A2316"/>
    <w:rsid w:val="0087046A"/>
    <w:rsid w:val="00873232"/>
    <w:rsid w:val="009B69CA"/>
    <w:rsid w:val="00A15E6E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BF0D0"/>
  <w15:chartTrackingRefBased/>
  <w15:docId w15:val="{4BF31B0D-0DC3-498A-847B-12D903E3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34B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2023-03-20T12:12:00Z</dcterms:created>
  <dcterms:modified xsi:type="dcterms:W3CDTF">2025-03-06T13:44:00Z</dcterms:modified>
</cp:coreProperties>
</file>