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187D80" w:rsidRPr="00187D80" w14:paraId="759F56A7" w14:textId="77777777" w:rsidTr="00187D80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E3C23D" w14:textId="77777777" w:rsidR="00187D80" w:rsidRPr="00187D80" w:rsidRDefault="00187D80" w:rsidP="00187D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187D80" w:rsidRPr="00115EB3" w14:paraId="433BB39B" w14:textId="77777777" w:rsidTr="00187D80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CCC4338" w14:textId="77777777" w:rsidR="00187D80" w:rsidRPr="00187D80" w:rsidRDefault="00187D80" w:rsidP="0018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100 Slim - Freistehend (EW 7F)</w:t>
            </w:r>
          </w:p>
        </w:tc>
      </w:tr>
      <w:tr w:rsidR="00115EB3" w:rsidRPr="00187D80" w14:paraId="3980314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4660950" w14:textId="4A7358BC" w:rsidR="00115EB3" w:rsidRPr="00187D80" w:rsidRDefault="00115EB3" w:rsidP="00115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886030">
              <w:t xml:space="preserve">Renson NV, Maalbeekstraat 10, 8790 Waregem – </w:t>
            </w:r>
            <w:proofErr w:type="spellStart"/>
            <w:r w:rsidRPr="00886030">
              <w:t>Belgien</w:t>
            </w:r>
            <w:proofErr w:type="spellEnd"/>
          </w:p>
        </w:tc>
      </w:tr>
      <w:tr w:rsidR="00115EB3" w:rsidRPr="00115EB3" w14:paraId="28C0E316" w14:textId="77777777" w:rsidTr="00187D80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EE79BC" w14:textId="756D821C" w:rsidR="00115EB3" w:rsidRPr="00115EB3" w:rsidRDefault="00115EB3" w:rsidP="00115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115EB3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115EB3">
              <w:rPr>
                <w:lang w:val="de-DE"/>
              </w:rPr>
              <w:t>, www.renson.eu</w:t>
            </w:r>
          </w:p>
        </w:tc>
      </w:tr>
      <w:tr w:rsidR="00187D80" w:rsidRPr="00187D80" w14:paraId="1694CB74" w14:textId="77777777" w:rsidTr="00187D80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488E7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187D80" w:rsidRPr="00187D80" w14:paraId="791E5DD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DEA32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187D80" w:rsidRPr="00187D80" w14:paraId="7AE20D28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24371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187D80" w:rsidRPr="00115EB3" w14:paraId="51438239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F9FD5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187D80" w:rsidRPr="00115EB3" w14:paraId="4332C19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7A85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7501BEE5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9947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187D80" w:rsidRPr="00115EB3" w14:paraId="68B4C981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54855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montiert mit vollständig montierter Kassette:</w:t>
            </w:r>
          </w:p>
        </w:tc>
      </w:tr>
      <w:tr w:rsidR="00187D80" w:rsidRPr="00115EB3" w14:paraId="676FB399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357E4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'Freistehend' F (nicht koppelbar) ohne dahinterliegendes Fenster.</w:t>
            </w:r>
          </w:p>
        </w:tc>
      </w:tr>
      <w:tr w:rsidR="00187D80" w:rsidRPr="00115EB3" w14:paraId="021C0FED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9D278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Innenseite Terassenüberdachung oder Balkon)</w:t>
            </w:r>
          </w:p>
        </w:tc>
      </w:tr>
      <w:tr w:rsidR="00187D80" w:rsidRPr="00115EB3" w14:paraId="34FF8EAA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BB1C5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(Außenseite Terassenüberdachung oder Balkon)</w:t>
            </w:r>
          </w:p>
        </w:tc>
      </w:tr>
      <w:tr w:rsidR="00187D80" w:rsidRPr="00115EB3" w14:paraId="5EB3984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0CDC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187D80" w:rsidRPr="00115EB3" w14:paraId="2EE1EBA4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50447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187D80" w:rsidRPr="00115EB3" w14:paraId="707CC7D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9AFDF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187D80" w:rsidRPr="00115EB3" w14:paraId="71FF746F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A738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187D80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187D80" w:rsidRPr="00115EB3" w14:paraId="7EE814A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2B78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187D80" w:rsidRPr="00115EB3" w14:paraId="01E4358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D3DAF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187D80" w:rsidRPr="00115EB3" w14:paraId="566A3029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60C14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53DD599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67E05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87D80" w:rsidRPr="00187D80" w14:paraId="60542EA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2AC2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187D80" w:rsidRPr="00187D80" w14:paraId="19A7D9F8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DF976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187D80" w:rsidRPr="00187D80" w14:paraId="5AE11324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1B81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150 mm hoch und 110 mm tief (Max.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16,8 m²).</w:t>
            </w:r>
          </w:p>
        </w:tc>
      </w:tr>
      <w:tr w:rsidR="00187D80" w:rsidRPr="00115EB3" w14:paraId="58FCF775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8276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Kassettenverlängerung: möglich bis 500 mm. Kassettenverlangerung nicht moglich bei tiefe Seitenfuhrung.</w:t>
            </w:r>
          </w:p>
        </w:tc>
      </w:tr>
      <w:tr w:rsidR="00187D80" w:rsidRPr="00115EB3" w14:paraId="60BCD53E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E1732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0896DDB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DA3EF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87D80" w:rsidRPr="00187D80" w14:paraId="54285125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3AF49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7D80" w:rsidRPr="00187D80" w14:paraId="734159ED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DD92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187D80" w:rsidRPr="00115EB3" w14:paraId="53EF69B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3DD59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187D80" w:rsidRPr="00187D80" w14:paraId="107AF6F3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8394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7D80" w:rsidRPr="00115EB3" w14:paraId="06A9A19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06FB0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187D80" w:rsidRPr="00115EB3" w14:paraId="69D2FDB9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99C0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187D80" w:rsidRPr="00115EB3" w14:paraId="1F6E2EBF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C8BD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187D80" w:rsidRPr="00115EB3" w14:paraId="74AF229E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41539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Versenkt montiert in 3-teiliger Seitenführung, wodurch die Sichtbarkeit auf 13,78 mm reduziert wird</w:t>
            </w:r>
          </w:p>
        </w:tc>
      </w:tr>
      <w:tr w:rsidR="00187D80" w:rsidRPr="00187D80" w14:paraId="2C84C18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FEB59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7D80" w:rsidRPr="00115EB3" w14:paraId="4E4948D1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105D2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der Seitenführung (Standard): B 35 mm x T 110 mm, 3-teilig, u-Profil; Tiefe der Seitenführung = Tiefe des Kassettens, bestückt mit einer Grundplatte unter 0° oder 5° (nur bei Montage 7A) aus glasfaserverstärktem Polyamid</w:t>
            </w:r>
          </w:p>
        </w:tc>
      </w:tr>
      <w:tr w:rsidR="00187D80" w:rsidRPr="00115EB3" w14:paraId="532F4D8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B59C2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Seitenführung (nur bei Montage 7B): Möglich mit Sägeschnitt zur Verwendung mit Brüstung</w:t>
            </w:r>
          </w:p>
        </w:tc>
      </w:tr>
      <w:tr w:rsidR="00187D80" w:rsidRPr="00115EB3" w14:paraId="1071CE65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E1D2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3-teilig; bei Anwendung eines selbst entworfenen abnehmbaren Ausfüllprofils, bestückt mit einer Grundplatte unter 0° oder 5° (nur bei Montage 7A) aus glasfaserverstärktem Polyamid</w:t>
            </w:r>
          </w:p>
        </w:tc>
      </w:tr>
      <w:tr w:rsidR="00187D80" w:rsidRPr="00115EB3" w14:paraId="36D1FA61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7AF0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187D80" w:rsidRPr="00115EB3" w14:paraId="1A9A182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F317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3B4DDB4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D22D4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187D80" w:rsidRPr="00187D80" w14:paraId="42863D03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14E51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7D80" w:rsidRPr="00115EB3" w14:paraId="40D047BD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F6FC9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187D80" w:rsidRPr="00115EB3" w14:paraId="3564C89F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CEFB6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187D80" w:rsidRPr="00115EB3" w14:paraId="75D97C0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15BBE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187D80" w:rsidRPr="00115EB3" w14:paraId="05A3E85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75FD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187D80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187D80" w:rsidRPr="00115EB3" w14:paraId="26D924C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4038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134FD3FA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5613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187D80" w:rsidRPr="00115EB3" w14:paraId="742F203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3D27E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Alle Tücher sind einteilig, außer wenn die Höhe größer als die Breite der Tuchrolle ist.</w:t>
            </w:r>
          </w:p>
        </w:tc>
      </w:tr>
      <w:tr w:rsidR="00187D80" w:rsidRPr="00187D80" w14:paraId="72B27524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39BF2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87D80" w:rsidRPr="00187D80" w14:paraId="4603C15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4EB4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187D80" w:rsidRPr="00115EB3" w14:paraId="614BCC5F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BF9D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187D80" w:rsidRPr="00115EB3" w14:paraId="0A37372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C459C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187D80" w:rsidRPr="00187D80" w14:paraId="68EB0B7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AD571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187D80" w:rsidRPr="00187D80" w14:paraId="25D5EC49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3D60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187D80" w:rsidRPr="00115EB3" w14:paraId="3007AA7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67308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187D80" w:rsidRPr="00187D80" w14:paraId="3040E71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33F51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87D80" w:rsidRPr="00187D80" w14:paraId="781A7A5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DF69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87D80" w:rsidRPr="00115EB3" w14:paraId="053350DF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33F62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187D80" w:rsidRPr="00115EB3" w14:paraId="7A5AE6D4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22C51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187D80" w:rsidRPr="00115EB3" w14:paraId="675BB629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65731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+ Kristallfenster über die gesamte Breite: Integrierbar für 'Freistehend' F</w:t>
            </w:r>
          </w:p>
        </w:tc>
      </w:tr>
      <w:tr w:rsidR="00187D80" w:rsidRPr="00187D80" w14:paraId="6AD5367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8280C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87D80" w:rsidRPr="00187D80" w14:paraId="739FF9E3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65DF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187D80" w:rsidRPr="00187D80" w14:paraId="1EF21614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270E6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187D80" w:rsidRPr="00187D80" w14:paraId="3424600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5ADA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187D80" w:rsidRPr="00187D80" w14:paraId="3EFF470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3A289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7D80" w:rsidRPr="00187D80" w14:paraId="3A72459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38DC2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187D80" w:rsidRPr="00115EB3" w14:paraId="13FBED5A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54E5C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187D80" w:rsidRPr="00115EB3" w14:paraId="57F2F4DD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D459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187D80" w:rsidRPr="00115EB3" w14:paraId="464EFFBA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8A1AC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187D80" w:rsidRPr="00187D80" w14:paraId="4BE0773B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55DE8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87D80" w:rsidRPr="00115EB3" w14:paraId="3D6B55B5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AE620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187D80" w:rsidRPr="00115EB3" w14:paraId="487AD85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3D2C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187D80" w:rsidRPr="00115EB3" w14:paraId="0E0EAB7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A6197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187D80" w:rsidRPr="00115EB3" w14:paraId="0DF9C575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56E6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4D17C3DF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8D107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187D80" w:rsidRPr="00115EB3" w14:paraId="69C73F73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2230C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187D80" w:rsidRPr="00115EB3" w14:paraId="18062A54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A128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187D80" w:rsidRPr="00115EB3" w14:paraId="7308ECD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28519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187D80" w:rsidRPr="00115EB3" w14:paraId="2C5594F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2EF5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650075A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144FC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187D80" w:rsidRPr="00187D80" w14:paraId="0427BDB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E560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187D80" w:rsidRPr="00115EB3" w14:paraId="644CC41D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4CCA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187D80" w:rsidRPr="00115EB3" w14:paraId="2AA5B5A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C805F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187D80" w:rsidRPr="00115EB3" w14:paraId="0FF9D1B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7566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187D80" w:rsidRPr="00115EB3" w14:paraId="4F2E3C9E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EDA00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187D80" w:rsidRPr="00115EB3" w14:paraId="75379A3E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854B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15EB3" w14:paraId="3BABC7E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53694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187D80" w:rsidRPr="00115EB3" w14:paraId="487E545E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181D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187D80" w:rsidRPr="00115EB3" w14:paraId="4F057E71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7766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187D80" w:rsidRPr="00115EB3" w14:paraId="7F312E0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0A406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01DE7F5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FB70F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187D80" w:rsidRPr="00115EB3" w14:paraId="1943CB98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6D0C4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187D80" w:rsidRPr="00115EB3" w14:paraId="167C0E18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64F46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15EB3" w14:paraId="0B4FA67A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56425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187D80" w:rsidRPr="00115EB3" w14:paraId="18E55BDA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2514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187D80" w:rsidRPr="00115EB3" w14:paraId="7D4360D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1771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187D80" w:rsidRPr="00115EB3" w14:paraId="0236399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7C326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Windfest-Technologie für 'Freistehend' F:</w:t>
            </w:r>
          </w:p>
        </w:tc>
      </w:tr>
      <w:tr w:rsidR="00187D80" w:rsidRPr="00115EB3" w14:paraId="7CBC255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BEC7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Reißverschluss bleibt in der Seitenführung</w:t>
            </w:r>
          </w:p>
        </w:tc>
      </w:tr>
      <w:tr w:rsidR="00187D80" w:rsidRPr="00115EB3" w14:paraId="42B0AC91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178B5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187D80" w:rsidRPr="00115EB3" w14:paraId="3960FDDB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91756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187D80" w:rsidRPr="00187D80" w14:paraId="2E3E30A2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79C90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187D8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187D80" w:rsidRPr="00115EB3" w14:paraId="7E82F7B1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C750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 (2 Jahre Garantie auf die Kristalltücher).</w:t>
            </w:r>
          </w:p>
        </w:tc>
      </w:tr>
      <w:tr w:rsidR="00187D80" w:rsidRPr="00115EB3" w14:paraId="2269BC3D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53332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187D80" w:rsidRPr="00115EB3" w14:paraId="0BB77FE5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7370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187D80" w:rsidRPr="00115EB3" w14:paraId="65D05873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23CB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187D80" w:rsidRPr="00115EB3" w14:paraId="5A5AA2EB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E2C6A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55E5B306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8E4F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187D80" w:rsidRPr="00115EB3" w14:paraId="0C8002D4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1C358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187D80" w:rsidRPr="00115EB3" w14:paraId="6585ACC3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93C29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60 km/h im geschlossenem Zustand für 'Freistehend' F (EN 13561:2004+A1:2008 gemäß Windklasse 3). Der Windwiderstand hängt von den Abmessungen ab und ist auf Anfrage erhältlich.</w:t>
            </w:r>
          </w:p>
        </w:tc>
      </w:tr>
      <w:tr w:rsidR="00187D80" w:rsidRPr="00115EB3" w14:paraId="72CC123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193B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(WTT18-002 Fixscreen 100 Slim 2.0): Windwiderstand bis 126 km/h im geschlossenem Zustand (getestet für einen Screen von 3000 mm x 3000 mm).</w:t>
            </w:r>
          </w:p>
        </w:tc>
      </w:tr>
      <w:tr w:rsidR="00187D80" w:rsidRPr="00115EB3" w14:paraId="514FF295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3C02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7D80" w:rsidRPr="00187D80" w14:paraId="1DDC56D3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A2A7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87D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187D80" w:rsidRPr="00115EB3" w14:paraId="5872EC8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BA197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187D80" w:rsidRPr="00187D80" w14:paraId="41C9CFE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8EC9B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187D80" w:rsidRPr="00115EB3" w14:paraId="3B7BCB0A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A73D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187D80" w:rsidRPr="00115EB3" w14:paraId="1CB9C15C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90BE3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187D80" w:rsidRPr="00187D80" w14:paraId="12BF9BE7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B9B40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187D80" w:rsidRPr="00187D80" w14:paraId="548290BE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CA27E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187D80" w:rsidRPr="00187D80" w14:paraId="4A130B40" w14:textId="77777777" w:rsidTr="00187D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7A21D" w14:textId="77777777" w:rsidR="00187D80" w:rsidRPr="00187D80" w:rsidRDefault="00187D80" w:rsidP="0018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7D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0A5601"/>
    <w:rsid w:val="00115EB3"/>
    <w:rsid w:val="00117F8F"/>
    <w:rsid w:val="00127F8B"/>
    <w:rsid w:val="00187D80"/>
    <w:rsid w:val="002022D9"/>
    <w:rsid w:val="002311D2"/>
    <w:rsid w:val="002C2DC4"/>
    <w:rsid w:val="003B4F54"/>
    <w:rsid w:val="0041731F"/>
    <w:rsid w:val="00425C71"/>
    <w:rsid w:val="0046623D"/>
    <w:rsid w:val="005415AC"/>
    <w:rsid w:val="00576B76"/>
    <w:rsid w:val="005B3BED"/>
    <w:rsid w:val="005F300E"/>
    <w:rsid w:val="006640AB"/>
    <w:rsid w:val="00740FC1"/>
    <w:rsid w:val="007A2316"/>
    <w:rsid w:val="007E0F91"/>
    <w:rsid w:val="00855C2A"/>
    <w:rsid w:val="0087046A"/>
    <w:rsid w:val="009B5262"/>
    <w:rsid w:val="009C3E9C"/>
    <w:rsid w:val="009C4F57"/>
    <w:rsid w:val="00B859A0"/>
    <w:rsid w:val="00B93474"/>
    <w:rsid w:val="00BA0495"/>
    <w:rsid w:val="00BB0475"/>
    <w:rsid w:val="00BB4463"/>
    <w:rsid w:val="00C05ECA"/>
    <w:rsid w:val="00C24A3D"/>
    <w:rsid w:val="00CA2BC7"/>
    <w:rsid w:val="00CD6C5F"/>
    <w:rsid w:val="00D4392A"/>
    <w:rsid w:val="00D57754"/>
    <w:rsid w:val="00D60E33"/>
    <w:rsid w:val="00D665B7"/>
    <w:rsid w:val="00E73430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15EB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5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2023-01-30T14:58:00Z</dcterms:created>
  <dcterms:modified xsi:type="dcterms:W3CDTF">2025-03-06T13:07:00Z</dcterms:modified>
</cp:coreProperties>
</file>