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600E7B" w:rsidRPr="00600E7B" w14:paraId="28270522" w14:textId="77777777" w:rsidTr="00600E7B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BA1C59E" w14:textId="77777777" w:rsidR="00600E7B" w:rsidRPr="00600E7B" w:rsidRDefault="00600E7B" w:rsidP="00600E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600E7B" w:rsidRPr="00F70C89" w14:paraId="27CB23A7" w14:textId="77777777" w:rsidTr="00600E7B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FCAECF" w14:textId="77777777" w:rsidR="00600E7B" w:rsidRPr="00600E7B" w:rsidRDefault="00600E7B" w:rsidP="00600E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Go Solar - Vorbau (EW 1)</w:t>
            </w:r>
          </w:p>
        </w:tc>
      </w:tr>
      <w:tr w:rsidR="00F70C89" w:rsidRPr="00600E7B" w14:paraId="66EEDC25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723793D" w14:textId="1071B442" w:rsidR="00F70C89" w:rsidRPr="00600E7B" w:rsidRDefault="00F70C89" w:rsidP="00F70C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2B5C8E">
              <w:t xml:space="preserve">Renson NV, Maalbeekstraat 10, 8790 Waregem – </w:t>
            </w:r>
            <w:proofErr w:type="spellStart"/>
            <w:r w:rsidRPr="002B5C8E">
              <w:t>Belgien</w:t>
            </w:r>
            <w:proofErr w:type="spellEnd"/>
          </w:p>
        </w:tc>
      </w:tr>
      <w:tr w:rsidR="00F70C89" w:rsidRPr="00F70C89" w14:paraId="7BF42F38" w14:textId="77777777" w:rsidTr="00600E7B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80601D" w14:textId="063B2CF6" w:rsidR="00F70C89" w:rsidRPr="00600E7B" w:rsidRDefault="00F70C89" w:rsidP="00F70C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70C89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F70C89">
              <w:rPr>
                <w:lang w:val="de-DE"/>
              </w:rPr>
              <w:t>, www.renson.eu</w:t>
            </w:r>
          </w:p>
        </w:tc>
      </w:tr>
      <w:tr w:rsidR="00600E7B" w:rsidRPr="00600E7B" w14:paraId="478D1A3B" w14:textId="77777777" w:rsidTr="00600E7B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46CC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2025 01 17 -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600E7B" w:rsidRPr="00600E7B" w14:paraId="68263E06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4156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600E7B" w:rsidRPr="00600E7B" w14:paraId="424CA675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6671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0E7B" w:rsidRPr="00F70C89" w14:paraId="7435AB1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AA19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600E7B" w:rsidRPr="00F70C89" w14:paraId="76C5B55F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27D82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40305A0E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BF2D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600E7B" w:rsidRPr="00F70C89" w14:paraId="65888E8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BA228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600E7B" w:rsidRPr="00F70C89" w14:paraId="024004BB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1B600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600E7B" w:rsidRPr="00F70C89" w14:paraId="07C004E2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22E88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 &amp; Safe: erleichtert die schnelle und einfache (De-)Montage des Tuchsatz.</w:t>
            </w:r>
          </w:p>
        </w:tc>
      </w:tr>
      <w:tr w:rsidR="00600E7B" w:rsidRPr="00F70C89" w14:paraId="392851F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804AD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1A9EF4C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E3B8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0E7B" w:rsidRPr="00600E7B" w14:paraId="3BC74C8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223E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600E7B" w:rsidRPr="00600E7B" w14:paraId="44E1B948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08095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600E7B" w:rsidRPr="00600E7B" w14:paraId="3806B215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DE13D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85 mm hoch und 85 mm tief (Max.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7,5 m²).</w:t>
            </w:r>
          </w:p>
        </w:tc>
      </w:tr>
      <w:tr w:rsidR="00600E7B" w:rsidRPr="00600E7B" w14:paraId="0D7126E3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AB00F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600E7B" w:rsidRPr="00600E7B" w14:paraId="5E519C8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D9A9F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0E7B" w:rsidRPr="00600E7B" w14:paraId="135E9946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ECDEB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0E7B" w:rsidRPr="00600E7B" w14:paraId="18AC134C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AD14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600E7B" w:rsidRPr="00600E7B" w14:paraId="2027F7F4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D176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0E7B" w:rsidRPr="00F70C89" w14:paraId="59B34690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0193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600E7B" w:rsidRPr="00F70C89" w14:paraId="18D3ADC0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6F36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nachhaltiger Betrieb, ohne zusätzliche Wartung)</w:t>
            </w:r>
          </w:p>
        </w:tc>
      </w:tr>
      <w:tr w:rsidR="00600E7B" w:rsidRPr="00F70C89" w14:paraId="7CFC1F3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D6C9B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600E7B" w:rsidRPr="00F70C89" w14:paraId="7FD96E2E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687E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Offene Seitenführung (Standard): B 35 mm x T 48 mm, 2-teilig. Ausgestattet mit einer Grundplatte unter 0° aus glasfaserverstärktem Polyamid. Stromkabel kann in der Seitenführung verlegt werden</w:t>
            </w:r>
          </w:p>
        </w:tc>
      </w:tr>
      <w:tr w:rsidR="00600E7B" w:rsidRPr="00F70C89" w14:paraId="5C54F59A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4C7E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Zur leichteren Montage werden die Seitenführungen immer vorgebohrt (erste Kammer).</w:t>
            </w:r>
          </w:p>
        </w:tc>
      </w:tr>
      <w:tr w:rsidR="00600E7B" w:rsidRPr="00F70C89" w14:paraId="5199288F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F003E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08B4ECC6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5CE3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0E7B" w:rsidRPr="00600E7B" w14:paraId="414E662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C24D9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0E7B" w:rsidRPr="00F70C89" w14:paraId="017A7E2F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1F7C0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Aluminium, mit einem versetzten versenkten Tuchschlitz versehen</w:t>
            </w:r>
          </w:p>
        </w:tc>
      </w:tr>
      <w:tr w:rsidR="00600E7B" w:rsidRPr="00F70C89" w14:paraId="7A1C623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7873F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Tuchs)</w:t>
            </w:r>
          </w:p>
        </w:tc>
      </w:tr>
      <w:tr w:rsidR="00600E7B" w:rsidRPr="00F70C89" w14:paraId="2ACB0E05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1A81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Konischen Endkappen der Tuchwelle (= Ausgleich für die dickeren Enden des aufgerollten Reißverschlusses und damit Gewährleistung für ein perfektes Aufrollen des Tuches)</w:t>
            </w:r>
          </w:p>
        </w:tc>
      </w:tr>
      <w:tr w:rsidR="00600E7B" w:rsidRPr="00F70C89" w14:paraId="644962F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5931B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7CC98CA0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6E76F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0E7B" w:rsidRPr="00F70C89" w14:paraId="2D004021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4C757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600E7B" w:rsidRPr="00600E7B" w14:paraId="573ACC94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8FE90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0E7B" w:rsidRPr="00600E7B" w14:paraId="43B382B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723C2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</w:p>
        </w:tc>
      </w:tr>
      <w:tr w:rsidR="00600E7B" w:rsidRPr="00F70C89" w14:paraId="2A3BA60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AC45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600E7B" w:rsidRPr="00F70C89" w14:paraId="14044551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D6BF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600E7B" w:rsidRPr="00600E7B" w14:paraId="7DE247F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3F2B2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nachhaltiger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600E7B" w:rsidRPr="00600E7B" w14:paraId="441F6F50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FBC80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600E7B" w:rsidRPr="00F70C89" w14:paraId="26A2C8B2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E30CD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600E7B" w:rsidRPr="00600E7B" w14:paraId="0CB257C5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A0C2F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0E7B" w:rsidRPr="00600E7B" w14:paraId="4A306F41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DDB3D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600E7B" w:rsidRPr="00F70C89" w14:paraId="1DDA0B48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8DE04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600E7B" w:rsidRPr="00F70C89" w14:paraId="13446E36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F9C1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600E7B" w:rsidRPr="00600E7B" w14:paraId="3EF2CFE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4BC2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Verdunkelung</w:t>
            </w:r>
            <w:proofErr w:type="spellEnd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600E7B" w:rsidRPr="00600E7B" w14:paraId="4A7B13B0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F93F0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600E7B" w:rsidRPr="00F70C89" w14:paraId="4DC31866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F14EF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   - Gewicht: ± 660 g/m², Dicke: 0,75 mm</w:t>
            </w:r>
          </w:p>
        </w:tc>
      </w:tr>
      <w:tr w:rsidR="00600E7B" w:rsidRPr="00F70C89" w14:paraId="201FD774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BD965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10B42605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935DE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600E7B" w:rsidRPr="00600E7B" w14:paraId="683E9861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3534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0E7B" w:rsidRPr="00600E7B" w14:paraId="7F735902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8B1A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verstärkt mit Stäben aus galvanisiertem Stahl. </w:t>
            </w: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600E7B" w:rsidRPr="00F70C89" w14:paraId="0796302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A94A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Ballast: Stahlstange. Die Stange ist mit PE-Schaumstoff ummantelt, um Kontakt zwischen Aluminium und Stahl zu vermeiden und Geräusche zu dämpfen</w:t>
            </w:r>
          </w:p>
        </w:tc>
      </w:tr>
      <w:tr w:rsidR="00600E7B" w:rsidRPr="00F70C89" w14:paraId="7C77B523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2EFD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600E7B" w:rsidRPr="00F70C89" w14:paraId="4B1012A3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CFC19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600E7B" w:rsidRPr="00600E7B" w14:paraId="3DBAD8D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7E2F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600E7B" w:rsidRPr="00F70C89" w14:paraId="49902156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DE2B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600E7B" w:rsidRPr="00F70C89" w14:paraId="0D3B3D9C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BAE5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73DA162C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73787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0E7B" w:rsidRPr="00F70C89" w14:paraId="3C7D9E4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197E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werden.</w:t>
            </w:r>
          </w:p>
        </w:tc>
      </w:tr>
      <w:tr w:rsidR="00600E7B" w:rsidRPr="00F70C89" w14:paraId="1852B2FC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E2BC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600E7B" w:rsidRPr="00F70C89" w14:paraId="7180F10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935C7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1FCC590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B7C4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0E7B" w:rsidRPr="00600E7B" w14:paraId="447A084C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0779F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600E7B" w:rsidRPr="00F70C89" w14:paraId="5D8A974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D171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Mittels eines 12 V DC Rohrmotors, Batterie und Solarpanel 16 V -24 V.</w:t>
            </w:r>
          </w:p>
        </w:tc>
      </w:tr>
      <w:tr w:rsidR="00600E7B" w:rsidRPr="00F70C89" w14:paraId="5F0DA7EA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A7029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Sonnenschutz.</w:t>
            </w:r>
          </w:p>
        </w:tc>
      </w:tr>
      <w:tr w:rsidR="00600E7B" w:rsidRPr="00F70C89" w14:paraId="68CFE66E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F9FBD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0E7B" w:rsidRPr="00F70C89" w14:paraId="36210B9B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802D3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600E7B" w:rsidRPr="00F70C89" w14:paraId="696D8A8C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7009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600E7B" w:rsidRPr="00F70C89" w14:paraId="1B6A990F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90ED4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600E7B" w:rsidRPr="00F70C89" w14:paraId="0A7BC664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E9735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600E7B" w:rsidRPr="00F70C89" w14:paraId="66FDF49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6A0A7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600E7B" w:rsidRPr="00F70C89" w14:paraId="26E52855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D417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600E7B" w:rsidRPr="00600E7B" w14:paraId="4B41432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8FDE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600E7B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600E7B" w:rsidRPr="00F70C89" w14:paraId="04B15C63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A573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600E7B" w:rsidRPr="00F70C89" w14:paraId="4DB60C54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1EF4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600E7B" w:rsidRPr="00F70C89" w14:paraId="17989E2F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3C490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600E7B" w:rsidRPr="00F70C89" w14:paraId="75E7BC4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92AB1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600E7B" w:rsidRPr="00F70C89" w14:paraId="6E41CB0E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F439D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42B82FE9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7BCF0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600E7B" w:rsidRPr="00F70C89" w14:paraId="7E5D9EAF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2C6B3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600E7B" w:rsidRPr="00F70C89" w14:paraId="025223AE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DA1B9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in geschlossenem Zustand (EN 13561:2004+A1:2008 konform Windklasse 3). Der Windwiderstand hängt von den Abmessungen ab und ist auf Anfrage erhältlich.</w:t>
            </w:r>
          </w:p>
        </w:tc>
      </w:tr>
      <w:tr w:rsidR="00600E7B" w:rsidRPr="00F70C89" w14:paraId="4F2061A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F8C2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in geschlossenem Zustand (getestet für einen Screen von 3000 mm x 3000 mm).</w:t>
            </w:r>
          </w:p>
        </w:tc>
      </w:tr>
      <w:tr w:rsidR="00600E7B" w:rsidRPr="00F70C89" w14:paraId="7D571F7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F17F7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600E7B" w:rsidRPr="00600E7B" w14:paraId="64DD3035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F160A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  <w:r w:rsidRPr="00600E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600E7B" w:rsidRPr="00F70C89" w14:paraId="5958D12B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F5266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600E7B" w:rsidRPr="00F70C89" w14:paraId="79A19220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D4EB7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en VMRG Sonnenschutz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ZertifiKat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.</w:t>
            </w:r>
          </w:p>
        </w:tc>
      </w:tr>
      <w:tr w:rsidR="00600E7B" w:rsidRPr="00F70C89" w14:paraId="4BE69247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FD90D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600E7B" w:rsidRPr="00600E7B" w14:paraId="2D84553E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67D5D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600E7B" w:rsidRPr="00600E7B" w14:paraId="147385F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6FA0C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600E7B" w:rsidRPr="00600E7B" w14:paraId="13E4AFCD" w14:textId="77777777" w:rsidTr="00600E7B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7F668" w14:textId="77777777" w:rsidR="00600E7B" w:rsidRPr="00600E7B" w:rsidRDefault="00600E7B" w:rsidP="00600E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00E7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A06B871" w14:textId="77777777" w:rsidR="00F24520" w:rsidRPr="00C61E2A" w:rsidRDefault="00F24520">
      <w:pPr>
        <w:rPr>
          <w:sz w:val="20"/>
          <w:szCs w:val="20"/>
          <w:lang w:val="fr-FR"/>
        </w:rPr>
      </w:pPr>
    </w:p>
    <w:sectPr w:rsidR="00F24520" w:rsidRPr="00C61E2A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21"/>
    <w:rsid w:val="00127F8B"/>
    <w:rsid w:val="00600E7B"/>
    <w:rsid w:val="00643D26"/>
    <w:rsid w:val="006640AB"/>
    <w:rsid w:val="007A2316"/>
    <w:rsid w:val="00856C21"/>
    <w:rsid w:val="0087046A"/>
    <w:rsid w:val="00BA5B24"/>
    <w:rsid w:val="00C05ECA"/>
    <w:rsid w:val="00C61E2A"/>
    <w:rsid w:val="00D57754"/>
    <w:rsid w:val="00F24520"/>
    <w:rsid w:val="00F7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4DE41"/>
  <w15:chartTrackingRefBased/>
  <w15:docId w15:val="{14809813-ADEF-476C-99B4-9B1E3C99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70C8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5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2025-01-17T09:22:00Z</dcterms:created>
  <dcterms:modified xsi:type="dcterms:W3CDTF">2025-03-06T13:13:00Z</dcterms:modified>
</cp:coreProperties>
</file>