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862C62" w:rsidRPr="00862C62" w14:paraId="01F99B31" w14:textId="77777777" w:rsidTr="00862C6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8993D8" w14:textId="77777777" w:rsidR="00862C62" w:rsidRPr="00862C62" w:rsidRDefault="00862C62" w:rsidP="00862C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862C62" w:rsidRPr="00BD237D" w14:paraId="634034EA" w14:textId="77777777" w:rsidTr="00862C6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FC3527B" w14:textId="77777777" w:rsidR="00862C62" w:rsidRPr="00862C62" w:rsidRDefault="00862C62" w:rsidP="00862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MINIMAL L - Surface-mounted (IM 1)</w:t>
            </w:r>
          </w:p>
        </w:tc>
      </w:tr>
      <w:tr w:rsidR="00BD237D" w:rsidRPr="00862C62" w14:paraId="3C7C5A32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13AEBFF" w14:textId="73811B0D" w:rsidR="00BD237D" w:rsidRPr="00862C62" w:rsidRDefault="00BD237D" w:rsidP="00BD2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254084">
              <w:t xml:space="preserve">Renson NV, Maalbeekstraat 10, 8790 Waregem – </w:t>
            </w:r>
            <w:r>
              <w:t>Belgium</w:t>
            </w:r>
          </w:p>
        </w:tc>
      </w:tr>
      <w:tr w:rsidR="00BD237D" w:rsidRPr="00BD237D" w14:paraId="69BDACB6" w14:textId="77777777" w:rsidTr="00862C6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9D11B9" w14:textId="539FE5A3" w:rsidR="00BD237D" w:rsidRPr="00BD237D" w:rsidRDefault="00BD237D" w:rsidP="00BD2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BD237D">
              <w:rPr>
                <w:lang w:val="de-DE"/>
              </w:rPr>
              <w:t xml:space="preserve">Tel. +32 (0)56 62 71 11, </w:t>
            </w:r>
            <w:hyperlink r:id="rId4" w:history="1">
              <w:r w:rsidRPr="00537E0E">
                <w:rPr>
                  <w:rStyle w:val="Hyperlink"/>
                  <w:lang w:val="de-DE"/>
                </w:rPr>
                <w:t>info@renson.be</w:t>
              </w:r>
            </w:hyperlink>
            <w:r w:rsidRPr="00BD237D">
              <w:rPr>
                <w:lang w:val="de-DE"/>
              </w:rPr>
              <w:t xml:space="preserve"> www.renson.eu</w:t>
            </w:r>
          </w:p>
        </w:tc>
      </w:tr>
      <w:tr w:rsidR="00862C62" w:rsidRPr="00862C62" w14:paraId="54967A81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7BF66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01 01 - PM_Screens</w:t>
            </w:r>
          </w:p>
        </w:tc>
      </w:tr>
      <w:tr w:rsidR="00862C62" w:rsidRPr="00862C62" w14:paraId="45E9DF4B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68786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862C62" w:rsidRPr="00862C62" w14:paraId="76B6E191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82241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862C62" w:rsidRPr="00BD237D" w14:paraId="32F71448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85C3A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862C62" w:rsidRPr="00BD237D" w14:paraId="4EAF93F4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1E79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862C62" w:rsidRPr="00862C62" w14:paraId="69356A91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BE5A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862C62" w:rsidRPr="00BD237D" w14:paraId="3961B18C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61A0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Surface-mounted.</w:t>
            </w:r>
          </w:p>
        </w:tc>
      </w:tr>
      <w:tr w:rsidR="00862C62" w:rsidRPr="00BD237D" w14:paraId="37F185B6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51F5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Necessary securing for head box width &gt; 3,600 mm, in order to avoid bending</w:t>
            </w:r>
          </w:p>
        </w:tc>
      </w:tr>
      <w:tr w:rsidR="00862C62" w:rsidRPr="00BD237D" w14:paraId="6048E5AE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356E2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head box can be equiped with following options:</w:t>
            </w:r>
          </w:p>
        </w:tc>
      </w:tr>
      <w:tr w:rsidR="00862C62" w:rsidRPr="00862C62" w14:paraId="06CFD1D4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02C4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hook-in profile; hooks into a recess at the back of the head box, for easy head box securing. </w:t>
            </w: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Additional installation dimension for hook-in = + 5 mm</w:t>
            </w:r>
          </w:p>
        </w:tc>
      </w:tr>
      <w:tr w:rsidR="00862C62" w:rsidRPr="00862C62" w14:paraId="47228061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1554E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Without hook-in profile</w:t>
            </w:r>
          </w:p>
        </w:tc>
      </w:tr>
      <w:tr w:rsidR="00862C62" w:rsidRPr="00BD237D" w14:paraId="586ABB01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3EA9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supporting the roll-up mechanism are equipped with pins, which connect the head box with the side guiding channels.</w:t>
            </w:r>
          </w:p>
        </w:tc>
      </w:tr>
      <w:tr w:rsidR="00862C62" w:rsidRPr="00BD237D" w14:paraId="1B139F45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4F8A5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Because of the adjustable pins the head box can easily be installed after the side guiding channels.</w:t>
            </w:r>
          </w:p>
        </w:tc>
      </w:tr>
      <w:tr w:rsidR="00862C62" w:rsidRPr="00BD237D" w14:paraId="4062012A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D1DEED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862C62" w:rsidRPr="00BD237D" w14:paraId="6F94865B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D384A6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862C62" w:rsidRPr="00BD237D" w14:paraId="20AFF50F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337C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862C62" w:rsidRPr="00BD237D" w14:paraId="088F0ED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90E87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862C62" w:rsidRPr="00BD237D" w14:paraId="0EA55F37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39E22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862C62" w:rsidRPr="00BD237D" w14:paraId="05BF7B13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27640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62C62" w:rsidRPr="00862C62" w14:paraId="67112E7E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14B44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862C62" w:rsidRPr="00862C62" w14:paraId="1A1C977C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179DB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862C62" w:rsidRPr="00BD237D" w14:paraId="601891F8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EC2A1E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862C62" w:rsidRPr="00BD237D" w14:paraId="31382F10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4C577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140 mm height and 130 mm depth.</w:t>
            </w:r>
          </w:p>
        </w:tc>
      </w:tr>
      <w:tr w:rsidR="00862C62" w:rsidRPr="00BD237D" w14:paraId="614A3FD3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24191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62C62" w:rsidRPr="00862C62" w14:paraId="4BA8E2A1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F6DEC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862C62" w:rsidRPr="00862C62" w14:paraId="2C5386F1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B29E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862C62" w:rsidRPr="00BD237D" w14:paraId="325C7BA3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CA757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862C62" w:rsidRPr="00BD237D" w14:paraId="17AEBBD4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FFFD8D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862C62" w:rsidRPr="00BD237D" w14:paraId="32C14E27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870E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- Every side guiding channel is equipped with an powder coated base plate under 0° or 5° and made of cast aluminium</w:t>
            </w:r>
          </w:p>
        </w:tc>
      </w:tr>
      <w:tr w:rsidR="00862C62" w:rsidRPr="00862C62" w14:paraId="767B2A9B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FF307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862C62" w:rsidRPr="00862C62" w14:paraId="22FD3AF1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E7F0E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Powder coated, aluminium</w:t>
            </w:r>
          </w:p>
        </w:tc>
      </w:tr>
      <w:tr w:rsidR="00862C62" w:rsidRPr="00BD237D" w14:paraId="7070F2D0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AF6F5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862C62" w:rsidRPr="00BD237D" w14:paraId="3E9178C0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FFF4A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(= Compensate for gusts of wind and contribute to constant fabric tension)</w:t>
            </w:r>
          </w:p>
        </w:tc>
      </w:tr>
      <w:tr w:rsidR="00862C62" w:rsidRPr="00862C62" w14:paraId="3133357E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2206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Installation :</w:t>
            </w:r>
          </w:p>
        </w:tc>
      </w:tr>
      <w:tr w:rsidR="00862C62" w:rsidRPr="00BD237D" w14:paraId="21115AC4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97DD4C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directly onto the frame/construction and then clicked together without screws.</w:t>
            </w:r>
          </w:p>
        </w:tc>
      </w:tr>
      <w:tr w:rsidR="00862C62" w:rsidRPr="00862C62" w14:paraId="294BDDE9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3E6D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862C62" w:rsidRPr="00BD237D" w14:paraId="6450DF75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D0DA2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XS-side guiding channel: W 20 mm x D 55 mm, in 3 parts.</w:t>
            </w:r>
          </w:p>
        </w:tc>
      </w:tr>
      <w:tr w:rsidR="00862C62" w:rsidRPr="00BD237D" w14:paraId="5543FF6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998305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C.40-coupling side guiding channel: W 40 mm x D 58 mm</w:t>
            </w:r>
          </w:p>
        </w:tc>
      </w:tr>
      <w:tr w:rsidR="00862C62" w:rsidRPr="00BD237D" w14:paraId="32ED069E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AAE3AC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862C62" w:rsidRPr="00862C62" w14:paraId="52CAE66C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2399AA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862C62" w:rsidRPr="00862C62" w14:paraId="2E0B232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6AB01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862C62" w:rsidRPr="00BD237D" w14:paraId="52F95CE8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138B4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862C62" w:rsidRPr="00BD237D" w14:paraId="70C90A72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E128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862C62" w:rsidRPr="00BD237D" w14:paraId="5C2BBCF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2B5F7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conical fabric tube end pieces (= Compensating for the thicker ends of the rolled-up zipper and thus guaranteeing perfect roll-up of the screen)</w:t>
            </w:r>
          </w:p>
        </w:tc>
      </w:tr>
      <w:tr w:rsidR="00862C62" w:rsidRPr="00BD237D" w14:paraId="74C2A6FC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E2448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862C62" w:rsidRPr="00BD237D" w14:paraId="3E5F61FC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D00AA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Click&amp;Safe-technology: The fabric set can be clicked into the head box without screws so that the installer has his hands free to safely complete the installation.</w:t>
            </w:r>
          </w:p>
        </w:tc>
      </w:tr>
      <w:tr w:rsidR="00862C62" w:rsidRPr="00BD237D" w14:paraId="405B9003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ECD6C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862C62" w:rsidRPr="00862C62" w14:paraId="770E8453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08C9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862C62" w:rsidRPr="00BD237D" w14:paraId="6467F01E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74D95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862C62" w:rsidRPr="00862C62" w14:paraId="2A118CA2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3A870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862C62" w:rsidRPr="00862C62" w14:paraId="6693287F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CE251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862C62" w:rsidRPr="00BD237D" w14:paraId="3A8107F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57FB5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lastRenderedPageBreak/>
              <w:t xml:space="preserve"> - Fixscreen-technology: the vertical borders are equipped with a symmetrical zipper</w:t>
            </w:r>
          </w:p>
        </w:tc>
      </w:tr>
      <w:tr w:rsidR="00862C62" w:rsidRPr="00BD237D" w14:paraId="6F147848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C4876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862C62" w:rsidRPr="00BD237D" w14:paraId="56768B52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5762C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862C62" w:rsidRPr="00BD237D" w14:paraId="4BCBC4EB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CBA6D4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62C62" w:rsidRPr="00BD237D" w14:paraId="4C99BC19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E442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862C62" w:rsidRPr="00862C62" w14:paraId="521C62D1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D1F7CE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862C62" w:rsidRPr="00862C62" w14:paraId="12C2074F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7C29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862C62" w:rsidRPr="00862C62" w14:paraId="4CDC0FE9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9F285B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862C62" w:rsidRPr="00BD237D" w14:paraId="163B0164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B4A38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862C62" w:rsidRPr="00862C62" w14:paraId="540883B6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111E5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862C62" w:rsidRPr="00862C62" w14:paraId="71B87926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1D154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862C62" w:rsidRPr="00BD237D" w14:paraId="7A727DD5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CADC0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862C62" w:rsidRPr="00862C62" w14:paraId="0FA6AAC8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2417A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862C62" w:rsidRPr="00862C62" w14:paraId="7CA866C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F27CB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862C62" w:rsidRPr="00862C62" w14:paraId="451B09CE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CC83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862C62" w:rsidRPr="00862C62" w14:paraId="64ADD93C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3F36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862C62" w:rsidRPr="00862C62" w14:paraId="00C06C34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73C7A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862C62" w:rsidRPr="00BD237D" w14:paraId="3847EBDB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3C275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862C62" w:rsidRPr="00BD237D" w14:paraId="5E3FD16B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FFE6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862C62" w:rsidRPr="00BD237D" w14:paraId="4B9CFF26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1D674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bottom bar: H 35 mm x D 40 mm (excl. sealing strip)</w:t>
            </w:r>
          </w:p>
        </w:tc>
      </w:tr>
      <w:tr w:rsidR="00862C62" w:rsidRPr="00862C62" w14:paraId="3AE2AC68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F53AEE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862C62" w:rsidRPr="00BD237D" w14:paraId="124A6E14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CD37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862C62" w:rsidRPr="00BD237D" w14:paraId="29422C6B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DBEEB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862C62" w:rsidRPr="00BD237D" w14:paraId="4CFCB354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EBFB0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862C62" w:rsidRPr="00BD237D" w14:paraId="4C2E1136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8890A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Easy (dis)assembly of the fabric by a hidden UPVC click profile</w:t>
            </w:r>
          </w:p>
        </w:tc>
      </w:tr>
      <w:tr w:rsidR="00862C62" w:rsidRPr="00BD237D" w14:paraId="0D21983C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71086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62C62" w:rsidRPr="00862C62" w14:paraId="2EA8F62C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9E81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862C62" w:rsidRPr="00BD237D" w14:paraId="3C9A76B9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8C496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862C62" w:rsidRPr="00BD237D" w14:paraId="2798244F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974F2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862C62" w:rsidRPr="00BD237D" w14:paraId="5ED21B60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5AD9D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862C62" w:rsidRPr="00BD237D" w14:paraId="39CC0440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12CA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62C62" w:rsidRPr="00862C62" w14:paraId="41884764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BDA7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862C62" w:rsidRPr="00862C62" w14:paraId="20C33042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27AA76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862C62" w:rsidRPr="00BD237D" w14:paraId="7444D295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F211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control. Silent motor for indoor use</w:t>
            </w:r>
          </w:p>
        </w:tc>
      </w:tr>
      <w:tr w:rsidR="00862C62" w:rsidRPr="00BD237D" w14:paraId="782A2649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F8190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862C62" w:rsidRPr="00BD237D" w14:paraId="4E4AD770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0BA87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862C62" w:rsidRPr="00BD237D" w14:paraId="7EE744C5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7C758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862C62" w:rsidRPr="00BD237D" w14:paraId="65A771CC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46368D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862C62" w:rsidRPr="00BD237D" w14:paraId="2D3BCBBB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C59040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62C62" w:rsidRPr="00BD237D" w14:paraId="2584DF69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38EA9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862C62" w:rsidRPr="00BD237D" w14:paraId="1C64A9E0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B75D7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set.</w:t>
            </w:r>
          </w:p>
        </w:tc>
      </w:tr>
      <w:tr w:rsidR="00862C62" w:rsidRPr="00BD237D" w14:paraId="0E04094C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5B816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862C62" w:rsidRPr="00BD237D" w14:paraId="3C5D6362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5724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62C62" w:rsidRPr="00862C62" w14:paraId="3FF7F40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A87C8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862C62" w:rsidRPr="00BD237D" w14:paraId="7383B9A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A5BE2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862C62" w:rsidRPr="00BD237D" w14:paraId="364B7686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7141E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62C62" w:rsidRPr="00BD237D" w14:paraId="3BA63208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ED24B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862C62" w:rsidRPr="00BD237D" w14:paraId="59D241CF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A2BE1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862C62" w:rsidRPr="00BD237D" w14:paraId="3F6BF7C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3391C4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862C62" w:rsidRPr="00BD237D" w14:paraId="3AC75299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E4705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862C62" w:rsidRPr="00BD237D" w14:paraId="42C0ED21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B891E0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862C62" w:rsidRPr="00BD237D" w14:paraId="423253E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5F20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862C62" w:rsidRPr="00BD237D" w14:paraId="37D9372B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CA883C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862C62" w:rsidRPr="00862C62" w14:paraId="0FEB1D36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65081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862C62" w:rsidRPr="00BD237D" w14:paraId="422CC713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CC6AD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5-year warranty on the fabric collection.</w:t>
            </w:r>
          </w:p>
        </w:tc>
      </w:tr>
      <w:tr w:rsidR="00862C62" w:rsidRPr="00BD237D" w14:paraId="4344DDB6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E0A7B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862C62" w:rsidRPr="00BD237D" w14:paraId="7706E2C7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A5E77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862C62" w:rsidRPr="00BD237D" w14:paraId="7C43D412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6ED8B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862C62" w:rsidRPr="00BD237D" w14:paraId="1322DED0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BA9EE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62C62" w:rsidRPr="00862C62" w14:paraId="656CAAA3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A92C0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862C62" w:rsidRPr="00BD237D" w14:paraId="33DCF9E7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B15B8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862C62" w:rsidRPr="00BD237D" w14:paraId="29724B25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BE66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in accordance with wind class 3). The wind resistance depends on the dimensions and is available upon request.</w:t>
            </w:r>
          </w:p>
        </w:tc>
      </w:tr>
      <w:tr w:rsidR="00862C62" w:rsidRPr="00BD237D" w14:paraId="07CFCA28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B9827D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'Von Karman Institute for Fluid Dynamics' (EAR1819): wind resistance guaranteed up to 200 km/h in closed position (tested for a screen of 1,000 mm x 1,000 mm).</w:t>
            </w:r>
          </w:p>
        </w:tc>
      </w:tr>
      <w:tr w:rsidR="00862C62" w:rsidRPr="00BD237D" w14:paraId="7A0C658E" w14:textId="77777777" w:rsidTr="00862C6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8B24B7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862C62" w:rsidRPr="00862C62" w14:paraId="62A60CDB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0FA10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862C6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862C62" w:rsidRPr="00BD237D" w14:paraId="423F3AFE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480D9F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862C62" w:rsidRPr="00BD237D" w14:paraId="032D116D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6FEE3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DoP-2016SC00006.</w:t>
            </w:r>
          </w:p>
        </w:tc>
      </w:tr>
      <w:tr w:rsidR="00862C62" w:rsidRPr="00BD237D" w14:paraId="36F567AC" w14:textId="77777777" w:rsidTr="00862C6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23698" w14:textId="77777777" w:rsidR="00862C62" w:rsidRPr="00862C62" w:rsidRDefault="00862C62" w:rsidP="00862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862C6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>AluEco en VMRG Sun protection certificate.</w:t>
            </w:r>
          </w:p>
        </w:tc>
      </w:tr>
    </w:tbl>
    <w:p w14:paraId="41E55031" w14:textId="77777777" w:rsidR="00F24520" w:rsidRPr="00007D55" w:rsidRDefault="00F24520">
      <w:pPr>
        <w:rPr>
          <w:sz w:val="20"/>
          <w:szCs w:val="20"/>
          <w:lang w:val="fr-BE"/>
        </w:rPr>
      </w:pPr>
    </w:p>
    <w:sectPr w:rsidR="00F24520" w:rsidRPr="00007D55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1486D"/>
    <w:rsid w:val="00071FB5"/>
    <w:rsid w:val="000F5C07"/>
    <w:rsid w:val="001858A0"/>
    <w:rsid w:val="001C612B"/>
    <w:rsid w:val="002F501D"/>
    <w:rsid w:val="00492AC5"/>
    <w:rsid w:val="004D7CAD"/>
    <w:rsid w:val="004E6B46"/>
    <w:rsid w:val="005526CC"/>
    <w:rsid w:val="005E06F4"/>
    <w:rsid w:val="0060671F"/>
    <w:rsid w:val="006232D7"/>
    <w:rsid w:val="006640AB"/>
    <w:rsid w:val="007A2316"/>
    <w:rsid w:val="00862C62"/>
    <w:rsid w:val="0087046A"/>
    <w:rsid w:val="00902D9D"/>
    <w:rsid w:val="0093608D"/>
    <w:rsid w:val="009A6F01"/>
    <w:rsid w:val="009F37F4"/>
    <w:rsid w:val="00A82B26"/>
    <w:rsid w:val="00AD77EB"/>
    <w:rsid w:val="00B43077"/>
    <w:rsid w:val="00BD237D"/>
    <w:rsid w:val="00C05ECA"/>
    <w:rsid w:val="00CC0295"/>
    <w:rsid w:val="00D57754"/>
    <w:rsid w:val="00DA4C4D"/>
    <w:rsid w:val="00ED3777"/>
    <w:rsid w:val="00F10646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237D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3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2022-12-21T10:18:00Z</dcterms:created>
  <dcterms:modified xsi:type="dcterms:W3CDTF">2025-03-13T10:12:00Z</dcterms:modified>
</cp:coreProperties>
</file>