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11C2F" w:rsidRPr="00011C2F" w14:paraId="169529F3" w14:textId="77777777" w:rsidTr="00011C2F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EF40C9" w14:textId="77777777" w:rsidR="00011C2F" w:rsidRPr="00011C2F" w:rsidRDefault="00011C2F" w:rsidP="00011C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011C2F" w:rsidRPr="009C1F94" w14:paraId="3B604D5E" w14:textId="77777777" w:rsidTr="00011C2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771B54" w14:textId="77777777" w:rsidR="00011C2F" w:rsidRPr="00011C2F" w:rsidRDefault="00011C2F" w:rsidP="00011C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M Curtain wall 50 - Einbau oder Vorbau (EW 7A)</w:t>
            </w:r>
          </w:p>
        </w:tc>
      </w:tr>
      <w:tr w:rsidR="009C1F94" w:rsidRPr="00011C2F" w14:paraId="1C86939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84DFB1" w14:textId="2B45E80F" w:rsidR="009C1F94" w:rsidRPr="00011C2F" w:rsidRDefault="009C1F94" w:rsidP="009C1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BC0030">
              <w:t xml:space="preserve">Renson NV, Maalbeekstraat 10, 8790 Waregem – </w:t>
            </w:r>
            <w:proofErr w:type="spellStart"/>
            <w:r w:rsidRPr="00BC0030">
              <w:t>Belgien</w:t>
            </w:r>
            <w:proofErr w:type="spellEnd"/>
          </w:p>
        </w:tc>
      </w:tr>
      <w:tr w:rsidR="009C1F94" w:rsidRPr="009C1F94" w14:paraId="52615724" w14:textId="77777777" w:rsidTr="00011C2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D9FA39" w14:textId="125C0275" w:rsidR="009C1F94" w:rsidRPr="009C1F94" w:rsidRDefault="009C1F94" w:rsidP="009C1F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9C1F94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9C1F94">
              <w:rPr>
                <w:lang w:val="de-DE"/>
              </w:rPr>
              <w:t>, www.renson.eu</w:t>
            </w:r>
          </w:p>
        </w:tc>
      </w:tr>
      <w:tr w:rsidR="00011C2F" w:rsidRPr="00011C2F" w14:paraId="198D6AFA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8D26C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011C2F" w:rsidRPr="00011C2F" w14:paraId="001080A9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4DC878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11C2F" w:rsidRPr="00011C2F" w14:paraId="5606C55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47770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011C2F" w:rsidRPr="009C1F94" w14:paraId="3CB26C9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CED24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011C2F" w:rsidRPr="009C1F94" w14:paraId="3C033D36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D005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0F95D46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00327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011C2F" w:rsidRPr="009C1F94" w14:paraId="2422B8D4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20FB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eine Pfosten-Riegel-Fassade montiert mit vollständig montierter Kassette -&gt; Einbau oder Vorbau.</w:t>
            </w:r>
          </w:p>
        </w:tc>
      </w:tr>
      <w:tr w:rsidR="00011C2F" w:rsidRPr="009C1F94" w14:paraId="5E3D2E6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9577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patentierte Lösung ermöglicht ein unendliches  Aneinanderreihen, da die thermische Ausdehnung neutralisiert wird.</w:t>
            </w:r>
          </w:p>
        </w:tc>
      </w:tr>
      <w:tr w:rsidR="00011C2F" w:rsidRPr="009C1F94" w14:paraId="3D925D5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AB5E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Montage des ersten Screens beginnt immer links.</w:t>
            </w:r>
          </w:p>
        </w:tc>
      </w:tr>
      <w:tr w:rsidR="00011C2F" w:rsidRPr="009C1F94" w14:paraId="2694963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4232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Einbauweise 7A (Standard, Tuch nah am Fenster)</w:t>
            </w:r>
          </w:p>
        </w:tc>
      </w:tr>
      <w:tr w:rsidR="00011C2F" w:rsidRPr="009C1F94" w14:paraId="166EEB0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44F3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011C2F" w:rsidRPr="009C1F94" w14:paraId="39704E5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A8E4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011C2F" w:rsidRPr="009C1F94" w14:paraId="08C276F5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A740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011C2F" w:rsidRPr="009C1F94" w14:paraId="4D846964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A47E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Während der Montage bleibt das Tuchsatz in der Kassette.</w:t>
            </w:r>
          </w:p>
        </w:tc>
      </w:tr>
      <w:tr w:rsidR="00011C2F" w:rsidRPr="009C1F94" w14:paraId="0A8F3C62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BF55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Noch während der Montage kann das Kabel nach oben, nach hinten oder nach vorne gebracht werden. Diese Möglichkeiten sind davon abhängig in welche Richtung die Kassette montiert wird.</w:t>
            </w:r>
          </w:p>
        </w:tc>
      </w:tr>
      <w:tr w:rsidR="00011C2F" w:rsidRPr="009C1F94" w14:paraId="54934BA0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C3D2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08B8AD1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90B0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11C2F" w:rsidRPr="009C1F94" w14:paraId="3DE75CE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5F36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Profile sind aus extrudiertem Aluminium gefertigt.</w:t>
            </w:r>
          </w:p>
        </w:tc>
      </w:tr>
      <w:tr w:rsidR="00011C2F" w:rsidRPr="009C1F94" w14:paraId="3EFA339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4FE3C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werden aus Gussaluminium hergestellt.</w:t>
            </w:r>
          </w:p>
        </w:tc>
      </w:tr>
      <w:tr w:rsidR="00011C2F" w:rsidRPr="00011C2F" w14:paraId="724B5AD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A01F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011C2F" w:rsidRPr="009C1F94" w14:paraId="106994F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7F33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160 mm hoch und 110 mm tief.</w:t>
            </w:r>
          </w:p>
        </w:tc>
      </w:tr>
      <w:tr w:rsidR="00011C2F" w:rsidRPr="009C1F94" w14:paraId="2109B450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48C5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05F7CA1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72374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011C2F" w:rsidRPr="00011C2F" w14:paraId="11FCCAA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FDF7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11C2F" w:rsidRPr="00011C2F" w14:paraId="0459532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F703C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011C2F" w:rsidRPr="009C1F94" w14:paraId="749ADE6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7887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Design garantiert zentrale Sicherung an der Vorhangfassade</w:t>
            </w:r>
          </w:p>
        </w:tc>
      </w:tr>
      <w:tr w:rsidR="00011C2F" w:rsidRPr="009C1F94" w14:paraId="4C221E9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3C10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Jede Seitenführung wird mit einer lackiert Grundplatte unter 0° ausgestattet – gefertigt aus Gussaluminium</w:t>
            </w:r>
          </w:p>
        </w:tc>
      </w:tr>
      <w:tr w:rsidR="00011C2F" w:rsidRPr="00011C2F" w14:paraId="3313F96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D2F7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11C2F" w:rsidRPr="00011C2F" w14:paraId="3F1CDEB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384DD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011C2F" w:rsidRPr="009C1F94" w14:paraId="6E81879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98D07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011C2F" w:rsidRPr="009C1F94" w14:paraId="3B7B5DD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AC3ED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011C2F" w:rsidRPr="00011C2F" w14:paraId="60E7057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C265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011C2F" w:rsidRPr="009C1F94" w14:paraId="7E8EBE4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A3CE4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011C2F" w:rsidRPr="00011C2F" w14:paraId="21364B00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7C17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11C2F" w:rsidRPr="009C1F94" w14:paraId="7219C3C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E8052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C.50-Koppelseitenführung (Standard): B 50 mm x T 58 mm, mit standard abnehmbaren profil</w:t>
            </w:r>
          </w:p>
        </w:tc>
      </w:tr>
      <w:tr w:rsidR="00011C2F" w:rsidRPr="009C1F94" w14:paraId="79EC4A9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78FF70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C.50-Koppelseitenführung: B 50 mm x T 90 mm, mit abnehmbaren profil für die Einbindung einer Stecker</w:t>
            </w:r>
          </w:p>
        </w:tc>
      </w:tr>
      <w:tr w:rsidR="00011C2F" w:rsidRPr="009C1F94" w14:paraId="4D18EF9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794E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Alternativ mit Ausfüllprofil für eine schöne Ausführung der Koppelseitenführungen, dort wo sich keine Reißverschlussführung befindet.</w:t>
            </w:r>
          </w:p>
        </w:tc>
      </w:tr>
      <w:tr w:rsidR="00011C2F" w:rsidRPr="009C1F94" w14:paraId="75DB4BA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C1CD7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Das Ausfüllprofil wird beim ersten und letzten Screen (ganz links und ganz rechts) standardmäßig vorgesehen.</w:t>
            </w:r>
          </w:p>
        </w:tc>
      </w:tr>
      <w:tr w:rsidR="00011C2F" w:rsidRPr="009C1F94" w14:paraId="01978BF4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246E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werden mittig auf die Pfosten-Riegel-Fassade festgeschraubt und dann schraubenlos ineinander geklickt.</w:t>
            </w:r>
          </w:p>
        </w:tc>
      </w:tr>
      <w:tr w:rsidR="00011C2F" w:rsidRPr="009C1F94" w14:paraId="20C17D8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0B661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 Seitenführung enthält eine pulverbeschichtete Aluminium-Reißverschlussführung mit einer strapazierfähigen Kunststoffoberfläche, in der das Gewebe gleitet.</w:t>
            </w:r>
          </w:p>
        </w:tc>
      </w:tr>
      <w:tr w:rsidR="00011C2F" w:rsidRPr="009C1F94" w14:paraId="5EC674D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A9F8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Aluminium-Reißverschlussführungen sind mit Neoprenpufferzonen versehen um Windstöße zu kompensieren.</w:t>
            </w:r>
          </w:p>
        </w:tc>
      </w:tr>
      <w:tr w:rsidR="00011C2F" w:rsidRPr="009C1F94" w14:paraId="4876D8DF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E25A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25DB71D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ACA31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011C2F" w:rsidRPr="00011C2F" w14:paraId="408AFFF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AB669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11C2F" w:rsidRPr="009C1F94" w14:paraId="5A2927E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9F28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011C2F" w:rsidRPr="009C1F94" w14:paraId="5B77CE0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D08C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011C2F" w:rsidRPr="009C1F94" w14:paraId="56DCAD8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6F048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Motorseite (immer rechts) wird mit einer verengten konischen Endkappe der Tuchwelle, dem Motorschubteil und der elektrischen Verbindung versehen</w:t>
            </w:r>
          </w:p>
        </w:tc>
      </w:tr>
      <w:tr w:rsidR="00011C2F" w:rsidRPr="009C1F94" w14:paraId="3CE1112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B11A7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Lagerseite (immer links) wird mit einer verengten konischen Endkappe der Tuchwelle und dem Lagerschubteil versehen</w:t>
            </w:r>
          </w:p>
        </w:tc>
      </w:tr>
      <w:tr w:rsidR="00011C2F" w:rsidRPr="009C1F94" w14:paraId="02F9669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5CDF90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verengten konischen Endkappen der Tuchwelle kompensieren die breiten Enden des Reißverschlusses</w:t>
            </w:r>
          </w:p>
        </w:tc>
      </w:tr>
      <w:tr w:rsidR="00011C2F" w:rsidRPr="009C1F94" w14:paraId="4688DCE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1691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011C2F" w:rsidRPr="009C1F94" w14:paraId="27BC39C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8FD3C7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>Click&amp;Safe-Technologie</w:t>
            </w:r>
            <w:proofErr w:type="spellEnd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011C2F" w:rsidRPr="009C1F94" w14:paraId="29781D87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27CB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3B6D609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186C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011C2F" w:rsidRPr="009C1F94" w14:paraId="5B53703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FF6F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011C2F" w:rsidRPr="00011C2F" w14:paraId="5A459FE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42D2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11C2F" w:rsidRPr="00011C2F" w14:paraId="5C30903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3BC6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011C2F" w:rsidRPr="009C1F94" w14:paraId="1DC7BB8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8858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011C2F" w:rsidRPr="009C1F94" w14:paraId="379C2E5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71ECF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011C2F" w:rsidRPr="00011C2F" w14:paraId="1F7E00F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AE0C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11C2F" w:rsidRPr="00011C2F" w14:paraId="27294B9B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F7F971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11C2F" w:rsidRPr="009C1F94" w14:paraId="7D592AE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462DD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011C2F" w:rsidRPr="00011C2F" w14:paraId="7C608670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EE628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11C2F" w:rsidRPr="00011C2F" w14:paraId="42B319D1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264D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11C2F" w:rsidRPr="009C1F94" w14:paraId="490D00F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249F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011C2F" w:rsidRPr="009C1F94" w14:paraId="5BBB083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AFB6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011C2F" w:rsidRPr="00011C2F" w14:paraId="49D8502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37EEF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011C2F" w:rsidRPr="00011C2F" w14:paraId="15BA51E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7C5C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011C2F" w:rsidRPr="009C1F94" w14:paraId="3EF33FC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608F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011C2F" w:rsidRPr="009C1F94" w14:paraId="52D91A2D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290C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18017BB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E222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011C2F" w:rsidRPr="00011C2F" w14:paraId="3822EF2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459B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011C2F" w:rsidRPr="00011C2F" w14:paraId="77A2E5E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DF9B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011C2F" w:rsidRPr="009C1F94" w14:paraId="1D6080A0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AE71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011C2F" w:rsidRPr="009C1F94" w14:paraId="3CFB29F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34C1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011C2F" w:rsidRPr="00011C2F" w14:paraId="610EF222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6664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011C2F" w:rsidRPr="009C1F94" w14:paraId="677AA37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BE69C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011C2F" w:rsidRPr="009C1F94" w14:paraId="18215CB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F1B2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011C2F" w:rsidRPr="009C1F94" w14:paraId="51BF1E5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FB9F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011C2F" w:rsidRPr="009C1F94" w14:paraId="17BF40B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FCAE80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011C2F" w:rsidRPr="009C1F94" w14:paraId="2AB8F6A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35D24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011C2F" w:rsidRPr="009C1F94" w14:paraId="68062088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C71C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79F1D3A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AEC8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011C2F" w:rsidRPr="009C1F94" w14:paraId="7AC61AA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2C11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011C2F" w:rsidRPr="009C1F94" w14:paraId="3D5391D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9FC5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011C2F" w:rsidRPr="009C1F94" w14:paraId="59FE7797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FC4D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011C2F" w:rsidRPr="009C1F94" w14:paraId="0DF4FB00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ECAC1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67D3E10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4DDAE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011C2F" w:rsidRPr="00011C2F" w14:paraId="78145380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DA9B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011C2F" w:rsidRPr="009C1F94" w14:paraId="725BD28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45208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011C2F" w:rsidRPr="009C1F94" w14:paraId="4195021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9364D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011C2F" w:rsidRPr="009C1F94" w14:paraId="797330B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ED9B8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Mechanischer Motor ist nicht möglich</w:t>
            </w:r>
          </w:p>
        </w:tc>
      </w:tr>
      <w:tr w:rsidR="00011C2F" w:rsidRPr="009C1F94" w14:paraId="5B38D6F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22057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011C2F" w:rsidRPr="009C1F94" w14:paraId="423C362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C6E3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011C2F" w:rsidRPr="009C1F94" w14:paraId="190BFF6E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7372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9C1F94" w14:paraId="13C6DD2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2E92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011C2F" w:rsidRPr="009C1F94" w14:paraId="11D8A51A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FCBC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011C2F" w:rsidRPr="009C1F94" w14:paraId="7508878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27ED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011C2F" w:rsidRPr="009C1F94" w14:paraId="639FEF46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4DB5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08CEB03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B39A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11C2F" w:rsidRPr="009C1F94" w14:paraId="76863083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B79A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011C2F" w:rsidRPr="009C1F94" w14:paraId="3DA936A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00AC0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9C1F94" w14:paraId="33A6236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2626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011C2F" w:rsidRPr="009C1F94" w14:paraId="6F8BC81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8BDF3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011C2F" w:rsidRPr="009C1F94" w14:paraId="6C428970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8697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011C2F" w:rsidRPr="009C1F94" w14:paraId="36585E0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F8905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lastRenderedPageBreak/>
              <w:t>7 Jahre Garantie auf die Windfest-Technologie:</w:t>
            </w:r>
          </w:p>
        </w:tc>
      </w:tr>
      <w:tr w:rsidR="00011C2F" w:rsidRPr="009C1F94" w14:paraId="343D97A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D25BC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011C2F" w:rsidRPr="009C1F94" w14:paraId="408B52C6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FD356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011C2F" w:rsidRPr="009C1F94" w14:paraId="7F4B159E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F3492D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011C2F" w:rsidRPr="00011C2F" w14:paraId="716320A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89392B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011C2F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011C2F" w:rsidRPr="009C1F94" w14:paraId="5439C474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E9890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011C2F" w:rsidRPr="009C1F94" w14:paraId="74D3BACC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26EDC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011C2F" w:rsidRPr="009C1F94" w14:paraId="3E7ECCF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B20BE2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011C2F" w:rsidRPr="009C1F94" w14:paraId="4C1198D2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A2747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011C2F" w:rsidRPr="009C1F94" w14:paraId="30064724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209BC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7446A618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E3FBF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011C2F" w:rsidRPr="009C1F94" w14:paraId="349FBF8D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EE5B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011C2F" w:rsidRPr="009C1F94" w14:paraId="437584DB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459CA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011C2F" w:rsidRPr="009C1F94" w14:paraId="78749639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6A3B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(WTT17-001 Fixscreen Minimal MS7 S): Windwiderstand bis einschl. 130 km/h in geschlossenem Zustand (geprüft mit einem Screen von 3200 mm x 3200 mm).</w:t>
            </w:r>
          </w:p>
        </w:tc>
      </w:tr>
      <w:tr w:rsidR="00011C2F" w:rsidRPr="009C1F94" w14:paraId="3362346E" w14:textId="77777777" w:rsidTr="00011C2F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3FF9F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011C2F" w:rsidRPr="00011C2F" w14:paraId="710200E5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2263E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011C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011C2F" w:rsidRPr="009C1F94" w14:paraId="3609BFA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9525D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011C2F" w:rsidRPr="00011C2F" w14:paraId="6374AD14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B66D4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011C2F" w:rsidRPr="009C1F94" w14:paraId="1946317F" w14:textId="77777777" w:rsidTr="00011C2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0BED9" w14:textId="77777777" w:rsidR="00011C2F" w:rsidRPr="00011C2F" w:rsidRDefault="00011C2F" w:rsidP="00011C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011C2F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5A8CC995" w14:textId="77777777" w:rsidR="00F24520" w:rsidRPr="00011C2F" w:rsidRDefault="00F24520">
      <w:pPr>
        <w:rPr>
          <w:sz w:val="20"/>
          <w:szCs w:val="20"/>
          <w:lang w:val="de-DE"/>
        </w:rPr>
      </w:pPr>
    </w:p>
    <w:sectPr w:rsidR="00F24520" w:rsidRPr="00011C2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9"/>
    <w:rsid w:val="00011C2F"/>
    <w:rsid w:val="0008334A"/>
    <w:rsid w:val="00127F8B"/>
    <w:rsid w:val="001E3457"/>
    <w:rsid w:val="003D0B45"/>
    <w:rsid w:val="006640AB"/>
    <w:rsid w:val="007A2316"/>
    <w:rsid w:val="0087046A"/>
    <w:rsid w:val="008915D7"/>
    <w:rsid w:val="009C1F94"/>
    <w:rsid w:val="00A25F5C"/>
    <w:rsid w:val="00C05ECA"/>
    <w:rsid w:val="00C96892"/>
    <w:rsid w:val="00D3122D"/>
    <w:rsid w:val="00D57754"/>
    <w:rsid w:val="00DD0B88"/>
    <w:rsid w:val="00E47D29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C0077"/>
  <w15:chartTrackingRefBased/>
  <w15:docId w15:val="{5879FC2D-BBAB-48B5-BD69-410DB6AE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C1F9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8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2022-12-23T10:06:00Z</dcterms:created>
  <dcterms:modified xsi:type="dcterms:W3CDTF">2025-03-06T13:44:00Z</dcterms:modified>
</cp:coreProperties>
</file>