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523BD4" w:rsidRPr="00523BD4" w14:paraId="37565DDE" w14:textId="77777777" w:rsidTr="00523BD4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F836AC" w14:textId="77777777" w:rsidR="00523BD4" w:rsidRPr="00523BD4" w:rsidRDefault="00523BD4" w:rsidP="00523B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3</w:t>
            </w:r>
          </w:p>
        </w:tc>
      </w:tr>
      <w:tr w:rsidR="00523BD4" w:rsidRPr="00523BD4" w14:paraId="6D47E702" w14:textId="77777777" w:rsidTr="00523BD4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75BF162" w14:textId="77777777" w:rsidR="00523BD4" w:rsidRPr="00523BD4" w:rsidRDefault="00523BD4" w:rsidP="0052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RENSON LOGGIA® SLIDING PANELS</w:t>
            </w:r>
          </w:p>
        </w:tc>
      </w:tr>
      <w:tr w:rsidR="00523BD4" w:rsidRPr="00BE540A" w14:paraId="2332C3E2" w14:textId="77777777" w:rsidTr="00523BD4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A763095" w14:textId="77777777" w:rsidR="00523BD4" w:rsidRPr="00523BD4" w:rsidRDefault="00523BD4" w:rsidP="0052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LOGGIAWOOD® PARO 0140 WITH FRAME LG.040 (PA-G-5.0700)</w:t>
            </w:r>
          </w:p>
        </w:tc>
      </w:tr>
      <w:tr w:rsidR="00BE540A" w:rsidRPr="00523BD4" w14:paraId="026AD925" w14:textId="77777777" w:rsidTr="00523BD4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D918366" w14:textId="3EC7ECA6" w:rsidR="00BE540A" w:rsidRPr="00523BD4" w:rsidRDefault="00BE540A" w:rsidP="00BE5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826E9A">
              <w:t xml:space="preserve">Renson NV, Maalbeekstraat 10, 8790 Waregem – </w:t>
            </w:r>
            <w:r>
              <w:t>Belgium</w:t>
            </w:r>
          </w:p>
        </w:tc>
      </w:tr>
      <w:tr w:rsidR="00BE540A" w:rsidRPr="00BE540A" w14:paraId="526C0F15" w14:textId="77777777" w:rsidTr="00523BD4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1901EF" w14:textId="63B456D5" w:rsidR="00BE540A" w:rsidRPr="00BE540A" w:rsidRDefault="00BE540A" w:rsidP="00BE5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BE540A">
              <w:rPr>
                <w:lang w:val="de-DE"/>
              </w:rPr>
              <w:t xml:space="preserve">Tel. +32 (0)56 62 71 11, </w:t>
            </w:r>
            <w:hyperlink r:id="rId4" w:history="1">
              <w:r w:rsidRPr="00D029E9">
                <w:rPr>
                  <w:rStyle w:val="Hyperlink"/>
                  <w:lang w:val="de-DE"/>
                </w:rPr>
                <w:t>info@renson.be</w:t>
              </w:r>
            </w:hyperlink>
            <w:r w:rsidRPr="00BE540A">
              <w:rPr>
                <w:lang w:val="de-DE"/>
              </w:rPr>
              <w:t xml:space="preserve"> www.renson.eu</w:t>
            </w:r>
          </w:p>
        </w:tc>
      </w:tr>
      <w:tr w:rsidR="00523BD4" w:rsidRPr="00523BD4" w14:paraId="00D27ED4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B80A2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2022 04 28 Ascha WIP</w:t>
            </w:r>
          </w:p>
        </w:tc>
      </w:tr>
      <w:tr w:rsidR="00523BD4" w:rsidRPr="00523BD4" w14:paraId="20936E45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8326E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523BD4" w:rsidRPr="00523BD4" w14:paraId="5F4DAF90" w14:textId="77777777" w:rsidTr="00523BD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A16E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523BD4" w:rsidRPr="00BE540A" w14:paraId="5489CAC6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551169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523BD4" w:rsidRPr="00BE540A" w14:paraId="1D91B55D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501C5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523BD4" w:rsidRPr="00523BD4" w14:paraId="411760CF" w14:textId="77777777" w:rsidTr="00523BD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77F9B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Description</w:t>
            </w:r>
          </w:p>
        </w:tc>
      </w:tr>
      <w:tr w:rsidR="00523BD4" w:rsidRPr="00BE540A" w14:paraId="7910C2C9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9B6A6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Loggiawood® Paro 0140 is a sliding panel made up of a combination of various materials used to manage heat entry and natural daylight.</w:t>
            </w:r>
          </w:p>
        </w:tc>
      </w:tr>
      <w:tr w:rsidR="00523BD4" w:rsidRPr="00BE540A" w14:paraId="0BD8B02A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D99F9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concept combines the typical characteristics of extruded aluminium - in a strong circumferential frame LG.040 with a surface treatment specified by the architect - and the naturalness of wood as panel infill.</w:t>
            </w:r>
          </w:p>
        </w:tc>
      </w:tr>
      <w:tr w:rsidR="00523BD4" w:rsidRPr="00BE540A" w14:paraId="5A624DA1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AF26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unique wooden blade fastening technique - without visible joints - allows for a smooth dilatation of the blades in the frame profile, without any vibration noise.</w:t>
            </w:r>
          </w:p>
        </w:tc>
      </w:tr>
      <w:tr w:rsidR="00523BD4" w:rsidRPr="00BE540A" w14:paraId="75D61F34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90F21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If requested an FSC or PEPC timber label (guarantee for sustainable logging) can be supplied.</w:t>
            </w:r>
          </w:p>
        </w:tc>
      </w:tr>
      <w:tr w:rsidR="00523BD4" w:rsidRPr="00BE540A" w14:paraId="4387D778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781344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23BD4" w:rsidRPr="00523BD4" w14:paraId="3EE1E00F" w14:textId="77777777" w:rsidTr="00523BD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61E02C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</w:t>
            </w:r>
          </w:p>
        </w:tc>
      </w:tr>
      <w:tr w:rsidR="00523BD4" w:rsidRPr="00BE540A" w14:paraId="70BAA9C4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D84C0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  <w:t>Aluminium-Alloy Al Mg Si 0.5 (F25):</w:t>
            </w:r>
          </w:p>
        </w:tc>
      </w:tr>
      <w:tr w:rsidR="00523BD4" w:rsidRPr="00523BD4" w14:paraId="295F3904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FB352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it-IT" w:eastAsia="nl-BE"/>
              </w:rPr>
              <w:t xml:space="preserve"> </w:t>
            </w: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Standard: EN AW-6063</w:t>
            </w:r>
          </w:p>
        </w:tc>
      </w:tr>
      <w:tr w:rsidR="00523BD4" w:rsidRPr="00523BD4" w14:paraId="3BF44D4B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1B1B54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Curing: T66</w:t>
            </w:r>
          </w:p>
        </w:tc>
      </w:tr>
      <w:tr w:rsidR="00523BD4" w:rsidRPr="00523BD4" w14:paraId="666E69FC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5FFAD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 pre-treatment:</w:t>
            </w:r>
          </w:p>
        </w:tc>
      </w:tr>
      <w:tr w:rsidR="00523BD4" w:rsidRPr="00523BD4" w14:paraId="49F61FA0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4D61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Standard DIN 5002155</w:t>
            </w:r>
          </w:p>
        </w:tc>
      </w:tr>
      <w:tr w:rsidR="00523BD4" w:rsidRPr="00BE540A" w14:paraId="5581C4DC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280CDA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Strength calculations are based on the following standards:</w:t>
            </w:r>
          </w:p>
        </w:tc>
      </w:tr>
      <w:tr w:rsidR="00523BD4" w:rsidRPr="00BE540A" w14:paraId="773D720D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A1891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ENV 1999-1-1: Calculations of aluminium constructions</w:t>
            </w:r>
          </w:p>
        </w:tc>
      </w:tr>
      <w:tr w:rsidR="00523BD4" w:rsidRPr="00BE540A" w14:paraId="30BC4FD0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D54D6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NBN B-03-002-2: Wind load - Dynamic effects</w:t>
            </w:r>
          </w:p>
        </w:tc>
      </w:tr>
      <w:tr w:rsidR="00523BD4" w:rsidRPr="00523BD4" w14:paraId="3CB4C839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EAFA3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EN 1991-1-4: Wind load</w:t>
            </w:r>
          </w:p>
        </w:tc>
      </w:tr>
      <w:tr w:rsidR="00523BD4" w:rsidRPr="00BE540A" w14:paraId="75CBA5E3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1FB89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Panel meets all CE requirements as stated in the declaration of performance DoP/RP/001 on the basis of harmonised technical specifications according to EN 13659:2004.</w:t>
            </w:r>
          </w:p>
        </w:tc>
      </w:tr>
      <w:tr w:rsidR="00523BD4" w:rsidRPr="00BE540A" w14:paraId="62F09C40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A7DDB1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23BD4" w:rsidRPr="00523BD4" w14:paraId="0035C8F3" w14:textId="77777777" w:rsidTr="00523BD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731FE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Surface treatment - aluminium</w:t>
            </w:r>
          </w:p>
        </w:tc>
      </w:tr>
      <w:tr w:rsidR="00523BD4" w:rsidRPr="00BE540A" w14:paraId="5D4B2D9F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AC66E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Natural colour anodised F1 (20 µm): pre-treated and anodized.</w:t>
            </w:r>
          </w:p>
        </w:tc>
      </w:tr>
      <w:tr w:rsidR="00523BD4" w:rsidRPr="00BE540A" w14:paraId="3EAB995D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2215D0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Polyester powder coating in RAL-colours (60-80 µm): aluminium profiles corrosion resistance pre-treated (DIN 5002155) to guarantee a firm powder coating after which thermally painted.</w:t>
            </w:r>
          </w:p>
        </w:tc>
      </w:tr>
      <w:tr w:rsidR="00523BD4" w:rsidRPr="00BE540A" w14:paraId="7A7145C4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76597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523BD4" w:rsidRPr="00523BD4" w14:paraId="017837BD" w14:textId="77777777" w:rsidTr="00523BD4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E7054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System execution</w:t>
            </w:r>
          </w:p>
        </w:tc>
      </w:tr>
      <w:tr w:rsidR="00523BD4" w:rsidRPr="00523BD4" w14:paraId="7DBF3135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EEC61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Frame:</w:t>
            </w:r>
          </w:p>
        </w:tc>
      </w:tr>
      <w:tr w:rsidR="00523BD4" w:rsidRPr="00BE540A" w14:paraId="7F0F5D25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FC042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Vertical frame profiles LG.040.07, laterally provided with a finishing profile LG.040.08 for level view, made from extruded aluminium</w:t>
            </w:r>
          </w:p>
        </w:tc>
      </w:tr>
      <w:tr w:rsidR="00523BD4" w:rsidRPr="00BE540A" w14:paraId="2CE44ACB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7544FD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●  Dimensions of the frame profile:</w:t>
            </w:r>
          </w:p>
        </w:tc>
      </w:tr>
      <w:tr w:rsidR="00523BD4" w:rsidRPr="00523BD4" w14:paraId="64D72439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62004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</w:t>
            </w: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Width: 40 mm</w:t>
            </w:r>
          </w:p>
        </w:tc>
      </w:tr>
      <w:tr w:rsidR="00523BD4" w:rsidRPr="00523BD4" w14:paraId="020F8D0E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598B1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Depth: 40 mm</w:t>
            </w:r>
          </w:p>
        </w:tc>
      </w:tr>
      <w:tr w:rsidR="00523BD4" w:rsidRPr="00BE540A" w14:paraId="6D8C5D52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301E4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Minimum inertia moments Iy = 94,248 mm4 (strong axis); Iz = 67,516 mm4, where a minimal material thickness of 2.0 mm</w:t>
            </w:r>
          </w:p>
        </w:tc>
      </w:tr>
      <w:tr w:rsidR="00523BD4" w:rsidRPr="00BE540A" w14:paraId="3A3BF5DA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50D4C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Depending on the height of the sliding panel the horizontal frame profile (above and/or below) can measure 70 mm in height instead of 40 mm</w:t>
            </w:r>
          </w:p>
        </w:tc>
      </w:tr>
      <w:tr w:rsidR="00523BD4" w:rsidRPr="00523BD4" w14:paraId="0075A50C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36C7C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Horizontal frame profile LG.040.09:</w:t>
            </w:r>
          </w:p>
        </w:tc>
      </w:tr>
      <w:tr w:rsidR="00523BD4" w:rsidRPr="00523BD4" w14:paraId="664A0CA2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9623A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Depth: 40 mm</w:t>
            </w:r>
          </w:p>
        </w:tc>
      </w:tr>
      <w:tr w:rsidR="00523BD4" w:rsidRPr="00523BD4" w14:paraId="6ABC5474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385AF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Height: 40 mm</w:t>
            </w:r>
          </w:p>
        </w:tc>
      </w:tr>
      <w:tr w:rsidR="00523BD4" w:rsidRPr="00BE540A" w14:paraId="76618B63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0C3BA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Minimum inertia moments Iy = 75,158 mm4 (strong axis); Iz = 72,301 mm4, where a minimal material thickness of 2.0 mm</w:t>
            </w:r>
          </w:p>
        </w:tc>
      </w:tr>
      <w:tr w:rsidR="00523BD4" w:rsidRPr="00523BD4" w14:paraId="3EF5BDB7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D467C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Horizontal frame profile LG.040.70:</w:t>
            </w:r>
          </w:p>
        </w:tc>
      </w:tr>
      <w:tr w:rsidR="00523BD4" w:rsidRPr="00523BD4" w14:paraId="52E37F96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BF7EF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Depth: 40 mm</w:t>
            </w:r>
          </w:p>
        </w:tc>
      </w:tr>
      <w:tr w:rsidR="00523BD4" w:rsidRPr="00523BD4" w14:paraId="0371DF65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28FC1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Height: 70 mm</w:t>
            </w:r>
          </w:p>
        </w:tc>
      </w:tr>
      <w:tr w:rsidR="00523BD4" w:rsidRPr="00BE540A" w14:paraId="3CD11A5D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3D7F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Minimum inertia moments Iy = 317,123 mm4 (strong axis); Iz = 116,033 mm4, where a minimal material thickness of 2.0 mm</w:t>
            </w:r>
          </w:p>
        </w:tc>
      </w:tr>
      <w:tr w:rsidR="00523BD4" w:rsidRPr="00BE540A" w14:paraId="72660E31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ED3063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Invisible corner joints by means of finishing profile and end caps</w:t>
            </w:r>
          </w:p>
        </w:tc>
      </w:tr>
      <w:tr w:rsidR="00523BD4" w:rsidRPr="00523BD4" w14:paraId="138D6763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B71E6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Blades:</w:t>
            </w:r>
          </w:p>
        </w:tc>
      </w:tr>
      <w:tr w:rsidR="00523BD4" w:rsidRPr="00523BD4" w14:paraId="25E0DE0E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40AD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Parallelogram shaped wooden blades WRC.PL.065</w:t>
            </w:r>
          </w:p>
        </w:tc>
      </w:tr>
      <w:tr w:rsidR="00523BD4" w:rsidRPr="00BE540A" w14:paraId="0A3DF670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B393E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High quality wooden blades of WRCedar Clear n°2 - untreated, suitable for natural aging</w:t>
            </w:r>
          </w:p>
        </w:tc>
      </w:tr>
      <w:tr w:rsidR="00523BD4" w:rsidRPr="00523BD4" w14:paraId="298662A5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3E149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●  Dimensions:</w:t>
            </w:r>
          </w:p>
        </w:tc>
      </w:tr>
      <w:tr w:rsidR="00523BD4" w:rsidRPr="00523BD4" w14:paraId="794111AE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32577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Height: 16 mm</w:t>
            </w:r>
          </w:p>
        </w:tc>
      </w:tr>
      <w:tr w:rsidR="00523BD4" w:rsidRPr="00523BD4" w14:paraId="31429A27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03D0A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Depth: 65 mm</w:t>
            </w:r>
          </w:p>
        </w:tc>
      </w:tr>
      <w:tr w:rsidR="00523BD4" w:rsidRPr="00BE540A" w14:paraId="71920853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2084C3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Critical angle for incoming sun rays: 47°</w:t>
            </w:r>
          </w:p>
        </w:tc>
      </w:tr>
      <w:tr w:rsidR="00523BD4" w:rsidRPr="00523BD4" w14:paraId="2C495B16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56500B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</w:t>
            </w: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Perpendicular visual opening: 29 mm</w:t>
            </w:r>
          </w:p>
        </w:tc>
      </w:tr>
      <w:tr w:rsidR="00523BD4" w:rsidRPr="00BE540A" w14:paraId="27CE46DF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83176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Blade pitch: 90 mm (11 blades at 1 meter high)</w:t>
            </w:r>
          </w:p>
        </w:tc>
      </w:tr>
      <w:tr w:rsidR="00523BD4" w:rsidRPr="00BE540A" w14:paraId="1CB192A3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1AC09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Blade angle: 57° (relative to the vertical direction)</w:t>
            </w:r>
          </w:p>
        </w:tc>
      </w:tr>
      <w:tr w:rsidR="00523BD4" w:rsidRPr="00523BD4" w14:paraId="0CFD8769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347FC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   </w:t>
            </w: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- Minimum inertia moments Iy = 223.630 mm4 (strong axis); Iz = 15.126 mm4</w:t>
            </w:r>
          </w:p>
        </w:tc>
      </w:tr>
      <w:tr w:rsidR="00523BD4" w:rsidRPr="00BE540A" w14:paraId="4598D857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07A1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Blades incorporated discreetly and without visible fixings in the vertical side profiles of the frame</w:t>
            </w:r>
          </w:p>
        </w:tc>
      </w:tr>
      <w:tr w:rsidR="00523BD4" w:rsidRPr="00BE540A" w14:paraId="6E358728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0518F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The fastening technique allows for a smooth dilatation of the blades in the frame profile, without any vibration noise</w:t>
            </w:r>
          </w:p>
        </w:tc>
      </w:tr>
      <w:tr w:rsidR="00523BD4" w:rsidRPr="00523BD4" w14:paraId="03ACBA24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EE9D1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Slide fittings:</w:t>
            </w:r>
          </w:p>
        </w:tc>
      </w:tr>
      <w:tr w:rsidR="00523BD4" w:rsidRPr="00BE540A" w14:paraId="4DD03FC9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DA7EF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High quality maintenance free sliding fittings, comprise of:</w:t>
            </w:r>
          </w:p>
        </w:tc>
      </w:tr>
      <w:tr w:rsidR="00523BD4" w:rsidRPr="00BE540A" w14:paraId="312B8947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BD231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   - sliding rail (above) with trolley / suspension bracket and adjustable railstop or with rear rails</w:t>
            </w:r>
          </w:p>
        </w:tc>
      </w:tr>
      <w:tr w:rsidR="00523BD4" w:rsidRPr="00BE540A" w14:paraId="64ABFCBD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3E3CB6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lastRenderedPageBreak/>
              <w:t xml:space="preserve">    - guiding system (under) aluminium L-profile 20/20/4 and plastic guiding system </w:t>
            </w:r>
          </w:p>
        </w:tc>
      </w:tr>
      <w:tr w:rsidR="00523BD4" w:rsidRPr="00BE540A" w14:paraId="206F389E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BCAC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   - lateral rubberstop to prevent damage to the panel </w:t>
            </w:r>
          </w:p>
        </w:tc>
      </w:tr>
      <w:tr w:rsidR="00523BD4" w:rsidRPr="00BE540A" w14:paraId="3DC84793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BD6B2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Movement capabilities of the sliding panel (according to chosen design): simple - or symmetrical sliding</w:t>
            </w:r>
          </w:p>
        </w:tc>
      </w:tr>
      <w:tr w:rsidR="00523BD4" w:rsidRPr="00BE540A" w14:paraId="7D2B88AC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EB53C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Motorised control - according to chosen design</w:t>
            </w:r>
          </w:p>
        </w:tc>
      </w:tr>
      <w:tr w:rsidR="00523BD4" w:rsidRPr="00BE540A" w14:paraId="1CC6A138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73270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- 230 V motor - for connection to simple switch or buildings control system</w:t>
            </w:r>
          </w:p>
        </w:tc>
      </w:tr>
      <w:tr w:rsidR="00523BD4" w:rsidRPr="00523BD4" w14:paraId="73A8B910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3B37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</w:t>
            </w: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- Slide fittings CE approved</w:t>
            </w:r>
          </w:p>
        </w:tc>
      </w:tr>
      <w:tr w:rsidR="00523BD4" w:rsidRPr="00523BD4" w14:paraId="202556C9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D09D0A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System properties:</w:t>
            </w:r>
          </w:p>
        </w:tc>
      </w:tr>
      <w:tr w:rsidR="00523BD4" w:rsidRPr="00BE540A" w14:paraId="4F40ABEF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F21CE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Combination of sturdy aluminium frame and naturally durable wooden blades made of Western Red Cedar</w:t>
            </w:r>
          </w:p>
        </w:tc>
      </w:tr>
      <w:tr w:rsidR="00523BD4" w:rsidRPr="00BE540A" w14:paraId="431524EB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0D054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Frame profile with level view and invisible inner corner joints</w:t>
            </w:r>
          </w:p>
        </w:tc>
      </w:tr>
      <w:tr w:rsidR="00523BD4" w:rsidRPr="00BE540A" w14:paraId="43B6BDD6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3635B2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Depending on the height of the sliding panel the horizontal frame profile (above and/or below) can measure 70 mm in height instead of 40 mm</w:t>
            </w:r>
          </w:p>
        </w:tc>
      </w:tr>
      <w:tr w:rsidR="00523BD4" w:rsidRPr="00523BD4" w14:paraId="3E651244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DA23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Dimensions:</w:t>
            </w:r>
          </w:p>
        </w:tc>
      </w:tr>
      <w:tr w:rsidR="00523BD4" w:rsidRPr="00BE540A" w14:paraId="64658F69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7A7EF6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Maximum possible dimensions depend on local wind load qb</w:t>
            </w:r>
          </w:p>
        </w:tc>
      </w:tr>
      <w:tr w:rsidR="00523BD4" w:rsidRPr="00523BD4" w14:paraId="37557FEB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BAC80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Optional accessories:</w:t>
            </w:r>
          </w:p>
        </w:tc>
      </w:tr>
      <w:tr w:rsidR="00523BD4" w:rsidRPr="00BE540A" w14:paraId="705C48A1" w14:textId="77777777" w:rsidTr="00523BD4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1936E8" w14:textId="77777777" w:rsidR="00523BD4" w:rsidRPr="00523BD4" w:rsidRDefault="00523BD4" w:rsidP="00523BD4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523BD4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Flexible under guiding system Flexguide®: self-regulating under guiding system for sloping areas with L-, T of U-shaped (incorporated) under guiding systems profile - see separate specification sheet</w:t>
            </w:r>
          </w:p>
        </w:tc>
      </w:tr>
    </w:tbl>
    <w:p w14:paraId="732602F2" w14:textId="77777777" w:rsidR="00F24520" w:rsidRPr="00523BD4" w:rsidRDefault="00F24520">
      <w:pPr>
        <w:rPr>
          <w:sz w:val="20"/>
          <w:szCs w:val="20"/>
          <w:lang w:val="en-US"/>
        </w:rPr>
      </w:pPr>
    </w:p>
    <w:sectPr w:rsidR="00F24520" w:rsidRPr="00523BD4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025B7"/>
    <w:rsid w:val="00082434"/>
    <w:rsid w:val="000E26D5"/>
    <w:rsid w:val="00197880"/>
    <w:rsid w:val="002321A6"/>
    <w:rsid w:val="00294641"/>
    <w:rsid w:val="002B1910"/>
    <w:rsid w:val="003220FB"/>
    <w:rsid w:val="003D1544"/>
    <w:rsid w:val="00492AD6"/>
    <w:rsid w:val="00523BD4"/>
    <w:rsid w:val="006640AB"/>
    <w:rsid w:val="007A2316"/>
    <w:rsid w:val="0087046A"/>
    <w:rsid w:val="00961F53"/>
    <w:rsid w:val="00BE540A"/>
    <w:rsid w:val="00C05ECA"/>
    <w:rsid w:val="00CC37F8"/>
    <w:rsid w:val="00D57754"/>
    <w:rsid w:val="00DB70A0"/>
    <w:rsid w:val="00EB57D3"/>
    <w:rsid w:val="00F24520"/>
    <w:rsid w:val="00FA5844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540A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2022-04-29T12:11:00Z</dcterms:created>
  <dcterms:modified xsi:type="dcterms:W3CDTF">2025-03-13T11:57:00Z</dcterms:modified>
</cp:coreProperties>
</file>