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B93474" w:rsidRPr="00B93474" w14:paraId="20A040C0" w14:textId="77777777" w:rsidTr="00B93474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2570D26" w14:textId="77777777" w:rsidR="00B93474" w:rsidRPr="00B93474" w:rsidRDefault="00B93474" w:rsidP="00B934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B93474" w:rsidRPr="00B93474" w14:paraId="5025C11C" w14:textId="77777777" w:rsidTr="00B93474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EE0C657" w14:textId="77777777" w:rsidR="00B93474" w:rsidRPr="00B93474" w:rsidRDefault="00B93474" w:rsidP="00B93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100 Solar - </w:t>
            </w: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Vorbau</w:t>
            </w:r>
            <w:proofErr w:type="spellEnd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1)</w:t>
            </w:r>
          </w:p>
        </w:tc>
      </w:tr>
      <w:tr w:rsidR="00295491" w:rsidRPr="00B93474" w14:paraId="453EFD38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36E3047" w14:textId="7B077D38" w:rsidR="00295491" w:rsidRPr="00B93474" w:rsidRDefault="00295491" w:rsidP="002954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8864F1">
              <w:t xml:space="preserve">Renson NV, Maalbeekstraat 10, 8790 Waregem – </w:t>
            </w:r>
            <w:proofErr w:type="spellStart"/>
            <w:r w:rsidRPr="008864F1">
              <w:t>Belgien</w:t>
            </w:r>
            <w:proofErr w:type="spellEnd"/>
          </w:p>
        </w:tc>
      </w:tr>
      <w:tr w:rsidR="00295491" w:rsidRPr="00295491" w14:paraId="38C1C454" w14:textId="77777777" w:rsidTr="00B93474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8516A0" w14:textId="2E558DFE" w:rsidR="00295491" w:rsidRPr="00295491" w:rsidRDefault="00295491" w:rsidP="002954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295491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295491">
              <w:rPr>
                <w:lang w:val="de-DE"/>
              </w:rPr>
              <w:t>, www.renson.eu</w:t>
            </w:r>
          </w:p>
        </w:tc>
      </w:tr>
      <w:tr w:rsidR="00B93474" w:rsidRPr="00B93474" w14:paraId="123F7AB6" w14:textId="77777777" w:rsidTr="00B93474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599F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B93474" w:rsidRPr="00B93474" w14:paraId="1E14DD11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34899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B93474" w:rsidRPr="00B93474" w14:paraId="1D37ED76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19398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B93474" w:rsidRPr="00295491" w14:paraId="07521C78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D8709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B93474" w:rsidRPr="00295491" w14:paraId="46A643F3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AE3E8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02DC8AE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9A71A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B93474" w:rsidRPr="00295491" w14:paraId="6A7E935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8AC15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B93474" w:rsidRPr="00295491" w14:paraId="38038183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88A04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B93474" w:rsidRPr="00295491" w14:paraId="1734F0A1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C520F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B93474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B93474" w:rsidRPr="00295491" w14:paraId="4D57246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0089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B93474" w:rsidRPr="00295491" w14:paraId="7756B3FE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BAA08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An der Kassette befindet sich eine Solarzelle, die nach Wahl links oder rechts positioniert werden kann.</w:t>
            </w:r>
          </w:p>
        </w:tc>
      </w:tr>
      <w:tr w:rsidR="00B93474" w:rsidRPr="00295491" w14:paraId="52EF38F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4153A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Solarenergie: Solarzelle auf der Kassette oder als separate Einheit.</w:t>
            </w:r>
          </w:p>
        </w:tc>
      </w:tr>
      <w:tr w:rsidR="00B93474" w:rsidRPr="00295491" w14:paraId="4ABC04C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884D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Unter der Kassette befindet sich ein Zusatzprofil, worin sich die Batterie befindet.</w:t>
            </w:r>
          </w:p>
        </w:tc>
      </w:tr>
      <w:tr w:rsidR="00B93474" w:rsidRPr="00295491" w14:paraId="5B34492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0A26F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3D033CE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6316E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B93474" w:rsidRPr="00B93474" w14:paraId="6DAA0AA6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33737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B93474" w:rsidRPr="00B93474" w14:paraId="30F547C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7820F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B93474" w:rsidRPr="00295491" w14:paraId="24CAE0D1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E6378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 inkl. Zusatzprofil: 130 mm hoch und 100 mm tief.</w:t>
            </w:r>
          </w:p>
        </w:tc>
      </w:tr>
      <w:tr w:rsidR="00B93474" w:rsidRPr="00295491" w14:paraId="4E9E8549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F6CD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7A6AB2A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C28E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B93474" w:rsidRPr="00B93474" w14:paraId="7972593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5D251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93474" w:rsidRPr="00B93474" w14:paraId="70EAFB2C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6AE57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B93474" w:rsidRPr="00B93474" w14:paraId="3F2395B4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2B056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93474" w:rsidRPr="00295491" w14:paraId="6579FC7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2F8A7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B93474" w:rsidRPr="00295491" w14:paraId="56A29126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7BE0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B93474" w:rsidRPr="00295491" w14:paraId="6C711563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740E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B93474" w:rsidRPr="00B93474" w14:paraId="5D7BB533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4E5766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93474" w:rsidRPr="00295491" w14:paraId="4621BB5C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35ADD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2-teilig. Ausgestattet mit einer Grundplatte unter 0° oder 5° aus glasfaserverstärktem Polyamid</w:t>
            </w:r>
          </w:p>
        </w:tc>
      </w:tr>
      <w:tr w:rsidR="00B93474" w:rsidRPr="00B93474" w14:paraId="6202C2B8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D81A1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Diese Seitenführungen (geschlossen) sind beide vorgebohrt in der Seitenwand und Rückwand (innere Kammer).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Stufenlochbohrung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ist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B93474" w:rsidRPr="00295491" w14:paraId="3910E1E5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506C1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B93474" w:rsidRPr="00295491" w14:paraId="1F018BCE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6E87B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2467E4F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D1E8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B93474" w:rsidRPr="00B93474" w14:paraId="53EC35D9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80171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93474" w:rsidRPr="00295491" w14:paraId="0BE9BB9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AB1F5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B93474" w:rsidRPr="00295491" w14:paraId="39B12B6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ED43F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B93474" w:rsidRPr="00295491" w14:paraId="0463DC6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C2427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B93474" w:rsidRPr="00295491" w14:paraId="03162BC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B85B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B93474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B93474" w:rsidRPr="00295491" w14:paraId="098F4FA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95645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662B88E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FF8E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B93474" w:rsidRPr="00295491" w14:paraId="0D29617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130C9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B93474" w:rsidRPr="00B93474" w14:paraId="20AB5A6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BFE67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B93474" w:rsidRPr="00B93474" w14:paraId="21A024C7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923D2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B93474" w:rsidRPr="00295491" w14:paraId="4B56B67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FB8F1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B93474" w:rsidRPr="00295491" w14:paraId="521E78CC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1CC1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B93474" w:rsidRPr="00B93474" w14:paraId="6EECB576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D1507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B93474" w:rsidRPr="00B93474" w14:paraId="64CA5564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A5CE4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B93474" w:rsidRPr="00295491" w14:paraId="086BB1F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AD0DE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>Verwendbare Abmessungen der Tücher, siehe Broschüre.</w:t>
            </w:r>
          </w:p>
        </w:tc>
      </w:tr>
      <w:tr w:rsidR="00B93474" w:rsidRPr="00B93474" w14:paraId="631CDCFD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5FD2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B93474" w:rsidRPr="00B93474" w14:paraId="4A78C0B9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6B55E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93474" w:rsidRPr="00295491" w14:paraId="5CC8298E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6506D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B93474" w:rsidRPr="00295491" w14:paraId="422343BD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F232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B93474" w:rsidRPr="00B93474" w14:paraId="07E08164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A7D94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93474" w:rsidRPr="00B93474" w14:paraId="40710D15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09F0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B93474" w:rsidRPr="00295491" w14:paraId="117B0CE6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FB40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B93474" w:rsidRPr="00B93474" w14:paraId="02EB19FC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A938B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93474" w:rsidRPr="00295491" w14:paraId="7D60709E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08DE6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B93474" w:rsidRPr="00295491" w14:paraId="1BFCF529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D59DA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B93474" w:rsidRPr="00B93474" w14:paraId="459FFF3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5EE3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93474" w:rsidRPr="00295491" w14:paraId="35D8CAD3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F5912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B93474" w:rsidRPr="00295491" w14:paraId="1F169DF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9DED6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Dicke: 0,60 mm</w:t>
            </w:r>
          </w:p>
        </w:tc>
      </w:tr>
      <w:tr w:rsidR="00B93474" w:rsidRPr="00B93474" w14:paraId="02951BD3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61D76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93474" w:rsidRPr="00B93474" w14:paraId="511EEC3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92CF8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B93474" w:rsidRPr="00295491" w14:paraId="418BA194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95E8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B93474" w:rsidRPr="00B93474" w14:paraId="56435605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28A6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93474" w:rsidRPr="00B93474" w14:paraId="13480A3E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7F327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B93474" w:rsidRPr="00B93474" w14:paraId="01F18C2C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DB5BA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B93474" w:rsidRPr="00B93474" w14:paraId="1C543668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B212B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B93474" w:rsidRPr="00B93474" w14:paraId="5EB3582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7FEB5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B93474" w:rsidRPr="00B93474" w14:paraId="3B245F5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A5179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B93474" w:rsidRPr="00295491" w14:paraId="0C5552D3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AFC1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B93474" w:rsidRPr="00B93474" w14:paraId="6B90D09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72E1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Square-Design (bei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Softline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oder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Square-</w:t>
            </w:r>
            <w:proofErr w:type="spellStart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Kassetten</w:t>
            </w:r>
            <w:proofErr w:type="spellEnd"/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B93474" w:rsidRPr="00295491" w14:paraId="7898C0F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0458B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50 mm x T 30 mm (exkl. Dichtungsband) = 0,90 Kg/Lfm</w:t>
            </w:r>
          </w:p>
        </w:tc>
      </w:tr>
      <w:tr w:rsidR="00B93474" w:rsidRPr="00295491" w14:paraId="343C5EFE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05512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25 mm x T 15 mm = 3 Kg/Lfm</w:t>
            </w:r>
          </w:p>
        </w:tc>
      </w:tr>
      <w:tr w:rsidR="00B93474" w:rsidRPr="00B93474" w14:paraId="4196A007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50CBF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B93474" w:rsidRPr="00295491" w14:paraId="11AA1B0C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5FF9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B93474" w:rsidRPr="00295491" w14:paraId="2E6D691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C45C5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B93474" w:rsidRPr="00295491" w14:paraId="44620D3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46421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B93474" w:rsidRPr="00295491" w14:paraId="0754797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2F9C4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47EDFEC4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3C875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B93474" w:rsidRPr="00295491" w14:paraId="6F882BC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387AA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B93474" w:rsidRPr="00295491" w14:paraId="18685623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4FCF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B93474" w:rsidRPr="00295491" w14:paraId="765EB46D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D331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758B8C68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CB229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B93474" w:rsidRPr="00B93474" w14:paraId="785A79C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676D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B93474" w:rsidRPr="00295491" w14:paraId="143EB2D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FFAA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Mittels eines 12 V DC Rohrmotors, Batterie und Solarzelle 3,2 W.</w:t>
            </w:r>
          </w:p>
        </w:tc>
      </w:tr>
      <w:tr w:rsidR="00B93474" w:rsidRPr="00295491" w14:paraId="39245C01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03029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B93474" w:rsidRPr="00295491" w14:paraId="32B0E1D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A544D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B93474" w:rsidRPr="00295491" w14:paraId="4C0E07E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3F295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93474" w:rsidRPr="00295491" w14:paraId="7FC2F1FD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33271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B93474" w:rsidRPr="00B93474" w14:paraId="14069F5B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A680D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B93474" w:rsidRPr="00295491" w14:paraId="19BBF211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C176F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B93474" w:rsidRPr="00295491" w14:paraId="373EFD99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2298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93474" w:rsidRPr="00295491" w14:paraId="6C0EE374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3B838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B93474" w:rsidRPr="00295491" w14:paraId="28E8A2E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8D24E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B93474" w:rsidRPr="00295491" w14:paraId="16DF3127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D291D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7 Jahre Garantie auf Motor, Batterie und Solarzelle.</w:t>
            </w:r>
          </w:p>
        </w:tc>
      </w:tr>
      <w:tr w:rsidR="00B93474" w:rsidRPr="00295491" w14:paraId="7E80F181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D632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B93474" w:rsidRPr="00295491" w14:paraId="164BBB4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DE01E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Reißverschluss bleibt in der Seitenführung</w:t>
            </w:r>
          </w:p>
        </w:tc>
      </w:tr>
      <w:tr w:rsidR="00B93474" w:rsidRPr="00295491" w14:paraId="6A09328C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CB7EF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B93474" w:rsidRPr="00295491" w14:paraId="5AF9A66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52642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B93474" w:rsidRPr="00295491" w14:paraId="519637E6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214D6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B93474" w:rsidRPr="00295491" w14:paraId="7F93D3B9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B4A7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B93474" w:rsidRPr="00295491" w14:paraId="3DF37C6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E5804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B93474" w:rsidRPr="00295491" w14:paraId="6AD578D4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7506F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B93474" w:rsidRPr="00295491" w14:paraId="2259E410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95A4C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203795C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8EF41B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B93474" w:rsidRPr="00295491" w14:paraId="5B7B105E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A221B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B93474" w:rsidRPr="00295491" w14:paraId="12E21334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FC695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B93474" w:rsidRPr="00295491" w14:paraId="67DC3562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779E7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im geschlossenem Zustand (getestet für einen Screen von 3000 mm x 3000 mm).</w:t>
            </w:r>
          </w:p>
        </w:tc>
      </w:tr>
      <w:tr w:rsidR="00B93474" w:rsidRPr="00295491" w14:paraId="37AB7DFF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8DFB9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B93474" w:rsidRPr="00B93474" w14:paraId="21FD7165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D658B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B9347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B93474" w:rsidRPr="00295491" w14:paraId="349A950C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3F8C0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B93474" w:rsidRPr="00B93474" w14:paraId="34B57DD6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4C926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DoP-2015SC00009.</w:t>
            </w:r>
          </w:p>
        </w:tc>
      </w:tr>
      <w:tr w:rsidR="00B93474" w:rsidRPr="00295491" w14:paraId="493E1CDE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95C13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B93474" w:rsidRPr="00B93474" w14:paraId="152E9ECA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653ED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B93474" w:rsidRPr="00B93474" w14:paraId="4B74D197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E703E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B93474" w:rsidRPr="00B93474" w14:paraId="278DA4F1" w14:textId="77777777" w:rsidTr="00B9347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96A3E" w14:textId="77777777" w:rsidR="00B93474" w:rsidRPr="00B93474" w:rsidRDefault="00B93474" w:rsidP="00B934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9347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117F8F"/>
    <w:rsid w:val="00127F8B"/>
    <w:rsid w:val="002022D9"/>
    <w:rsid w:val="00295491"/>
    <w:rsid w:val="003B4F54"/>
    <w:rsid w:val="00425C71"/>
    <w:rsid w:val="0046623D"/>
    <w:rsid w:val="005415AC"/>
    <w:rsid w:val="005B3BED"/>
    <w:rsid w:val="006640AB"/>
    <w:rsid w:val="00740FC1"/>
    <w:rsid w:val="007A2316"/>
    <w:rsid w:val="00855C2A"/>
    <w:rsid w:val="0087046A"/>
    <w:rsid w:val="009C3E9C"/>
    <w:rsid w:val="00B859A0"/>
    <w:rsid w:val="00B93474"/>
    <w:rsid w:val="00C05ECA"/>
    <w:rsid w:val="00C24A3D"/>
    <w:rsid w:val="00CD6C5F"/>
    <w:rsid w:val="00D4392A"/>
    <w:rsid w:val="00D57754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9549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2023-01-30T14:34:00Z</dcterms:created>
  <dcterms:modified xsi:type="dcterms:W3CDTF">2025-03-06T12:47:00Z</dcterms:modified>
</cp:coreProperties>
</file>