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8E48E2" w:rsidRPr="008E48E2" w14:paraId="39E70E4F" w14:textId="77777777" w:rsidTr="008E48E2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11B931A" w14:textId="77777777" w:rsidR="008E48E2" w:rsidRPr="008E48E2" w:rsidRDefault="008E48E2" w:rsidP="008E48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8E48E2" w:rsidRPr="008E48E2" w14:paraId="1908242E" w14:textId="77777777" w:rsidTr="008E48E2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01CB993" w14:textId="77777777" w:rsidR="008E48E2" w:rsidRPr="008E48E2" w:rsidRDefault="008E48E2" w:rsidP="008E4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MINIMAL L - Freestanding (IM 7F)</w:t>
            </w:r>
          </w:p>
        </w:tc>
      </w:tr>
      <w:tr w:rsidR="004019DB" w:rsidRPr="008E48E2" w14:paraId="63079916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860C237" w14:textId="0E786C1E" w:rsidR="004019DB" w:rsidRPr="008E48E2" w:rsidRDefault="004019DB" w:rsidP="004019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E262F1">
              <w:t xml:space="preserve">Renson NV, Maalbeekstraat 10, 8790 Waregem – </w:t>
            </w:r>
            <w:r>
              <w:t>Belgium</w:t>
            </w:r>
          </w:p>
        </w:tc>
      </w:tr>
      <w:tr w:rsidR="004019DB" w:rsidRPr="004019DB" w14:paraId="5BCA3426" w14:textId="77777777" w:rsidTr="008E48E2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88CA6B" w14:textId="757FCC3B" w:rsidR="004019DB" w:rsidRPr="004019DB" w:rsidRDefault="004019DB" w:rsidP="004019DB">
            <w:pPr>
              <w:spacing w:after="0" w:line="240" w:lineRule="auto"/>
              <w:jc w:val="center"/>
              <w:rPr>
                <w:lang w:val="de-DE"/>
              </w:rPr>
            </w:pPr>
            <w:r w:rsidRPr="004019DB">
              <w:rPr>
                <w:lang w:val="de-DE"/>
              </w:rPr>
              <w:t xml:space="preserve">Tel. +32 (0)56 62 71 11, </w:t>
            </w:r>
            <w:hyperlink r:id="rId4" w:history="1">
              <w:r w:rsidRPr="002A6A1C">
                <w:rPr>
                  <w:rStyle w:val="Hyperlink"/>
                  <w:lang w:val="de-DE"/>
                </w:rPr>
                <w:t>info@renson.be</w:t>
              </w:r>
            </w:hyperlink>
            <w:r w:rsidRPr="004019DB">
              <w:rPr>
                <w:lang w:val="de-DE"/>
              </w:rPr>
              <w:t xml:space="preserve"> www.renson.eu</w:t>
            </w:r>
          </w:p>
        </w:tc>
      </w:tr>
      <w:tr w:rsidR="008E48E2" w:rsidRPr="008E48E2" w14:paraId="5B5F73EF" w14:textId="77777777" w:rsidTr="008E48E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F885E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01 01 - PM_Screens</w:t>
            </w:r>
          </w:p>
        </w:tc>
      </w:tr>
      <w:tr w:rsidR="008E48E2" w:rsidRPr="008E48E2" w14:paraId="3B01B4BD" w14:textId="77777777" w:rsidTr="008E48E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EF8657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8E48E2" w:rsidRPr="008E48E2" w14:paraId="74117B9F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F7753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8E48E2" w:rsidRPr="004019DB" w14:paraId="3DE5CA0C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0861C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8E48E2" w:rsidRPr="004019DB" w14:paraId="0FA154D6" w14:textId="77777777" w:rsidTr="008E48E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4FB16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8E48E2" w:rsidRPr="008E48E2" w14:paraId="2B0C691D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0410D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8E48E2" w:rsidRPr="004019DB" w14:paraId="494C4398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94BC3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 box -&gt; Recessed:</w:t>
            </w:r>
          </w:p>
        </w:tc>
      </w:tr>
      <w:tr w:rsidR="008E48E2" w:rsidRPr="004019DB" w14:paraId="162A610D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9EA33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'Freestanding' F (cannot be coupled) without window behind it.</w:t>
            </w:r>
          </w:p>
        </w:tc>
      </w:tr>
      <w:tr w:rsidR="008E48E2" w:rsidRPr="004019DB" w14:paraId="2B21D662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D9DDE0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Installation method 7A (Standard, inside patio cover or balcony)</w:t>
            </w:r>
          </w:p>
        </w:tc>
      </w:tr>
      <w:tr w:rsidR="008E48E2" w:rsidRPr="004019DB" w14:paraId="0AD02513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A38C1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Installation method 7B (Outside patio cover or balcony)</w:t>
            </w:r>
          </w:p>
        </w:tc>
      </w:tr>
      <w:tr w:rsidR="008E48E2" w:rsidRPr="004019DB" w14:paraId="02868112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2AFF06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Necessary securing for head box width &gt; 3,600 mm, in order to avoid bending</w:t>
            </w:r>
          </w:p>
        </w:tc>
      </w:tr>
      <w:tr w:rsidR="008E48E2" w:rsidRPr="004019DB" w14:paraId="3E79DAF5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234A0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head box can be equiped with following options:</w:t>
            </w:r>
          </w:p>
        </w:tc>
      </w:tr>
      <w:tr w:rsidR="008E48E2" w:rsidRPr="008E48E2" w14:paraId="0268DBEB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1CB15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With a hook-in profile; hooks into a recess at the back of the head box, for easy head box securing. </w:t>
            </w: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Additional installation dimension for hook-in = + 5 mm</w:t>
            </w:r>
          </w:p>
        </w:tc>
      </w:tr>
      <w:tr w:rsidR="008E48E2" w:rsidRPr="004019DB" w14:paraId="4C514020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98072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With a finishing profile which garanties a slick and nice finish when head box is visible mounted</w:t>
            </w:r>
          </w:p>
        </w:tc>
      </w:tr>
      <w:tr w:rsidR="008E48E2" w:rsidRPr="008E48E2" w14:paraId="37D6D2F8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5EA9F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</w:t>
            </w: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- Without hook-in profile</w:t>
            </w:r>
          </w:p>
        </w:tc>
      </w:tr>
      <w:tr w:rsidR="008E48E2" w:rsidRPr="004019DB" w14:paraId="04C25B2F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83B93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supporting the roll-up mechanism are equipped with pins, which connect the head box with the side guiding channels.</w:t>
            </w:r>
          </w:p>
        </w:tc>
      </w:tr>
      <w:tr w:rsidR="008E48E2" w:rsidRPr="004019DB" w14:paraId="000DB798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0D951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Because of the adjustable pins the head box can easily be installed after the side guiding channels.</w:t>
            </w:r>
          </w:p>
        </w:tc>
      </w:tr>
      <w:tr w:rsidR="008E48E2" w:rsidRPr="004019DB" w14:paraId="6FBB9730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8FA6B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8E48E2" w:rsidRPr="004019DB" w14:paraId="5015FD76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3FC62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8E48E2" w:rsidRPr="004019DB" w14:paraId="614A7295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98B1B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8E48E2" w:rsidRPr="004019DB" w14:paraId="1A91F0BF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1AAE00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located following the choice of installation.</w:t>
            </w:r>
          </w:p>
        </w:tc>
      </w:tr>
      <w:tr w:rsidR="008E48E2" w:rsidRPr="004019DB" w14:paraId="48781D6D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D9272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8E48E2" w:rsidRPr="004019DB" w14:paraId="7ED70476" w14:textId="77777777" w:rsidTr="008E48E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0DADF2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E48E2" w:rsidRPr="008E48E2" w14:paraId="541D7979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3241F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8E48E2" w:rsidRPr="008E48E2" w14:paraId="26FBC7AF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A0A5A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8E48E2" w:rsidRPr="004019DB" w14:paraId="380924BB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2845C4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Square (rectangular).</w:t>
            </w:r>
          </w:p>
        </w:tc>
      </w:tr>
      <w:tr w:rsidR="008E48E2" w:rsidRPr="004019DB" w14:paraId="2104D0F6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D2DA12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180 mm height and 130 mm depth.</w:t>
            </w:r>
          </w:p>
        </w:tc>
      </w:tr>
      <w:tr w:rsidR="008E48E2" w:rsidRPr="004019DB" w14:paraId="06B138EC" w14:textId="77777777" w:rsidTr="008E48E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D140D6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E48E2" w:rsidRPr="008E48E2" w14:paraId="7E3D6666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16DC8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8E48E2" w:rsidRPr="008E48E2" w14:paraId="3077962D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8E419B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8E48E2" w:rsidRPr="004019DB" w14:paraId="17ECC913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C8FF08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Are made of extruded aluminium profiles.</w:t>
            </w:r>
          </w:p>
        </w:tc>
      </w:tr>
      <w:tr w:rsidR="008E48E2" w:rsidRPr="004019DB" w14:paraId="4FE63BC1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EA986B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- 3-piece: u-profile allows for easy disassembly of the fabric set; without complete disassembly of the side guiding channel, without drilling or channelling, which guarantees water and wind proofing</w:t>
            </w:r>
          </w:p>
        </w:tc>
      </w:tr>
      <w:tr w:rsidR="008E48E2" w:rsidRPr="004019DB" w14:paraId="664E4D8D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F30C1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   - Every side guiding channel is equipped with an powder coated base plate under 0° or 5° and made of cast aluminium</w:t>
            </w:r>
          </w:p>
        </w:tc>
      </w:tr>
      <w:tr w:rsidR="008E48E2" w:rsidRPr="008E48E2" w14:paraId="1CC25903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21A93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Inner rail:</w:t>
            </w:r>
          </w:p>
        </w:tc>
      </w:tr>
      <w:tr w:rsidR="008E48E2" w:rsidRPr="008E48E2" w14:paraId="5E4C8822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DD993C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Powder coated, aluminium</w:t>
            </w:r>
          </w:p>
        </w:tc>
      </w:tr>
      <w:tr w:rsidR="008E48E2" w:rsidRPr="004019DB" w14:paraId="1F98FDBB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F6B6D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8E48E2" w:rsidRPr="004019DB" w14:paraId="0AE35532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AAD33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(= Compensate for gusts of wind and contribute to constant fabric tension)</w:t>
            </w:r>
          </w:p>
        </w:tc>
      </w:tr>
      <w:tr w:rsidR="008E48E2" w:rsidRPr="008E48E2" w14:paraId="40FC8CD9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82692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Installation :</w:t>
            </w:r>
          </w:p>
        </w:tc>
      </w:tr>
      <w:tr w:rsidR="008E48E2" w:rsidRPr="004019DB" w14:paraId="269D0EBE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44A8F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Fixed directly onto the frame/construction and then clicked together without screws.</w:t>
            </w:r>
          </w:p>
        </w:tc>
      </w:tr>
      <w:tr w:rsidR="008E48E2" w:rsidRPr="008E48E2" w14:paraId="4D7F2BF2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B4ABD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8E48E2" w:rsidRPr="004019DB" w14:paraId="17E3FE68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5C359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XS-side guiding channel (only for method 7A): W 20 mm x D 55 mm, in 3 parts; when using a self-designed removable finishing profile</w:t>
            </w:r>
          </w:p>
        </w:tc>
      </w:tr>
      <w:tr w:rsidR="008E48E2" w:rsidRPr="004019DB" w14:paraId="40CF4537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A3A3CA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L-side guiding channel (sideways fixation): W 20 mm x D 130 mm, in 3 parts, u-profile; side guiding channel depth = head box depth</w:t>
            </w:r>
          </w:p>
        </w:tc>
      </w:tr>
      <w:tr w:rsidR="008E48E2" w:rsidRPr="004019DB" w14:paraId="745E6F72" w14:textId="77777777" w:rsidTr="008E48E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F17BC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8E48E2" w:rsidRPr="008E48E2" w14:paraId="504BA98C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654AF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8E48E2" w:rsidRPr="008E48E2" w14:paraId="789DCAA3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42FE3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8E48E2" w:rsidRPr="004019DB" w14:paraId="6E42409C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73D1BE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 recessed detail in which the removable UPVC insert clicks into place</w:t>
            </w:r>
          </w:p>
        </w:tc>
      </w:tr>
      <w:tr w:rsidR="008E48E2" w:rsidRPr="004019DB" w14:paraId="16A1FD4E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591A9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8E48E2" w:rsidRPr="004019DB" w14:paraId="3087A6AF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F4504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Narrowed conical fabric tube end pieces (= Compensating for the thicker ends of the rolled-up zipper and thus guaranteeing perfect roll-up of the screen)</w:t>
            </w:r>
          </w:p>
        </w:tc>
      </w:tr>
      <w:tr w:rsidR="008E48E2" w:rsidRPr="004019DB" w14:paraId="601BA693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2678E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8E48E2" w:rsidRPr="004019DB" w14:paraId="5E73A34C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23623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Click&amp;Safe-technology: The fabric set can be clicked into the head box without screws so that the installer has his hands free to safely complete the installation.</w:t>
            </w:r>
          </w:p>
        </w:tc>
      </w:tr>
      <w:tr w:rsidR="008E48E2" w:rsidRPr="004019DB" w14:paraId="31B76A77" w14:textId="77777777" w:rsidTr="008E48E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C787F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8E48E2" w:rsidRPr="008E48E2" w14:paraId="0C8744CD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C3843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lastRenderedPageBreak/>
              <w:t>Fabric</w:t>
            </w:r>
          </w:p>
        </w:tc>
      </w:tr>
      <w:tr w:rsidR="008E48E2" w:rsidRPr="004019DB" w14:paraId="5964546B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671383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8E48E2" w:rsidRPr="008E48E2" w14:paraId="2AF3B1B0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75FD0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8E48E2" w:rsidRPr="008E48E2" w14:paraId="7C2B5A3D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481FB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8E48E2" w:rsidRPr="004019DB" w14:paraId="60304895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31D11F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8E48E2" w:rsidRPr="004019DB" w14:paraId="16AE8F1E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D706B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8E48E2" w:rsidRPr="004019DB" w14:paraId="5DCC4105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527FF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8E48E2" w:rsidRPr="004019DB" w14:paraId="6578ED92" w14:textId="77777777" w:rsidTr="008E48E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73F6B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E48E2" w:rsidRPr="004019DB" w14:paraId="66C01479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EE40F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8E48E2" w:rsidRPr="008E48E2" w14:paraId="7ACB9288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DE5E10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8E48E2" w:rsidRPr="008E48E2" w14:paraId="0AF42C52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15C05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8E48E2" w:rsidRPr="008E48E2" w14:paraId="5DE2553B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50D0C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8E48E2" w:rsidRPr="004019DB" w14:paraId="6851EF75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CAA66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8E48E2" w:rsidRPr="008E48E2" w14:paraId="30C1A842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C44A1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 - insect-proof):</w:t>
            </w:r>
          </w:p>
        </w:tc>
      </w:tr>
      <w:tr w:rsidR="008E48E2" w:rsidRPr="008E48E2" w14:paraId="6BFEEFAE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0C8AB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Weight: ± 240 g/m²</w:t>
            </w:r>
          </w:p>
        </w:tc>
      </w:tr>
      <w:tr w:rsidR="008E48E2" w:rsidRPr="008E48E2" w14:paraId="17334877" w14:textId="77777777" w:rsidTr="008E48E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DE2D1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8E48E2" w:rsidRPr="008E48E2" w14:paraId="4ABAEBD4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FBD39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8E48E2" w:rsidRPr="008E48E2" w14:paraId="1B606900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5FFB9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8E48E2" w:rsidRPr="004019DB" w14:paraId="5645FDD1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8E42A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8E48E2" w:rsidRPr="004019DB" w14:paraId="35A7A59E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71D9B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8E48E2" w:rsidRPr="004019DB" w14:paraId="5FE2BB5A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95DDC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bottom bar: H 35 mm x D 40 mm (excl. sealing strip)</w:t>
            </w:r>
          </w:p>
        </w:tc>
      </w:tr>
      <w:tr w:rsidR="008E48E2" w:rsidRPr="008E48E2" w14:paraId="132AB52A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A6468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8E48E2" w:rsidRPr="004019DB" w14:paraId="605FB2D0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4B564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The bottom bar disappears completely into the head box</w:t>
            </w:r>
          </w:p>
        </w:tc>
      </w:tr>
      <w:tr w:rsidR="008E48E2" w:rsidRPr="004019DB" w14:paraId="27109E4B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5BCE92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Welded seam hidden in the bottom bar</w:t>
            </w:r>
          </w:p>
        </w:tc>
      </w:tr>
      <w:tr w:rsidR="008E48E2" w:rsidRPr="004019DB" w14:paraId="54E774F6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56243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8E48E2" w:rsidRPr="004019DB" w14:paraId="763BB470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EEC4A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8E48E2" w:rsidRPr="004019DB" w14:paraId="128F59F2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6198E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Easy (dis)assembly of the fabric by a hidden UPVC click profile</w:t>
            </w:r>
          </w:p>
        </w:tc>
      </w:tr>
      <w:tr w:rsidR="008E48E2" w:rsidRPr="004019DB" w14:paraId="0E2AB181" w14:textId="77777777" w:rsidTr="008E48E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A480C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E48E2" w:rsidRPr="008E48E2" w14:paraId="6B60ADCA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85DBC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8E48E2" w:rsidRPr="004019DB" w14:paraId="277AF516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F81CEF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8E48E2" w:rsidRPr="004019DB" w14:paraId="644769D4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91500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8E48E2" w:rsidRPr="004019DB" w14:paraId="689DD580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B3D923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box, side guiding channels and bottom bar), the side supporting end caps are powder coated in the most suitable colour (60-80 µm).</w:t>
            </w:r>
          </w:p>
        </w:tc>
      </w:tr>
      <w:tr w:rsidR="008E48E2" w:rsidRPr="004019DB" w14:paraId="4EDD2076" w14:textId="77777777" w:rsidTr="008E48E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147BC6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E48E2" w:rsidRPr="008E48E2" w14:paraId="0CE9542F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33E4A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8E48E2" w:rsidRPr="008E48E2" w14:paraId="7203A987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F447F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8E48E2" w:rsidRPr="004019DB" w14:paraId="35AED5B4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8BA7BE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8E48E2" w:rsidRPr="004019DB" w14:paraId="031B5301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91E47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(Detecto) and continuous fabric stretch compensation</w:t>
            </w:r>
          </w:p>
        </w:tc>
      </w:tr>
      <w:tr w:rsidR="008E48E2" w:rsidRPr="004019DB" w14:paraId="5DB28D58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BEC3C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8E48E2" w:rsidRPr="004019DB" w14:paraId="67FE8855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547C1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8E48E2" w:rsidRPr="004019DB" w14:paraId="4E22EF06" w14:textId="77777777" w:rsidTr="008E48E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C12130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E48E2" w:rsidRPr="004019DB" w14:paraId="71BA1277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8A90D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8E48E2" w:rsidRPr="004019DB" w14:paraId="1DE71E63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348A8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set.</w:t>
            </w:r>
          </w:p>
        </w:tc>
      </w:tr>
      <w:tr w:rsidR="008E48E2" w:rsidRPr="004019DB" w14:paraId="0CD0FD05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858F23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8E48E2" w:rsidRPr="004019DB" w14:paraId="0F143695" w14:textId="77777777" w:rsidTr="008E48E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77159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E48E2" w:rsidRPr="008E48E2" w14:paraId="3581AA0B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E9E0A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8E48E2" w:rsidRPr="004019DB" w14:paraId="28ACEB26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53B9E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8E48E2" w:rsidRPr="004019DB" w14:paraId="1F3AB3F4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5E6FA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E48E2" w:rsidRPr="004019DB" w14:paraId="35BF5EE3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654C9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8E48E2" w:rsidRPr="004019DB" w14:paraId="0E7A8D59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A80954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8E48E2" w:rsidRPr="004019DB" w14:paraId="5B153EB5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D3ACB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(Detecto).</w:t>
            </w:r>
          </w:p>
        </w:tc>
      </w:tr>
      <w:tr w:rsidR="008E48E2" w:rsidRPr="004019DB" w14:paraId="5ED8BBF2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39219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windproof-technology if 'Freestanding' F:</w:t>
            </w:r>
          </w:p>
        </w:tc>
      </w:tr>
      <w:tr w:rsidR="008E48E2" w:rsidRPr="004019DB" w14:paraId="4826DBA7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F1E36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8E48E2" w:rsidRPr="004019DB" w14:paraId="5217429D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56DF0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8E48E2" w:rsidRPr="004019DB" w14:paraId="3D0964E2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63643D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8E48E2" w:rsidRPr="008E48E2" w14:paraId="5F002B52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FFB15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lastRenderedPageBreak/>
              <w:t>5-year warranty on motors.</w:t>
            </w:r>
          </w:p>
        </w:tc>
      </w:tr>
      <w:tr w:rsidR="008E48E2" w:rsidRPr="004019DB" w14:paraId="7B4241AE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8AC8B3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8E48E2" w:rsidRPr="004019DB" w14:paraId="76C93151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DEBB6E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8E48E2" w:rsidRPr="004019DB" w14:paraId="08165F69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5DFC6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8E48E2" w:rsidRPr="004019DB" w14:paraId="6EA60CE7" w14:textId="77777777" w:rsidTr="008E48E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5706A0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E48E2" w:rsidRPr="008E48E2" w14:paraId="7410D6D7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49DF85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8E48E2" w:rsidRPr="004019DB" w14:paraId="6AC3FE2B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EFB1A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8E48E2" w:rsidRPr="004019DB" w14:paraId="585D3A02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A9CC5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100 km/h in closed position (EN 13561:2004+A1:2008 conform wind class 3). The wind resistance depends on the screen dimensions and is available upon request.</w:t>
            </w:r>
          </w:p>
        </w:tc>
      </w:tr>
      <w:tr w:rsidR="008E48E2" w:rsidRPr="004019DB" w14:paraId="61FE7164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875617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by ‘Velux’ (WTT17-001 Fixscreen Minimal MS7 S): wind resistance up to and including 130 km/h in closed position (tested on a 3200 mm x 3200 mm screen).</w:t>
            </w:r>
          </w:p>
        </w:tc>
      </w:tr>
      <w:tr w:rsidR="008E48E2" w:rsidRPr="004019DB" w14:paraId="32F90E53" w14:textId="77777777" w:rsidTr="008E48E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0FCA4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E48E2" w:rsidRPr="008E48E2" w14:paraId="080C8820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74B9D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E48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8E48E2" w:rsidRPr="004019DB" w14:paraId="14B55469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CEEF0B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8E48E2" w:rsidRPr="004019DB" w14:paraId="7DCB4499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40AB4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DoP-2016SC00006.</w:t>
            </w:r>
          </w:p>
        </w:tc>
      </w:tr>
      <w:tr w:rsidR="008E48E2" w:rsidRPr="004019DB" w14:paraId="5DA2B43B" w14:textId="77777777" w:rsidTr="008E48E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39E09" w14:textId="77777777" w:rsidR="008E48E2" w:rsidRPr="008E48E2" w:rsidRDefault="008E48E2" w:rsidP="008E4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8E48E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AluEco en VMRG Sun protection certificate.</w:t>
            </w:r>
          </w:p>
        </w:tc>
      </w:tr>
    </w:tbl>
    <w:p w14:paraId="41E55031" w14:textId="77777777" w:rsidR="00F24520" w:rsidRPr="00B047A5" w:rsidRDefault="00F24520">
      <w:pPr>
        <w:rPr>
          <w:sz w:val="20"/>
          <w:szCs w:val="20"/>
          <w:lang w:val="fr-BE"/>
        </w:rPr>
      </w:pPr>
    </w:p>
    <w:sectPr w:rsidR="00F24520" w:rsidRPr="00B047A5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07D55"/>
    <w:rsid w:val="00071FB5"/>
    <w:rsid w:val="00074F38"/>
    <w:rsid w:val="000D3036"/>
    <w:rsid w:val="000F5C07"/>
    <w:rsid w:val="001815E1"/>
    <w:rsid w:val="001858A0"/>
    <w:rsid w:val="001C612B"/>
    <w:rsid w:val="00251AB6"/>
    <w:rsid w:val="002E529A"/>
    <w:rsid w:val="002F501D"/>
    <w:rsid w:val="00302678"/>
    <w:rsid w:val="00342AC2"/>
    <w:rsid w:val="003761E7"/>
    <w:rsid w:val="004019DB"/>
    <w:rsid w:val="004313B2"/>
    <w:rsid w:val="00492AC5"/>
    <w:rsid w:val="004D7CAD"/>
    <w:rsid w:val="004E6B46"/>
    <w:rsid w:val="005526CC"/>
    <w:rsid w:val="005E06F4"/>
    <w:rsid w:val="0060671F"/>
    <w:rsid w:val="006232D7"/>
    <w:rsid w:val="00656A60"/>
    <w:rsid w:val="006640AB"/>
    <w:rsid w:val="0072218A"/>
    <w:rsid w:val="007A2316"/>
    <w:rsid w:val="007A2B27"/>
    <w:rsid w:val="00847A64"/>
    <w:rsid w:val="00862C62"/>
    <w:rsid w:val="0087046A"/>
    <w:rsid w:val="008831CB"/>
    <w:rsid w:val="008B66E3"/>
    <w:rsid w:val="008E48E2"/>
    <w:rsid w:val="00902D9D"/>
    <w:rsid w:val="00921F61"/>
    <w:rsid w:val="0093608D"/>
    <w:rsid w:val="009657E5"/>
    <w:rsid w:val="009A6F01"/>
    <w:rsid w:val="009B40B3"/>
    <w:rsid w:val="009F37F4"/>
    <w:rsid w:val="00A41492"/>
    <w:rsid w:val="00A82B26"/>
    <w:rsid w:val="00AD77EB"/>
    <w:rsid w:val="00AF1272"/>
    <w:rsid w:val="00B047A5"/>
    <w:rsid w:val="00B050D1"/>
    <w:rsid w:val="00B43077"/>
    <w:rsid w:val="00C05ECA"/>
    <w:rsid w:val="00C115A2"/>
    <w:rsid w:val="00CA1754"/>
    <w:rsid w:val="00CA65B4"/>
    <w:rsid w:val="00CC0295"/>
    <w:rsid w:val="00CC28D3"/>
    <w:rsid w:val="00D57754"/>
    <w:rsid w:val="00D767BF"/>
    <w:rsid w:val="00D872F6"/>
    <w:rsid w:val="00DA4C4D"/>
    <w:rsid w:val="00E73DA7"/>
    <w:rsid w:val="00ED3777"/>
    <w:rsid w:val="00F10646"/>
    <w:rsid w:val="00F24520"/>
    <w:rsid w:val="00FB2960"/>
    <w:rsid w:val="00FF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19DB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19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1249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2022-12-21T10:57:00Z</dcterms:created>
  <dcterms:modified xsi:type="dcterms:W3CDTF">2025-03-13T10:16:00Z</dcterms:modified>
</cp:coreProperties>
</file>