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DB70A0" w:rsidRPr="00DB70A0" w14:paraId="794B4C00" w14:textId="77777777" w:rsidTr="00DB70A0">
        <w:trPr>
          <w:trHeight w:val="192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C11287E" w14:textId="77777777" w:rsidR="00DB70A0" w:rsidRPr="00DB70A0" w:rsidRDefault="00DB70A0" w:rsidP="00DB70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1</w:t>
            </w:r>
          </w:p>
        </w:tc>
      </w:tr>
      <w:tr w:rsidR="00DB70A0" w:rsidRPr="00DB70A0" w14:paraId="64C8E00C" w14:textId="77777777" w:rsidTr="00DB70A0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8AFA139" w14:textId="77777777" w:rsidR="00DB70A0" w:rsidRPr="00DB70A0" w:rsidRDefault="00DB70A0" w:rsidP="00DB7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RENSON LOGGIA® SCHUIFPANELEN</w:t>
            </w:r>
          </w:p>
        </w:tc>
      </w:tr>
      <w:tr w:rsidR="00DB70A0" w:rsidRPr="00DB70A0" w14:paraId="2C05B9FC" w14:textId="77777777" w:rsidTr="00DB70A0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9480C1F" w14:textId="77777777" w:rsidR="00DB70A0" w:rsidRPr="00DB70A0" w:rsidRDefault="00DB70A0" w:rsidP="00DB7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LOGGIALU® PARO 0140 (PA-G-6.2000)</w:t>
            </w:r>
          </w:p>
        </w:tc>
      </w:tr>
      <w:tr w:rsidR="00854C7A" w:rsidRPr="00DB70A0" w14:paraId="4E02F29D" w14:textId="77777777" w:rsidTr="00DB70A0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2BCBF47" w14:textId="299DD0D3" w:rsidR="00854C7A" w:rsidRPr="00DB70A0" w:rsidRDefault="00854C7A" w:rsidP="00854C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1376F0">
              <w:t>Renson NV, Maalbeekstraat 10, 8790 Waregem – België</w:t>
            </w:r>
          </w:p>
        </w:tc>
      </w:tr>
      <w:tr w:rsidR="00854C7A" w:rsidRPr="00854C7A" w14:paraId="5AD2ABB3" w14:textId="77777777" w:rsidTr="00DB70A0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22598F" w14:textId="42F893EA" w:rsidR="00854C7A" w:rsidRPr="00854C7A" w:rsidRDefault="00854C7A" w:rsidP="00854C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854C7A">
              <w:rPr>
                <w:lang w:val="de-DE"/>
              </w:rPr>
              <w:t xml:space="preserve">Tel. +32 (0)56 62 71 11, </w:t>
            </w:r>
            <w:hyperlink r:id="rId4" w:history="1">
              <w:r w:rsidRPr="00FB6A23">
                <w:rPr>
                  <w:rStyle w:val="Hyperlink"/>
                  <w:lang w:val="de-DE"/>
                </w:rPr>
                <w:t>info@renson.be</w:t>
              </w:r>
            </w:hyperlink>
            <w:r w:rsidRPr="00854C7A">
              <w:rPr>
                <w:lang w:val="de-DE"/>
              </w:rPr>
              <w:t xml:space="preserve"> www.renson.eu</w:t>
            </w:r>
          </w:p>
        </w:tc>
      </w:tr>
      <w:tr w:rsidR="00DB70A0" w:rsidRPr="00DB70A0" w14:paraId="486519B8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11C951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2022 04 28 Ascha WIP</w:t>
            </w:r>
          </w:p>
        </w:tc>
      </w:tr>
      <w:tr w:rsidR="00DB70A0" w:rsidRPr="00DB70A0" w14:paraId="18A3000B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9873E5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DB70A0" w:rsidRPr="00DB70A0" w14:paraId="43DBD6B6" w14:textId="77777777" w:rsidTr="00DB70A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457665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Productkenmerken</w:t>
            </w:r>
          </w:p>
        </w:tc>
      </w:tr>
      <w:tr w:rsidR="00DB70A0" w:rsidRPr="00DB70A0" w14:paraId="293A713C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C8CBAC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(rood gemarkeerde tekst kan geschrapt worden in functie van uw keuze)</w:t>
            </w:r>
          </w:p>
        </w:tc>
      </w:tr>
      <w:tr w:rsidR="00DB70A0" w:rsidRPr="00DB70A0" w14:paraId="7EB387E8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16C5EA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</w:p>
        </w:tc>
      </w:tr>
      <w:tr w:rsidR="00DB70A0" w:rsidRPr="00DB70A0" w14:paraId="515F97B9" w14:textId="77777777" w:rsidTr="00DB70A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71D0AF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Omschrijving</w:t>
            </w:r>
          </w:p>
        </w:tc>
      </w:tr>
      <w:tr w:rsidR="00DB70A0" w:rsidRPr="00DB70A0" w14:paraId="20BE9629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4C7F5A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Loggialu® Paro 0140 is een elegant en efficiënt zonweringspaneel dat dient voor het beheren van de warmtetoetreding en het natuurlijke daglicht.</w:t>
            </w:r>
          </w:p>
        </w:tc>
      </w:tr>
      <w:tr w:rsidR="00DB70A0" w:rsidRPr="00DB70A0" w14:paraId="126520AD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935D0A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Het concept van dit systeem maakt het mogeljik om het paneel naar de ideale positie te verschuiven.</w:t>
            </w:r>
          </w:p>
        </w:tc>
      </w:tr>
      <w:tr w:rsidR="00DB70A0" w:rsidRPr="00DB70A0" w14:paraId="305D0581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A350BB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Het stevig omlopende kader garandeert een goede vormvastheid van het geheel, terwijl de aluminium lamellen discreet en zonder zichtbare bevestiging in de verticale zijprofielen van het kader ingewerkt zijn.</w:t>
            </w:r>
          </w:p>
        </w:tc>
      </w:tr>
      <w:tr w:rsidR="00DB70A0" w:rsidRPr="00DB70A0" w14:paraId="1A4FF1A1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A8EB18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DB70A0" w:rsidRPr="00DB70A0" w14:paraId="6EA39239" w14:textId="77777777" w:rsidTr="00DB70A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F57559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Normen</w:t>
            </w:r>
          </w:p>
        </w:tc>
      </w:tr>
      <w:tr w:rsidR="00DB70A0" w:rsidRPr="00DB70A0" w14:paraId="32634FA7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2D8C12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Aluminium-Legering Al Mg Si 0,5 (F25):</w:t>
            </w:r>
          </w:p>
        </w:tc>
      </w:tr>
      <w:tr w:rsidR="00DB70A0" w:rsidRPr="00DB70A0" w14:paraId="688B9E1D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F38D97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Normering: EN AW-6063</w:t>
            </w:r>
          </w:p>
        </w:tc>
      </w:tr>
      <w:tr w:rsidR="00DB70A0" w:rsidRPr="00DB70A0" w14:paraId="0BC5ED20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3DAA95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Harding: T66</w:t>
            </w:r>
          </w:p>
        </w:tc>
      </w:tr>
      <w:tr w:rsidR="00DB70A0" w:rsidRPr="00DB70A0" w14:paraId="39FC56C0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2693AE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Aluminium voorbehandeling:</w:t>
            </w:r>
          </w:p>
        </w:tc>
      </w:tr>
      <w:tr w:rsidR="00DB70A0" w:rsidRPr="00DB70A0" w14:paraId="1F9A0826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98C3BE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Norm DIN 5002155</w:t>
            </w:r>
          </w:p>
        </w:tc>
      </w:tr>
      <w:tr w:rsidR="00DB70A0" w:rsidRPr="00DB70A0" w14:paraId="2BE47199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374F27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Sterkteberekeningen zijn gebaseerd op volgende normen:</w:t>
            </w:r>
          </w:p>
        </w:tc>
      </w:tr>
      <w:tr w:rsidR="00DB70A0" w:rsidRPr="00DB70A0" w14:paraId="2F70B2F3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E6B9BE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ENV 1999-1-1: Berekening van constructies in aluminium</w:t>
            </w:r>
          </w:p>
        </w:tc>
      </w:tr>
      <w:tr w:rsidR="00DB70A0" w:rsidRPr="00DB70A0" w14:paraId="088DF945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8DD0BF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NBN B-03-002-2: Windbelasting - Dynamische effecten</w:t>
            </w:r>
          </w:p>
        </w:tc>
      </w:tr>
      <w:tr w:rsidR="00DB70A0" w:rsidRPr="00DB70A0" w14:paraId="2DD982B4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A0834A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EN 1991-1-4: Windbelasting</w:t>
            </w:r>
          </w:p>
        </w:tc>
      </w:tr>
      <w:tr w:rsidR="00DB70A0" w:rsidRPr="00DB70A0" w14:paraId="726CFB73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77FE8C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Paneel voldoet aan alle CE vereisten zoals vermeld in de Prestatieverklaring DoP/RP/001 op basis van geharmoniseerde technische specificaties volgens EN 13659:2004.</w:t>
            </w:r>
          </w:p>
        </w:tc>
      </w:tr>
      <w:tr w:rsidR="00DB70A0" w:rsidRPr="00DB70A0" w14:paraId="040F2E17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F76CA0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DB70A0" w:rsidRPr="00DB70A0" w14:paraId="0B4CB8DC" w14:textId="77777777" w:rsidTr="00DB70A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67D46A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Oppervlaktebehandeling - aluminium</w:t>
            </w:r>
          </w:p>
        </w:tc>
      </w:tr>
      <w:tr w:rsidR="00DB70A0" w:rsidRPr="00DB70A0" w14:paraId="0AFEEAB1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5C74F0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Natuurkleurig geanodiseerd F1 (20 µm): voorbehandeld en geanodiseerd.</w:t>
            </w:r>
          </w:p>
        </w:tc>
      </w:tr>
      <w:tr w:rsidR="00DB70A0" w:rsidRPr="00DB70A0" w14:paraId="342D0576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7E310F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Polyester poederlak in RAL-kleuren (60-80 µm): aluminiumprofielen corrosiebestendig voorbehandeld (DIN 5002155) om een hechte poederlaag te garanderen en nadien thermisch gelakt.</w:t>
            </w:r>
          </w:p>
        </w:tc>
      </w:tr>
      <w:tr w:rsidR="00DB70A0" w:rsidRPr="00DB70A0" w14:paraId="68BEF15C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3740D5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DB70A0" w:rsidRPr="00DB70A0" w14:paraId="708E60D0" w14:textId="77777777" w:rsidTr="00DB70A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3E494B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Uitvoering systeem</w:t>
            </w:r>
          </w:p>
        </w:tc>
      </w:tr>
      <w:tr w:rsidR="00DB70A0" w:rsidRPr="00DB70A0" w14:paraId="25E23719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250FF7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Kader:</w:t>
            </w:r>
          </w:p>
        </w:tc>
      </w:tr>
      <w:tr w:rsidR="00DB70A0" w:rsidRPr="00DB70A0" w14:paraId="2B6AF6AF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686EAE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Verticale kaderprofielen LG.040.07, zijdelings voorzien van opvulprofiel LG.040.08 voor volledig vlak uitzicht, uit geëxtrudeerd aluminium</w:t>
            </w:r>
          </w:p>
        </w:tc>
      </w:tr>
      <w:tr w:rsidR="00DB70A0" w:rsidRPr="00DB70A0" w14:paraId="5A27AA4E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865996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●  Afmetingen van het kaderprofiel:</w:t>
            </w:r>
          </w:p>
        </w:tc>
      </w:tr>
      <w:tr w:rsidR="00DB70A0" w:rsidRPr="00DB70A0" w14:paraId="7FFAA230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BD51DF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Breedte: 40 mm</w:t>
            </w:r>
          </w:p>
        </w:tc>
      </w:tr>
      <w:tr w:rsidR="00DB70A0" w:rsidRPr="00DB70A0" w14:paraId="5321AFF7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2D04E5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Diepte: 40 mm</w:t>
            </w:r>
          </w:p>
        </w:tc>
      </w:tr>
      <w:tr w:rsidR="00DB70A0" w:rsidRPr="00DB70A0" w14:paraId="16C4CD73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686A5A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Minimum traagheidsmomenten Iy = 94.248 mm4 (sterke aslijn); Iz = 67.516 mm4, bij een minimum materiaaldikte van 2,0 mm</w:t>
            </w:r>
          </w:p>
        </w:tc>
      </w:tr>
      <w:tr w:rsidR="00DB70A0" w:rsidRPr="00DB70A0" w14:paraId="04C17DA0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0A6496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Afhankelijk van de hoogtemaat van het schuifpaneel kan het horizontale kaderprofiel (boven en/of beneden) 70 mm hoog zijn in plaats van 40 mm</w:t>
            </w:r>
          </w:p>
        </w:tc>
      </w:tr>
      <w:tr w:rsidR="00DB70A0" w:rsidRPr="00DB70A0" w14:paraId="42CBB2EF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FD2045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●  Horizontaal kaderprofiel LG.040.09:</w:t>
            </w:r>
          </w:p>
        </w:tc>
      </w:tr>
      <w:tr w:rsidR="00DB70A0" w:rsidRPr="00DB70A0" w14:paraId="582966C3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9C59B0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Diepte: 40 mm</w:t>
            </w:r>
          </w:p>
        </w:tc>
      </w:tr>
      <w:tr w:rsidR="00DB70A0" w:rsidRPr="00DB70A0" w14:paraId="1F76B082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583F06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Hoogte: 40 mm</w:t>
            </w:r>
          </w:p>
        </w:tc>
      </w:tr>
      <w:tr w:rsidR="00DB70A0" w:rsidRPr="00DB70A0" w14:paraId="6392B11E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5E3136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Minimum traagheidsmomenten Iy = 75.158 mm4 (sterke aslijn); Iz = 72.301 mm4, bij een minimum materiaaldikte van 2,0 mm</w:t>
            </w:r>
          </w:p>
        </w:tc>
      </w:tr>
      <w:tr w:rsidR="00DB70A0" w:rsidRPr="00DB70A0" w14:paraId="0FFDD734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A1B733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●  Horizontaal kaderprofiel LG.040.70:</w:t>
            </w:r>
          </w:p>
        </w:tc>
      </w:tr>
      <w:tr w:rsidR="00DB70A0" w:rsidRPr="00DB70A0" w14:paraId="5B0D1F89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3597CC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Diepte: 40 mm</w:t>
            </w:r>
          </w:p>
        </w:tc>
      </w:tr>
      <w:tr w:rsidR="00DB70A0" w:rsidRPr="00DB70A0" w14:paraId="3A42162E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7FADFA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Hoogte: 70 mm</w:t>
            </w:r>
          </w:p>
        </w:tc>
      </w:tr>
      <w:tr w:rsidR="00DB70A0" w:rsidRPr="00DB70A0" w14:paraId="4F1C7BFE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59ABB2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Minimum traagheidsmomenten Iy = 317.123 mm4 (sterke aslijn); Iz = 116.033 mm4, bij een minimum materiaaldikte van 2,0 mm</w:t>
            </w:r>
          </w:p>
        </w:tc>
      </w:tr>
      <w:tr w:rsidR="00DB70A0" w:rsidRPr="00DB70A0" w14:paraId="756094BB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CD9F2F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Onzichtbaar hoekverbindingen dmv opvulprofiel en eindkappen</w:t>
            </w:r>
          </w:p>
        </w:tc>
      </w:tr>
      <w:tr w:rsidR="00DB70A0" w:rsidRPr="00DB70A0" w14:paraId="6DDC41BD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36AECA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Lamellen:</w:t>
            </w:r>
          </w:p>
        </w:tc>
      </w:tr>
      <w:tr w:rsidR="00DB70A0" w:rsidRPr="00DB70A0" w14:paraId="75C20034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D2DF01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Parallellogramvormige aluminium lamellen ICR.066.01, discreet en zonder zichtbare bevestiging in de verticale zijprofielen van het kader ingewerkt</w:t>
            </w:r>
          </w:p>
        </w:tc>
      </w:tr>
      <w:tr w:rsidR="00DB70A0" w:rsidRPr="00DB70A0" w14:paraId="3451E93A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8EB8BD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●  Afmetingen:</w:t>
            </w:r>
          </w:p>
        </w:tc>
      </w:tr>
      <w:tr w:rsidR="00DB70A0" w:rsidRPr="00DB70A0" w14:paraId="06EE052D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6D233F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   - Hoogte: 16 mm</w:t>
            </w:r>
          </w:p>
        </w:tc>
      </w:tr>
      <w:tr w:rsidR="00DB70A0" w:rsidRPr="00DB70A0" w14:paraId="3A6740E2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49484A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   - Diepte: 65 mm</w:t>
            </w:r>
          </w:p>
        </w:tc>
      </w:tr>
      <w:tr w:rsidR="00DB70A0" w:rsidRPr="00DB70A0" w14:paraId="407F2065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30FDA3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Grenshoek voor zoninstraling: 46°</w:t>
            </w:r>
          </w:p>
        </w:tc>
      </w:tr>
      <w:tr w:rsidR="00DB70A0" w:rsidRPr="00DB70A0" w14:paraId="79212AB7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0A95C9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Loodrechte visuele opening: 28 mm</w:t>
            </w:r>
          </w:p>
        </w:tc>
      </w:tr>
      <w:tr w:rsidR="00DB70A0" w:rsidRPr="00DB70A0" w14:paraId="63F05815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70A180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Lamelstap: 90 mm (11 lamellen op 1 meter hoogte)</w:t>
            </w:r>
          </w:p>
        </w:tc>
      </w:tr>
      <w:tr w:rsidR="00DB70A0" w:rsidRPr="00DB70A0" w14:paraId="60E5A338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6FFA65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Lamellenhelling: 57° (tov de verticale richting)</w:t>
            </w:r>
          </w:p>
        </w:tc>
      </w:tr>
      <w:tr w:rsidR="00DB70A0" w:rsidRPr="00DB70A0" w14:paraId="583B08DA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B393D4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   - Minimum traagheidsmomenten Iy = 75.983 mm4 (sterke aslijn); Iz = 6.786 mm4, bij een minimum materiaaldikte van 1,5 mm</w:t>
            </w:r>
          </w:p>
        </w:tc>
      </w:tr>
      <w:tr w:rsidR="00DB70A0" w:rsidRPr="00DB70A0" w14:paraId="0FE46074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CF6F0E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- Lamellen discreet en zonder zichtbare bevestiging in de verticale zijprofielen van het kader ingewerkt</w:t>
            </w:r>
          </w:p>
        </w:tc>
      </w:tr>
      <w:tr w:rsidR="00DB70A0" w:rsidRPr="00DB70A0" w14:paraId="21E3BA20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54F910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Schuifbeslag:</w:t>
            </w:r>
          </w:p>
        </w:tc>
      </w:tr>
      <w:tr w:rsidR="00DB70A0" w:rsidRPr="00DB70A0" w14:paraId="0BA9E104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6812E6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- Hoogwaardig onderhoudsvrij schuifbeslag, bestaande uit:</w:t>
            </w:r>
          </w:p>
        </w:tc>
      </w:tr>
      <w:tr w:rsidR="00DB70A0" w:rsidRPr="00DB70A0" w14:paraId="5D2765F9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2A19AB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   - schuifrail (boven) met loopwagen / ophangbeugel en regelbare railstop of achterliggende schuifrail met Z-ophangbeugel (staal)</w:t>
            </w:r>
          </w:p>
        </w:tc>
      </w:tr>
      <w:tr w:rsidR="00DB70A0" w:rsidRPr="00DB70A0" w14:paraId="058527D5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7FEBC8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   - geleiding (onder) aluminium L-profiel 20/20/4 en kunststofgeleider</w:t>
            </w:r>
          </w:p>
        </w:tc>
      </w:tr>
      <w:tr w:rsidR="00DB70A0" w:rsidRPr="00DB70A0" w14:paraId="5838D0B1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55D77D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   - zijdelingse rubberstop om beschadigingen van het paneel te vermijden</w:t>
            </w:r>
          </w:p>
        </w:tc>
      </w:tr>
      <w:tr w:rsidR="00DB70A0" w:rsidRPr="00DB70A0" w14:paraId="394F49C8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AB00ED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- Bewegingsmogelijkheden van het schuifpaneel (volgens gekozen uitvoering): eenvoudig, simultaan of symmetrisch telescopisch schuivend</w:t>
            </w:r>
          </w:p>
        </w:tc>
      </w:tr>
      <w:tr w:rsidR="00DB70A0" w:rsidRPr="00DB70A0" w14:paraId="539239B9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CE54A6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lastRenderedPageBreak/>
              <w:t xml:space="preserve"> - Gemotoriseerde bediening - volgens gekozen uitvoering</w:t>
            </w:r>
          </w:p>
        </w:tc>
      </w:tr>
      <w:tr w:rsidR="00DB70A0" w:rsidRPr="00DB70A0" w14:paraId="17E94161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BD4ABF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- 230 V motor - voor aansluiting op eenvoudig schakelaar of bedieningssysteem van het gebouw</w:t>
            </w:r>
          </w:p>
        </w:tc>
      </w:tr>
      <w:tr w:rsidR="00DB70A0" w:rsidRPr="00DB70A0" w14:paraId="79C84B22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7DDE5B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- Schuifbeslag CE gekeurd</w:t>
            </w:r>
          </w:p>
        </w:tc>
      </w:tr>
      <w:tr w:rsidR="00DB70A0" w:rsidRPr="00DB70A0" w14:paraId="0F09E0D3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F73DC8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Systeemeigenschappen:</w:t>
            </w:r>
          </w:p>
        </w:tc>
      </w:tr>
      <w:tr w:rsidR="00DB70A0" w:rsidRPr="00DB70A0" w14:paraId="482D8583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02B6DA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Lamellen discreet en zonder zichtbare bevestiging in de verticale zijprofielen van het kader ingewerkt</w:t>
            </w:r>
          </w:p>
        </w:tc>
      </w:tr>
      <w:tr w:rsidR="00DB70A0" w:rsidRPr="00DB70A0" w14:paraId="4B5F3B05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67D4E6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- Kaderprofiel met volledig vlak uitzicht en met onzichtbare binnenliggende hoekverbindingen</w:t>
            </w:r>
          </w:p>
        </w:tc>
      </w:tr>
      <w:tr w:rsidR="00DB70A0" w:rsidRPr="00DB70A0" w14:paraId="744390A9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6802E3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Afhankelijk van de hoogtemaat van het schuifpaneel kan het horizontale kaderprofiel (boven en/of beneden) 70 mm hoog zijn in plaats van 40 mm</w:t>
            </w:r>
          </w:p>
        </w:tc>
      </w:tr>
      <w:tr w:rsidR="00DB70A0" w:rsidRPr="00DB70A0" w14:paraId="3E7C8745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118733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Afmetingen:</w:t>
            </w:r>
          </w:p>
        </w:tc>
      </w:tr>
      <w:tr w:rsidR="00DB70A0" w:rsidRPr="00DB70A0" w14:paraId="1A7538BE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5E3071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- Maximaal mogelijke afmetingen zijn afhankelijk van de plaatselijke windbelasting qb</w:t>
            </w:r>
          </w:p>
        </w:tc>
      </w:tr>
      <w:tr w:rsidR="00DB70A0" w:rsidRPr="00DB70A0" w14:paraId="306DB81C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0E94C3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Optionele toebehoren:</w:t>
            </w:r>
          </w:p>
        </w:tc>
      </w:tr>
      <w:tr w:rsidR="00DB70A0" w:rsidRPr="00DB70A0" w14:paraId="4529CE1A" w14:textId="77777777" w:rsidTr="00DB70A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3CD7A5" w14:textId="77777777" w:rsidR="00DB70A0" w:rsidRPr="00DB70A0" w:rsidRDefault="00DB70A0" w:rsidP="00DB70A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DB70A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- Flexibele ondergeleiding Flexguide®: zelfregelende ondergeleiding voor hellende vlaktes met L-vorming ondergeleidingsprofiel - zie afzonderlijke bestektekst</w:t>
            </w:r>
          </w:p>
        </w:tc>
      </w:tr>
    </w:tbl>
    <w:p w14:paraId="732602F2" w14:textId="77777777" w:rsidR="00F24520" w:rsidRPr="00DB70A0" w:rsidRDefault="00F24520">
      <w:pPr>
        <w:rPr>
          <w:sz w:val="20"/>
          <w:szCs w:val="20"/>
        </w:rPr>
      </w:pPr>
    </w:p>
    <w:sectPr w:rsidR="00F24520" w:rsidRPr="00DB70A0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1A6"/>
    <w:rsid w:val="000E26D5"/>
    <w:rsid w:val="002321A6"/>
    <w:rsid w:val="006640AB"/>
    <w:rsid w:val="007A2316"/>
    <w:rsid w:val="00854C7A"/>
    <w:rsid w:val="0087046A"/>
    <w:rsid w:val="00C05ECA"/>
    <w:rsid w:val="00C43644"/>
    <w:rsid w:val="00CC37F8"/>
    <w:rsid w:val="00D57754"/>
    <w:rsid w:val="00DB70A0"/>
    <w:rsid w:val="00EB57D3"/>
    <w:rsid w:val="00F24520"/>
    <w:rsid w:val="00FA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87990"/>
  <w15:chartTrackingRefBased/>
  <w15:docId w15:val="{35526553-2110-4A77-9940-E1A786556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4C7A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4C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2022-04-29T11:58:00Z</dcterms:created>
  <dcterms:modified xsi:type="dcterms:W3CDTF">2025-03-13T11:50:00Z</dcterms:modified>
</cp:coreProperties>
</file>