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E529A" w:rsidRPr="002E529A" w14:paraId="2CF7C004" w14:textId="77777777" w:rsidTr="002E529A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B6B983" w14:textId="77777777" w:rsidR="002E529A" w:rsidRPr="002E529A" w:rsidRDefault="002E529A" w:rsidP="002E52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2E529A" w:rsidRPr="002E529A" w14:paraId="62DA325E" w14:textId="77777777" w:rsidTr="002E529A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78E22CF" w14:textId="77777777" w:rsidR="002E529A" w:rsidRPr="002E529A" w:rsidRDefault="002E529A" w:rsidP="002E52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MINIMAL M - Freestanding (IM 7F)</w:t>
            </w:r>
          </w:p>
        </w:tc>
      </w:tr>
      <w:tr w:rsidR="00F63C3C" w:rsidRPr="002E529A" w14:paraId="7942E77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CB31D0" w14:textId="75022FAE" w:rsidR="00F63C3C" w:rsidRPr="002E529A" w:rsidRDefault="00F63C3C" w:rsidP="00F63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9D62C1">
              <w:t xml:space="preserve">Renson NV, Maalbeekstraat 10, 8790 Waregem – </w:t>
            </w:r>
            <w:r>
              <w:t>Belgium</w:t>
            </w:r>
          </w:p>
        </w:tc>
      </w:tr>
      <w:tr w:rsidR="00F63C3C" w:rsidRPr="00F63C3C" w14:paraId="69C50618" w14:textId="77777777" w:rsidTr="002E529A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B646C1" w14:textId="57F16770" w:rsidR="00F63C3C" w:rsidRPr="00F63C3C" w:rsidRDefault="00F63C3C" w:rsidP="00F63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F63C3C">
              <w:rPr>
                <w:lang w:val="de-DE"/>
              </w:rPr>
              <w:t xml:space="preserve">Tel. +32 (0)56 62 71 11, </w:t>
            </w:r>
            <w:hyperlink r:id="rId4" w:history="1">
              <w:r w:rsidRPr="00780B89">
                <w:rPr>
                  <w:rStyle w:val="Hyperlink"/>
                  <w:lang w:val="de-DE"/>
                </w:rPr>
                <w:t>info@renson.be</w:t>
              </w:r>
            </w:hyperlink>
            <w:r w:rsidRPr="00F63C3C">
              <w:rPr>
                <w:lang w:val="de-DE"/>
              </w:rPr>
              <w:t xml:space="preserve"> www.renson.eu</w:t>
            </w:r>
          </w:p>
        </w:tc>
      </w:tr>
      <w:tr w:rsidR="002E529A" w:rsidRPr="002E529A" w14:paraId="5FBC565D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7B87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2E529A" w:rsidRPr="002E529A" w14:paraId="52380713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A234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E529A" w:rsidRPr="002E529A" w14:paraId="6A73FC8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44B2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2E529A" w:rsidRPr="00F63C3C" w14:paraId="34A4F49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C577B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2E529A" w:rsidRPr="00F63C3C" w14:paraId="7CF84E06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8BFF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20C9198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6355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2E529A" w:rsidRPr="00F63C3C" w14:paraId="1A8FF05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44DF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Recessed:</w:t>
            </w:r>
          </w:p>
        </w:tc>
      </w:tr>
      <w:tr w:rsidR="002E529A" w:rsidRPr="00F63C3C" w14:paraId="01BA19E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4443A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window behind it.</w:t>
            </w:r>
          </w:p>
        </w:tc>
      </w:tr>
      <w:tr w:rsidR="002E529A" w:rsidRPr="00F63C3C" w14:paraId="6278A0D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0423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inside patio cover or balcony)</w:t>
            </w:r>
          </w:p>
        </w:tc>
      </w:tr>
      <w:tr w:rsidR="002E529A" w:rsidRPr="00F63C3C" w14:paraId="5B6449EF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ED0F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(Outside patio cover or balcony)</w:t>
            </w:r>
          </w:p>
        </w:tc>
      </w:tr>
      <w:tr w:rsidR="002E529A" w:rsidRPr="00F63C3C" w14:paraId="77A6DEF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52F5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2E529A" w:rsidRPr="00F63C3C" w14:paraId="0EA0B93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3D3C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2E529A" w:rsidRPr="002E529A" w14:paraId="12134BA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D20E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2E529A" w:rsidRPr="00F63C3C" w14:paraId="7BA4B00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A1F7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when head box is visible mounted</w:t>
            </w:r>
          </w:p>
        </w:tc>
      </w:tr>
      <w:tr w:rsidR="002E529A" w:rsidRPr="002E529A" w14:paraId="7A1718EF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1DA0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2E529A" w:rsidRPr="00F63C3C" w14:paraId="0A17356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47E8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2E529A" w:rsidRPr="00F63C3C" w14:paraId="3640EE3E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8458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2E529A" w:rsidRPr="00F63C3C" w14:paraId="534634F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086F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2E529A" w:rsidRPr="00F63C3C" w14:paraId="533DA2C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A474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2E529A" w:rsidRPr="00F63C3C" w14:paraId="7F53C88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9A44F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2E529A" w:rsidRPr="00F63C3C" w14:paraId="78A9D9EE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11AB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2E529A" w:rsidRPr="00F63C3C" w14:paraId="3CC623E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A734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2E529A" w:rsidRPr="00F63C3C" w14:paraId="3AE9AC3F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CCB23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59898C9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1BF0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2E529A" w:rsidRPr="002E529A" w14:paraId="6091285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4C2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2E529A" w:rsidRPr="00F63C3C" w14:paraId="2BB89BD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5BB8B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2E529A" w:rsidRPr="00F63C3C" w14:paraId="699A4D9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F408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160 mm height and 110 mm depth (max. surface 18 m²).</w:t>
            </w:r>
          </w:p>
        </w:tc>
      </w:tr>
      <w:tr w:rsidR="002E529A" w:rsidRPr="00F63C3C" w14:paraId="7A898887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F3A3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18BF42B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78B7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2E529A" w:rsidRPr="002E529A" w14:paraId="4417275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EDCB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2E529A" w:rsidRPr="00F63C3C" w14:paraId="6B060F9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CDEA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2E529A" w:rsidRPr="00F63C3C" w14:paraId="75BDB28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12823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2E529A" w:rsidRPr="00F63C3C" w14:paraId="3935B84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71A3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2E529A" w:rsidRPr="002E529A" w14:paraId="47D440F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B3EC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2E529A" w:rsidRPr="002E529A" w14:paraId="4046E9E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D3A6B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2E529A" w:rsidRPr="00F63C3C" w14:paraId="4A637D8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8CE6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2E529A" w:rsidRPr="00F63C3C" w14:paraId="6E010C0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3160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2E529A" w:rsidRPr="002E529A" w14:paraId="0BC3080F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6F0D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2E529A" w:rsidRPr="00F63C3C" w14:paraId="58D5A4C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8DCA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2E529A" w:rsidRPr="002E529A" w14:paraId="3EE4DEE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FED7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2E529A" w:rsidRPr="00F63C3C" w14:paraId="746AB14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7BEA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XS-side guiding channel (only for method 7A): W 20 mm x D 55 mm, in 3 parts; when using a self-designed removable finishing profile</w:t>
            </w:r>
          </w:p>
        </w:tc>
      </w:tr>
      <w:tr w:rsidR="002E529A" w:rsidRPr="00F63C3C" w14:paraId="1574AF0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F3D05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M-side guiding channel (sideways fixation): W 20 mm x D 110 mm, in 3 parts, u-profile; side guiding channel depth = head box depth</w:t>
            </w:r>
          </w:p>
        </w:tc>
      </w:tr>
      <w:tr w:rsidR="002E529A" w:rsidRPr="00F63C3C" w14:paraId="097F0B6E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B5A9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3F5C672D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633C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2E529A" w:rsidRPr="002E529A" w14:paraId="2C6DE23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F110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2E529A" w:rsidRPr="00F63C3C" w14:paraId="060BC10E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B035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2E529A" w:rsidRPr="00F63C3C" w14:paraId="0B7F822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9DC2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2E529A" w:rsidRPr="00F63C3C" w14:paraId="43DB371E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0348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2E529A" w:rsidRPr="00F63C3C" w14:paraId="2B9E2711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E5636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2E529A" w:rsidRPr="00F63C3C" w14:paraId="508DDCF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D7BA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2E529A" w:rsidRPr="00F63C3C" w14:paraId="1C55C6C3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37A3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02D5F99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6F4B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>Fabric</w:t>
            </w:r>
          </w:p>
        </w:tc>
      </w:tr>
      <w:tr w:rsidR="002E529A" w:rsidRPr="00F63C3C" w14:paraId="1F000E9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45CF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2E529A" w:rsidRPr="002E529A" w14:paraId="6014055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B5AB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2E529A" w:rsidRPr="002E529A" w14:paraId="56E1083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E5CF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2E529A" w:rsidRPr="00F63C3C" w14:paraId="7E2049B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5A89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2E529A" w:rsidRPr="00F63C3C" w14:paraId="4D89D36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8F48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2E529A" w:rsidRPr="00F63C3C" w14:paraId="3C71FD9D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019F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2E529A" w:rsidRPr="00F63C3C" w14:paraId="3ED0FDD5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B4FCA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F63C3C" w14:paraId="7C9C4CD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69B2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2E529A" w:rsidRPr="002E529A" w14:paraId="3DFACF4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D9E9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2E529A" w:rsidRPr="002E529A" w14:paraId="247C6681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E429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2E529A" w:rsidRPr="002E529A" w14:paraId="527304E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534A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2E529A" w:rsidRPr="00F63C3C" w14:paraId="265A856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FD7E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2E529A" w:rsidRPr="002E529A" w14:paraId="6D1360A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D452A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2E529A" w:rsidRPr="002E529A" w14:paraId="2EBF4D5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FE56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2E529A" w:rsidRPr="002E529A" w14:paraId="35D81BCB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0F05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2E529A" w:rsidRPr="002E529A" w14:paraId="5AB8F29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F00A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2E529A" w:rsidRPr="002E529A" w14:paraId="6A047C9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E6DB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2E529A" w:rsidRPr="00F63C3C" w14:paraId="5242A6C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CAF0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2E529A" w:rsidRPr="00F63C3C" w14:paraId="585D7A2A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441C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2E529A" w:rsidRPr="00F63C3C" w14:paraId="3463FB7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4808A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2E529A" w:rsidRPr="002E529A" w14:paraId="321990A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2A2B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2E529A" w:rsidRPr="00F63C3C" w14:paraId="25ED411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E99C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completely into the head box</w:t>
            </w:r>
          </w:p>
        </w:tc>
      </w:tr>
      <w:tr w:rsidR="002E529A" w:rsidRPr="00F63C3C" w14:paraId="5C7E662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760E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2E529A" w:rsidRPr="00F63C3C" w14:paraId="60717D9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28C6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2E529A" w:rsidRPr="00F63C3C" w14:paraId="0BB9F48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C2E5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2E529A" w:rsidRPr="00F63C3C" w14:paraId="694F87C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6B8E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2E529A" w:rsidRPr="00F63C3C" w14:paraId="686B27C1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8907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5FEFB6A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100F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2E529A" w:rsidRPr="00F63C3C" w14:paraId="16B79BC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E650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2E529A" w:rsidRPr="00F63C3C" w14:paraId="3AE224E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F3AD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2E529A" w:rsidRPr="00F63C3C" w14:paraId="68D9CAF7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D712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2E529A" w:rsidRPr="00F63C3C" w14:paraId="373DC98E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C469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7AAFFC8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A223A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2E529A" w:rsidRPr="002E529A" w14:paraId="0D6A987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7079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2E529A" w:rsidRPr="00F63C3C" w14:paraId="0ED75B0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4BE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2E529A" w:rsidRPr="00F63C3C" w14:paraId="2333FB0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CA07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2E529A" w:rsidRPr="00F63C3C" w14:paraId="4135B54D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1E54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2E529A" w:rsidRPr="00F63C3C" w14:paraId="7641145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92303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2E529A" w:rsidRPr="00F63C3C" w14:paraId="1995EEE0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616D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F63C3C" w14:paraId="329BEDB4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9BB8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2E529A" w:rsidRPr="00F63C3C" w14:paraId="0F6503B0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AED0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2E529A" w:rsidRPr="00F63C3C" w14:paraId="2A8A62F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4B22F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2E529A" w:rsidRPr="00F63C3C" w14:paraId="2CA2DB99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428E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7198316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F4BB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2E529A" w:rsidRPr="00F63C3C" w14:paraId="3F245EA9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BFD61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2E529A" w:rsidRPr="00F63C3C" w14:paraId="30A4815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04CF0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F63C3C" w14:paraId="23352A7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2745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2E529A" w:rsidRPr="00F63C3C" w14:paraId="55ABBFD1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B8F7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2E529A" w:rsidRPr="00F63C3C" w14:paraId="18DE4D9A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A8ADF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2E529A" w:rsidRPr="00F63C3C" w14:paraId="6256DAE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3D67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windproof-technology if 'Freestanding' F:</w:t>
            </w:r>
          </w:p>
        </w:tc>
      </w:tr>
      <w:tr w:rsidR="002E529A" w:rsidRPr="00F63C3C" w14:paraId="67CC795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7F98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2E529A" w:rsidRPr="00F63C3C" w14:paraId="6E0D3F7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7315B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2E529A" w:rsidRPr="00F63C3C" w14:paraId="4E30E1BB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94035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2E529A" w:rsidRPr="002E529A" w14:paraId="669AA71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0B0C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>5-year warranty on motors.</w:t>
            </w:r>
          </w:p>
        </w:tc>
      </w:tr>
      <w:tr w:rsidR="002E529A" w:rsidRPr="00F63C3C" w14:paraId="1604A19C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8432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2E529A" w:rsidRPr="00F63C3C" w14:paraId="265A485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895D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2E529A" w:rsidRPr="00F63C3C" w14:paraId="37477E1E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5A0D2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2E529A" w:rsidRPr="00F63C3C" w14:paraId="33D39429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E190B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1506ADE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7C894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2E529A" w:rsidRPr="00F63C3C" w14:paraId="6B0B5916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981F5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2E529A" w:rsidRPr="00F63C3C" w14:paraId="2BDDAFD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58CF7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2E529A" w:rsidRPr="00F63C3C" w14:paraId="471844B8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F3885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(WTT17-002 Fixscreen Minimal MS7 M): wind resistance up to and including 100 km/h in closed position (tested on a 4,000 mm x 4,000 mm screen).</w:t>
            </w:r>
          </w:p>
        </w:tc>
      </w:tr>
      <w:tr w:rsidR="002E529A" w:rsidRPr="00F63C3C" w14:paraId="73980ECB" w14:textId="77777777" w:rsidTr="002E529A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1312C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2E529A" w:rsidRPr="002E529A" w14:paraId="5EDD83B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C6939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E52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2E529A" w:rsidRPr="00F63C3C" w14:paraId="2251A453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25B9E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2E529A" w:rsidRPr="00F63C3C" w14:paraId="480A2F15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9DB98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2E529A" w:rsidRPr="00F63C3C" w14:paraId="77ECFB12" w14:textId="77777777" w:rsidTr="002E529A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D22CD" w14:textId="77777777" w:rsidR="002E529A" w:rsidRPr="002E529A" w:rsidRDefault="002E529A" w:rsidP="002E5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2E529A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342AC2" w:rsidRDefault="00F24520">
      <w:pPr>
        <w:rPr>
          <w:sz w:val="20"/>
          <w:szCs w:val="20"/>
          <w:lang w:val="fr-BE"/>
        </w:rPr>
      </w:pPr>
    </w:p>
    <w:sectPr w:rsidR="00F24520" w:rsidRPr="00342AC2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D3036"/>
    <w:rsid w:val="000F5C07"/>
    <w:rsid w:val="001858A0"/>
    <w:rsid w:val="001C612B"/>
    <w:rsid w:val="00251AB6"/>
    <w:rsid w:val="00267AEF"/>
    <w:rsid w:val="002E529A"/>
    <w:rsid w:val="002F501D"/>
    <w:rsid w:val="00302678"/>
    <w:rsid w:val="00342AC2"/>
    <w:rsid w:val="003761E7"/>
    <w:rsid w:val="00492AC5"/>
    <w:rsid w:val="004D7CAD"/>
    <w:rsid w:val="004E6B46"/>
    <w:rsid w:val="005526CC"/>
    <w:rsid w:val="005E06F4"/>
    <w:rsid w:val="0060671F"/>
    <w:rsid w:val="006232D7"/>
    <w:rsid w:val="00656A60"/>
    <w:rsid w:val="006640AB"/>
    <w:rsid w:val="007A2316"/>
    <w:rsid w:val="007A2B27"/>
    <w:rsid w:val="00847A64"/>
    <w:rsid w:val="00862C62"/>
    <w:rsid w:val="0087046A"/>
    <w:rsid w:val="008B66E3"/>
    <w:rsid w:val="00902D9D"/>
    <w:rsid w:val="00921F61"/>
    <w:rsid w:val="0093608D"/>
    <w:rsid w:val="009A6F01"/>
    <w:rsid w:val="009B40B3"/>
    <w:rsid w:val="009F37F4"/>
    <w:rsid w:val="00A41492"/>
    <w:rsid w:val="00A82B26"/>
    <w:rsid w:val="00AD77EB"/>
    <w:rsid w:val="00AF1272"/>
    <w:rsid w:val="00B050D1"/>
    <w:rsid w:val="00B43077"/>
    <w:rsid w:val="00C05ECA"/>
    <w:rsid w:val="00CA1754"/>
    <w:rsid w:val="00CA65B4"/>
    <w:rsid w:val="00CC0295"/>
    <w:rsid w:val="00CC28D3"/>
    <w:rsid w:val="00D57754"/>
    <w:rsid w:val="00D767BF"/>
    <w:rsid w:val="00D872F6"/>
    <w:rsid w:val="00DA4C4D"/>
    <w:rsid w:val="00ED3777"/>
    <w:rsid w:val="00F10646"/>
    <w:rsid w:val="00F24520"/>
    <w:rsid w:val="00F63C3C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3C3C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2022-12-21T10:39:00Z</dcterms:created>
  <dcterms:modified xsi:type="dcterms:W3CDTF">2025-03-13T10:40:00Z</dcterms:modified>
</cp:coreProperties>
</file>