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4E2E53" w:rsidRPr="004E2E53" w14:paraId="3675EF39" w14:textId="77777777" w:rsidTr="004E2E53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C1E036B" w14:textId="77777777" w:rsidR="004E2E53" w:rsidRPr="004E2E53" w:rsidRDefault="004E2E53" w:rsidP="004E2E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4E2E53" w:rsidRPr="004E2E53" w14:paraId="40191214" w14:textId="77777777" w:rsidTr="004E2E5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5671EE5" w14:textId="77777777" w:rsidR="004E2E53" w:rsidRPr="004E2E53" w:rsidRDefault="004E2E53" w:rsidP="004E2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150 - Surface-mounted (IM 1+)</w:t>
            </w:r>
          </w:p>
        </w:tc>
      </w:tr>
      <w:tr w:rsidR="00B8270C" w:rsidRPr="004E2E53" w14:paraId="0FE79EA1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D76FC5" w14:textId="55F925CC" w:rsidR="00B8270C" w:rsidRPr="004E2E53" w:rsidRDefault="00B8270C" w:rsidP="00B82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5F5303">
              <w:t xml:space="preserve">Renson NV, Maalbeekstraat 10, 8790 Waregem – </w:t>
            </w:r>
            <w:r>
              <w:t>Belgium</w:t>
            </w:r>
          </w:p>
        </w:tc>
      </w:tr>
      <w:tr w:rsidR="00B8270C" w:rsidRPr="00B8270C" w14:paraId="4C713565" w14:textId="77777777" w:rsidTr="004E2E5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BD3398" w14:textId="0C8624CE" w:rsidR="00B8270C" w:rsidRPr="00B8270C" w:rsidRDefault="00B8270C" w:rsidP="00B827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8270C">
              <w:rPr>
                <w:lang w:val="de-DE"/>
              </w:rPr>
              <w:t xml:space="preserve">Tel. +32 (0)56 62 71 11, </w:t>
            </w:r>
            <w:hyperlink r:id="rId4" w:history="1">
              <w:r w:rsidRPr="00155D60">
                <w:rPr>
                  <w:rStyle w:val="Hyperlink"/>
                  <w:lang w:val="de-DE"/>
                </w:rPr>
                <w:t>info@renson.be</w:t>
              </w:r>
            </w:hyperlink>
            <w:r w:rsidRPr="00B8270C">
              <w:rPr>
                <w:lang w:val="de-DE"/>
              </w:rPr>
              <w:t xml:space="preserve"> www.renson.eu</w:t>
            </w:r>
          </w:p>
        </w:tc>
      </w:tr>
      <w:tr w:rsidR="004E2E53" w:rsidRPr="004E2E53" w14:paraId="4066B431" w14:textId="77777777" w:rsidTr="004E2E53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A421A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4E2E53" w:rsidRPr="004E2E53" w14:paraId="1D09CBA1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B7FF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4E2E53" w:rsidRPr="004E2E53" w14:paraId="6BA4BD3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5943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4E2E53" w:rsidRPr="00B8270C" w14:paraId="29D0660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B53F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4E2E53" w:rsidRPr="00B8270C" w14:paraId="403BACD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6B85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1E9B9F1A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3756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4E2E53" w:rsidRPr="00B8270C" w14:paraId="7548D3A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3622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window, on mounting bases, with fully finished head box -&gt; Surface-mounted.</w:t>
            </w:r>
          </w:p>
        </w:tc>
      </w:tr>
      <w:tr w:rsidR="004E2E53" w:rsidRPr="00B8270C" w14:paraId="7B40680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D4A1A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side guiding channels are installed on the construction (standard design)/cladding/curtain wall (façade with curtain walling design) using mounting bases.</w:t>
            </w:r>
          </w:p>
        </w:tc>
      </w:tr>
      <w:tr w:rsidR="004E2E53" w:rsidRPr="00B8270C" w14:paraId="7AF90FD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421F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mounting base can be installed according to three different distances relative to the wall/construction:</w:t>
            </w:r>
          </w:p>
        </w:tc>
      </w:tr>
      <w:tr w:rsidR="004E2E53" w:rsidRPr="004E2E53" w14:paraId="7B29501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2CEE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</w:t>
            </w: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- 55 mm ± 5 mm</w:t>
            </w:r>
          </w:p>
        </w:tc>
      </w:tr>
      <w:tr w:rsidR="004E2E53" w:rsidRPr="004E2E53" w14:paraId="5C020B5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31F3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- 100 mm ± 5 mm</w:t>
            </w:r>
          </w:p>
        </w:tc>
      </w:tr>
      <w:tr w:rsidR="004E2E53" w:rsidRPr="004E2E53" w14:paraId="4FA94C07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A4B58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- 150 mm ± 5 mm</w:t>
            </w:r>
          </w:p>
        </w:tc>
      </w:tr>
      <w:tr w:rsidR="004E2E53" w:rsidRPr="00B8270C" w14:paraId="3FC453B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69950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4E2E53" w:rsidRPr="00B8270C" w14:paraId="4C38358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BD85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4E2E53" w:rsidRPr="00B8270C" w14:paraId="728A9B1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B9D9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4E2E53" w:rsidRPr="00B8270C" w14:paraId="5581CFF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D131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4E2E53" w:rsidRPr="00B8270C" w14:paraId="70FD01E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50210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4E2E53" w:rsidRPr="00B8270C" w14:paraId="39A23BEA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E7F3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225D95B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153E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4E2E53" w:rsidRPr="004E2E53" w14:paraId="3913C4D2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59FE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4E2E53" w:rsidRPr="00B8270C" w14:paraId="31E9B92A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281C8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Head box design: Softline (rounded) or Square (rectangular).</w:t>
            </w:r>
          </w:p>
        </w:tc>
      </w:tr>
      <w:tr w:rsidR="004E2E53" w:rsidRPr="00B8270C" w14:paraId="091C767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13C1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150 mm height and 155 mm depth.</w:t>
            </w:r>
          </w:p>
        </w:tc>
      </w:tr>
      <w:tr w:rsidR="004E2E53" w:rsidRPr="00B8270C" w14:paraId="542AF4B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A4B6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extension: possible up to 500 mm.</w:t>
            </w:r>
          </w:p>
        </w:tc>
      </w:tr>
      <w:tr w:rsidR="004E2E53" w:rsidRPr="00B8270C" w14:paraId="5744CFFA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B3C4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39D89D07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B95A5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4E2E53" w:rsidRPr="004E2E53" w14:paraId="7A790690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CF75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E2E53" w:rsidRPr="004E2E53" w14:paraId="12D1AE1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DB33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4E2E53" w:rsidRPr="004E2E53" w14:paraId="365BA8B5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038B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rail:</w:t>
            </w:r>
          </w:p>
        </w:tc>
      </w:tr>
      <w:tr w:rsidR="004E2E53" w:rsidRPr="00B8270C" w14:paraId="14FD7FAA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3E96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4E2E53" w:rsidRPr="00B8270C" w14:paraId="0961B1F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76A9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4E2E53" w:rsidRPr="00B8270C" w14:paraId="53B2F425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47180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4E2E53" w:rsidRPr="004E2E53" w14:paraId="0F414B9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D159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4E2E53" w:rsidRPr="00B8270C" w14:paraId="092A0B4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ED479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Side guiding channel (standard+): W 35 mm x D 48 mm, in 2 parts. Equipped with a base plate under 0° made of fibre glass-reinforced polyamide</w:t>
            </w:r>
          </w:p>
        </w:tc>
      </w:tr>
      <w:tr w:rsidR="004E2E53" w:rsidRPr="00B8270C" w14:paraId="46F14951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ED2F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7729EFB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6899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4E2E53" w:rsidRPr="004E2E53" w14:paraId="35259AE0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D918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E2E53" w:rsidRPr="00B8270C" w14:paraId="410084A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3563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4E2E53" w:rsidRPr="00B8270C" w14:paraId="261FC2B1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EE04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4E2E53" w:rsidRPr="00B8270C" w14:paraId="6A65A6D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CB62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4E2E53" w:rsidRPr="00B8270C" w14:paraId="069F3CF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DDB9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4E2E53" w:rsidRPr="00B8270C" w14:paraId="78DEE53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310F9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0B1AF35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D4BA0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4E2E53" w:rsidRPr="00B8270C" w14:paraId="3C4D3DF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655F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4E2E53" w:rsidRPr="004E2E53" w14:paraId="2B4D25A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E5CD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4E2E53" w:rsidRPr="004E2E53" w14:paraId="0B01B10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99D3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4E2E53" w:rsidRPr="00B8270C" w14:paraId="1D1A9B4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2510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4E2E53" w:rsidRPr="00B8270C" w14:paraId="1B28117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40607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4E2E53" w:rsidRPr="00B8270C" w14:paraId="11BCC61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2AA5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4E2E53" w:rsidRPr="00B8270C" w14:paraId="5705510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7F9C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B8270C" w14:paraId="58A60032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36E2A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4E2E53" w:rsidRPr="004E2E53" w14:paraId="2229E0C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26E2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4E2E53" w:rsidRPr="004E2E53" w14:paraId="0F5D53F2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04AA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4E2E53" w:rsidRPr="004E2E53" w14:paraId="26221CB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A2BE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4E2E53" w:rsidRPr="00B8270C" w14:paraId="0012580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4B1B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4E2E53" w:rsidRPr="004E2E53" w14:paraId="63CA92B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8C8C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4E2E53" w:rsidRPr="004E2E53" w14:paraId="7316463A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C697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4E2E53" w:rsidRPr="00B8270C" w14:paraId="321915CC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11D2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4E2E53" w:rsidRPr="00B8270C" w14:paraId="72112C2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613C5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4E2E53" w:rsidRPr="00B8270C" w14:paraId="71B2D6CC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8C2B8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4E2E53" w:rsidRPr="00B8270C" w14:paraId="64DC2E9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734A9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4E2E53" w:rsidRPr="00B8270C" w14:paraId="62F065F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4C9D8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12095D47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5AB4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4E2E53" w:rsidRPr="004E2E53" w14:paraId="5E4296F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C1808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4E2E53" w:rsidRPr="00B8270C" w14:paraId="76F44EA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6541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4E2E53" w:rsidRPr="00B8270C" w14:paraId="7F7DC13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9DF7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4E2E53" w:rsidRPr="00B8270C" w14:paraId="372E3A6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B8DD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Softline design (only with Softline head box):</w:t>
            </w:r>
          </w:p>
        </w:tc>
      </w:tr>
      <w:tr w:rsidR="004E2E53" w:rsidRPr="00B8270C" w14:paraId="74590970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3DA4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45 mm x D 26 mm (excl. sealing strip) = 0.60 kg/rm</w:t>
            </w:r>
          </w:p>
        </w:tc>
      </w:tr>
      <w:tr w:rsidR="004E2E53" w:rsidRPr="00B8270C" w14:paraId="2CB69B9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C0A5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22 mm = 3 kg/rm if width ≤ 2,000 mm</w:t>
            </w:r>
          </w:p>
        </w:tc>
      </w:tr>
      <w:tr w:rsidR="004E2E53" w:rsidRPr="00B8270C" w14:paraId="3AECE78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B5807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18 mm = 2 kg/rm if width &gt; 2,000 mm</w:t>
            </w:r>
          </w:p>
        </w:tc>
      </w:tr>
      <w:tr w:rsidR="004E2E53" w:rsidRPr="00B8270C" w14:paraId="5CACD85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AD79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Square design (with Softline or Square head box):</w:t>
            </w:r>
          </w:p>
        </w:tc>
      </w:tr>
      <w:tr w:rsidR="004E2E53" w:rsidRPr="00B8270C" w14:paraId="62623DE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4C62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50 mm x D 30 mm (excl. sealing strip) = 0.90 kg/rm</w:t>
            </w:r>
          </w:p>
        </w:tc>
      </w:tr>
      <w:tr w:rsidR="004E2E53" w:rsidRPr="00B8270C" w14:paraId="72DDF54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E87D5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25 mm x D 15 mm = 3 kg/rm</w:t>
            </w:r>
          </w:p>
        </w:tc>
      </w:tr>
      <w:tr w:rsidR="004E2E53" w:rsidRPr="00B8270C" w14:paraId="74AAE08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8A62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4E2E53" w:rsidRPr="00B8270C" w14:paraId="4F114E8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4D4B7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4E2E53" w:rsidRPr="004E2E53" w14:paraId="5ADB9B22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DF637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4E2E53" w:rsidRPr="00B8270C" w14:paraId="38C8164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B4A8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4E2E53" w:rsidRPr="00B8270C" w14:paraId="5209F2E7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C9DA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4E2E53" w:rsidRPr="00B8270C" w14:paraId="5776D68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867E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4E2E53" w:rsidRPr="00B8270C" w14:paraId="097E6505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1733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Retractable bottom bar (FH ≤ 2,800 mm).</w:t>
            </w:r>
          </w:p>
        </w:tc>
      </w:tr>
      <w:tr w:rsidR="004E2E53" w:rsidRPr="00B8270C" w14:paraId="0E765BF0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6285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Partially retractable if H &gt; 2,800 mm. In this case the bottom bar is visible for 33 mm (incl. sealing strip) in respect to the head box.</w:t>
            </w:r>
          </w:p>
        </w:tc>
      </w:tr>
      <w:tr w:rsidR="004E2E53" w:rsidRPr="00B8270C" w14:paraId="5740740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1C0D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0F747F21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F8B0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4E2E53" w:rsidRPr="00B8270C" w14:paraId="77BB66C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DDFB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4E2E53" w:rsidRPr="00B8270C" w14:paraId="777D53C8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4076A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4E2E53" w:rsidRPr="00B8270C" w14:paraId="1EF0D08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41D9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4E2E53" w:rsidRPr="00B8270C" w14:paraId="42CEBEB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D73C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3CC003DA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6E87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4E2E53" w:rsidRPr="004E2E53" w14:paraId="6F5A2AE9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0A30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4E2E53" w:rsidRPr="00B8270C" w14:paraId="6D1B72C8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D2CC5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4E2E53" w:rsidRPr="00B8270C" w14:paraId="5337075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F4E2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4E2E53" w:rsidRPr="00B8270C" w14:paraId="1C09FBD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24DA9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4E2E53" w:rsidRPr="00B8270C" w14:paraId="3B1CCB5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EA6A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4E2E53" w:rsidRPr="00B8270C" w14:paraId="171D6CFC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2C43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B8270C" w14:paraId="7043F7EC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AC99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4E2E53" w:rsidRPr="00B8270C" w14:paraId="434BB7E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B0BA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4E2E53" w:rsidRPr="00B8270C" w14:paraId="48FC780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ADA7B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4E2E53" w:rsidRPr="00B8270C" w14:paraId="5B6C07B1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65C9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14C47CEC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FF98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4E2E53" w:rsidRPr="00B8270C" w14:paraId="01F91A3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92B25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4E2E53" w:rsidRPr="00B8270C" w14:paraId="0AD14360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049E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B8270C" w14:paraId="73E2BCE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2736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4E2E53" w:rsidRPr="00B8270C" w14:paraId="1D4B0EEF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55BA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4E2E53" w:rsidRPr="00B8270C" w14:paraId="0DCD4888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8AFC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4E2E53" w:rsidRPr="00B8270C" w14:paraId="7C69514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442F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4E2E53" w:rsidRPr="00B8270C" w14:paraId="6C1E5C9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0B57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4E2E53" w:rsidRPr="00B8270C" w14:paraId="2A652962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2D5E9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4E2E53" w:rsidRPr="00B8270C" w14:paraId="15BD098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150F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4E2E53" w:rsidRPr="004E2E53" w14:paraId="55288C1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4219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4E2E53" w:rsidRPr="00B8270C" w14:paraId="47CB796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44FF1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4E2E53" w:rsidRPr="00B8270C" w14:paraId="6E42A4E5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CA49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4E2E53" w:rsidRPr="00B8270C" w14:paraId="1EC2732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CCAF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4E2E53" w:rsidRPr="00B8270C" w14:paraId="4CA5DAC7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8F68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4E2E53" w:rsidRPr="00B8270C" w14:paraId="1597EC47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6E04F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1A45382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00E67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4E2E53" w:rsidRPr="00B8270C" w14:paraId="2E4A352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7BC28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4E2E53" w:rsidRPr="00B8270C" w14:paraId="4AD20378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54D43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80 km/h in closed position (EN 13561:2004+A1:2008 conform wind class 3).</w:t>
            </w:r>
          </w:p>
        </w:tc>
      </w:tr>
      <w:tr w:rsidR="004E2E53" w:rsidRPr="00B8270C" w14:paraId="0ECB49DD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BDD7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(N°114-31296): wind guarantee of up to 80 km/h in closed position (tested for a screen of 4,000 mm x 4,000 mm).</w:t>
            </w:r>
          </w:p>
        </w:tc>
      </w:tr>
      <w:tr w:rsidR="004E2E53" w:rsidRPr="00B8270C" w14:paraId="7413A8F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D690C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4E2E53" w:rsidRPr="004E2E53" w14:paraId="54BDB6F5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5904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4E2E53" w:rsidRPr="00B8270C" w14:paraId="3C44AA98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0BEC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4E2E53" w:rsidRPr="00B8270C" w14:paraId="1AF02103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1672E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4E2E53" w:rsidRPr="00B8270C" w14:paraId="70EA1E0B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F26A4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4E2E53" w:rsidRPr="004E2E53" w14:paraId="7B9E0DE4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F7C3D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4E2E53" w:rsidRPr="004E2E53" w14:paraId="6E99E956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7ECF2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4E2E53" w:rsidRPr="004E2E53" w14:paraId="179BEB9E" w14:textId="77777777" w:rsidTr="004E2E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977F6" w14:textId="77777777" w:rsidR="004E2E53" w:rsidRPr="004E2E53" w:rsidRDefault="004E2E53" w:rsidP="004E2E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4E2E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117F8F"/>
    <w:rsid w:val="00187D80"/>
    <w:rsid w:val="001C036F"/>
    <w:rsid w:val="002022D9"/>
    <w:rsid w:val="002311D2"/>
    <w:rsid w:val="002C2DC4"/>
    <w:rsid w:val="003149AF"/>
    <w:rsid w:val="003908A1"/>
    <w:rsid w:val="003A309F"/>
    <w:rsid w:val="003B4F54"/>
    <w:rsid w:val="003B70FE"/>
    <w:rsid w:val="0041731F"/>
    <w:rsid w:val="00425C71"/>
    <w:rsid w:val="0046623D"/>
    <w:rsid w:val="004E2E53"/>
    <w:rsid w:val="005415AC"/>
    <w:rsid w:val="00561965"/>
    <w:rsid w:val="00576B76"/>
    <w:rsid w:val="005B3BED"/>
    <w:rsid w:val="005B6EB4"/>
    <w:rsid w:val="005F300E"/>
    <w:rsid w:val="006640AB"/>
    <w:rsid w:val="00703AA7"/>
    <w:rsid w:val="007148A2"/>
    <w:rsid w:val="00740FC1"/>
    <w:rsid w:val="007A2316"/>
    <w:rsid w:val="007B1446"/>
    <w:rsid w:val="007E0CC8"/>
    <w:rsid w:val="007E0F91"/>
    <w:rsid w:val="00816E63"/>
    <w:rsid w:val="00855C2A"/>
    <w:rsid w:val="0087046A"/>
    <w:rsid w:val="009B5262"/>
    <w:rsid w:val="009C3E9C"/>
    <w:rsid w:val="009C4F57"/>
    <w:rsid w:val="00A16FF4"/>
    <w:rsid w:val="00A70A05"/>
    <w:rsid w:val="00A87A5F"/>
    <w:rsid w:val="00B8270C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1881"/>
    <w:rsid w:val="00CD6C5F"/>
    <w:rsid w:val="00D4392A"/>
    <w:rsid w:val="00D57754"/>
    <w:rsid w:val="00D60E33"/>
    <w:rsid w:val="00D665B7"/>
    <w:rsid w:val="00E00437"/>
    <w:rsid w:val="00E73430"/>
    <w:rsid w:val="00EE0222"/>
    <w:rsid w:val="00F24520"/>
    <w:rsid w:val="00F528FC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270C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2023-01-30T15:54:00Z</dcterms:created>
  <dcterms:modified xsi:type="dcterms:W3CDTF">2025-03-13T09:31:00Z</dcterms:modified>
</cp:coreProperties>
</file>