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F4EC8" w:rsidRPr="000F4EC8" w14:paraId="163DD447" w14:textId="77777777" w:rsidTr="000F4EC8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009AC2" w14:textId="77777777" w:rsidR="000F4EC8" w:rsidRPr="000F4EC8" w:rsidRDefault="000F4EC8" w:rsidP="000F4E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0F4EC8" w:rsidRPr="00AD08FA" w14:paraId="341D7A20" w14:textId="77777777" w:rsidTr="000F4EC8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056C6D" w14:textId="77777777" w:rsidR="000F4EC8" w:rsidRPr="000F4EC8" w:rsidRDefault="000F4EC8" w:rsidP="000F4E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MINIMAL S - Surface mounted (IM 1)</w:t>
            </w:r>
          </w:p>
        </w:tc>
      </w:tr>
      <w:tr w:rsidR="00AD08FA" w:rsidRPr="000F4EC8" w14:paraId="3FB8AA6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9E2E002" w14:textId="4F43296C" w:rsidR="00AD08FA" w:rsidRPr="000F4EC8" w:rsidRDefault="00AD08FA" w:rsidP="00AD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825BB3">
              <w:t xml:space="preserve">Renson NV, Maalbeekstraat 10, 8790 Waregem – </w:t>
            </w:r>
            <w:r>
              <w:t>Belgium</w:t>
            </w:r>
          </w:p>
        </w:tc>
      </w:tr>
      <w:tr w:rsidR="00AD08FA" w:rsidRPr="00AD08FA" w14:paraId="3BB7F976" w14:textId="77777777" w:rsidTr="000F4EC8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6D3C88" w14:textId="03541079" w:rsidR="00AD08FA" w:rsidRPr="00AD08FA" w:rsidRDefault="00AD08FA" w:rsidP="00AD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AD08FA">
              <w:rPr>
                <w:lang w:val="de-DE"/>
              </w:rPr>
              <w:t xml:space="preserve">Tel. +32 (0)56 62 71 11, </w:t>
            </w:r>
            <w:hyperlink r:id="rId4" w:history="1">
              <w:r w:rsidRPr="00086024">
                <w:rPr>
                  <w:rStyle w:val="Hyperlink"/>
                  <w:lang w:val="de-DE"/>
                </w:rPr>
                <w:t>info@renson.be</w:t>
              </w:r>
            </w:hyperlink>
            <w:r w:rsidRPr="00AD08FA">
              <w:rPr>
                <w:lang w:val="de-DE"/>
              </w:rPr>
              <w:t xml:space="preserve"> www.renson.eu</w:t>
            </w:r>
          </w:p>
        </w:tc>
      </w:tr>
      <w:tr w:rsidR="000F4EC8" w:rsidRPr="000F4EC8" w14:paraId="7710A474" w14:textId="77777777" w:rsidTr="000F4EC8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9E55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03 27 - PM_Screens</w:t>
            </w:r>
          </w:p>
        </w:tc>
      </w:tr>
      <w:tr w:rsidR="000F4EC8" w:rsidRPr="000F4EC8" w14:paraId="1841C63D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1F285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F4EC8" w:rsidRPr="000F4EC8" w14:paraId="077FD0FB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ED78C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 characteristics </w:t>
            </w:r>
          </w:p>
        </w:tc>
      </w:tr>
      <w:tr w:rsidR="000F4EC8" w:rsidRPr="00AD08FA" w14:paraId="6606503E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0ECB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0F4EC8" w:rsidRPr="00AD08FA" w14:paraId="337F178C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14EF7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66D6216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72A15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0F4EC8" w:rsidRPr="00AD08FA" w14:paraId="153282E4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C219E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 mounted.</w:t>
            </w:r>
          </w:p>
        </w:tc>
      </w:tr>
      <w:tr w:rsidR="000F4EC8" w:rsidRPr="00AD08FA" w14:paraId="5FAEF7BC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42C2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0F4EC8" w:rsidRPr="000F4EC8" w14:paraId="2897AADC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2D524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side of the head box, for easy head box securing. </w:t>
            </w: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0F4EC8" w:rsidRPr="000F4EC8" w14:paraId="716EFF6B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2792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Without hook-in profile</w:t>
            </w:r>
          </w:p>
        </w:tc>
      </w:tr>
      <w:tr w:rsidR="000F4EC8" w:rsidRPr="00AD08FA" w14:paraId="08103E95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9B0C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adjustable pins, which connect the head box with the side guiding channels.</w:t>
            </w:r>
          </w:p>
        </w:tc>
      </w:tr>
      <w:tr w:rsidR="000F4EC8" w:rsidRPr="00AD08FA" w14:paraId="3C0A0087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D7DA4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0F4EC8" w:rsidRPr="00AD08FA" w14:paraId="64473C4F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30FEF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0F4EC8" w:rsidRPr="00AD08FA" w14:paraId="34E686A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E17F8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0F4EC8" w:rsidRPr="00AD08FA" w14:paraId="2C8B0268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7C2D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0F4EC8" w:rsidRPr="00AD08FA" w14:paraId="44580D05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8281F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0F4EC8" w:rsidRPr="00AD08FA" w14:paraId="5256BF64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8580E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0F4EC8" w:rsidRPr="00AD08FA" w14:paraId="4988B2F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942E8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3AFBF51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5C0A3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0F4EC8" w:rsidRPr="000F4EC8" w14:paraId="5E5A271B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594C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0F4EC8" w:rsidRPr="00AD08FA" w14:paraId="30E5AA71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B1E4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0F4EC8" w:rsidRPr="00AD08FA" w14:paraId="264943BF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8754F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100 mm height and 90 mm depth.</w:t>
            </w:r>
          </w:p>
        </w:tc>
      </w:tr>
      <w:tr w:rsidR="000F4EC8" w:rsidRPr="00AD08FA" w14:paraId="43B1976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8CD87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0C895570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9F85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0F4EC8" w:rsidRPr="000F4EC8" w14:paraId="7B69EA11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F5AC5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0F4EC8" w:rsidRPr="00AD08FA" w14:paraId="6926D701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5785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0F4EC8" w:rsidRPr="00AD08FA" w14:paraId="065A19C7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3380E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 parts: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0F4EC8" w:rsidRPr="00AD08FA" w14:paraId="6F6E01AE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B8C9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0F4EC8" w:rsidRPr="000F4EC8" w14:paraId="3428F320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35536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 :</w:t>
            </w:r>
          </w:p>
        </w:tc>
      </w:tr>
      <w:tr w:rsidR="000F4EC8" w:rsidRPr="000F4EC8" w14:paraId="0B79841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3EBC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0F4EC8" w:rsidRPr="00AD08FA" w14:paraId="6D640019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C584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 resistant top layer (= Smooth and quiet, long-term durable operation, without additional maintenance)</w:t>
            </w:r>
          </w:p>
        </w:tc>
      </w:tr>
      <w:tr w:rsidR="000F4EC8" w:rsidRPr="00AD08FA" w14:paraId="20EEE92B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4AA88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0F4EC8" w:rsidRPr="000F4EC8" w14:paraId="5DBB0BA4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3CE3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0F4EC8" w:rsidRPr="00AD08FA" w14:paraId="6A53F13D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A6F7D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0F4EC8" w:rsidRPr="000F4EC8" w14:paraId="7CF1A9DF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AA17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0F4EC8" w:rsidRPr="00AD08FA" w14:paraId="77F7EF80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EC712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XS-side guiding channel: W 20 mm x D 55 mm, in 3 parts.</w:t>
            </w:r>
          </w:p>
        </w:tc>
      </w:tr>
      <w:tr w:rsidR="000F4EC8" w:rsidRPr="00AD08FA" w14:paraId="4C5F75D4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C0C44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C.40-coupling side guiding channel: W 40 mm x D 58 mm</w:t>
            </w:r>
          </w:p>
        </w:tc>
      </w:tr>
      <w:tr w:rsidR="000F4EC8" w:rsidRPr="00AD08FA" w14:paraId="5444F093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819DD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46D0E2A8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E2791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Fabric set </w:t>
            </w:r>
          </w:p>
        </w:tc>
      </w:tr>
      <w:tr w:rsidR="000F4EC8" w:rsidRPr="000F4EC8" w14:paraId="0B9B5E3D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941FF8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0F4EC8" w:rsidRPr="00AD08FA" w14:paraId="24F9558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B0846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0F4EC8" w:rsidRPr="00AD08FA" w14:paraId="5E690493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2C555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0F4EC8" w:rsidRPr="00AD08FA" w14:paraId="4BFF959F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16C2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cone shaped fabric tube end pieces (= Compensating for the thicker ends of the rolled-up zipper and thus guaranteeing perfect roll-up of the screen)</w:t>
            </w:r>
          </w:p>
        </w:tc>
      </w:tr>
      <w:tr w:rsidR="000F4EC8" w:rsidRPr="00AD08FA" w14:paraId="717E33DB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BD31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0F4EC8" w:rsidRPr="00AD08FA" w14:paraId="19F160DA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8473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0F4EC8" w:rsidRPr="00AD08FA" w14:paraId="6ABD69DA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D4A6F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394704CB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2AEC0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lastRenderedPageBreak/>
              <w:t xml:space="preserve">Fabric </w:t>
            </w:r>
          </w:p>
        </w:tc>
      </w:tr>
      <w:tr w:rsidR="000F4EC8" w:rsidRPr="00AD08FA" w14:paraId="4A17326C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FC220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if the height is greater than the fabric tube width.</w:t>
            </w:r>
          </w:p>
        </w:tc>
      </w:tr>
      <w:tr w:rsidR="000F4EC8" w:rsidRPr="000F4EC8" w14:paraId="5C96C2A5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6292E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0F4EC8" w:rsidRPr="000F4EC8" w14:paraId="4A3877F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61460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 </w:t>
            </w:r>
          </w:p>
        </w:tc>
      </w:tr>
      <w:tr w:rsidR="000F4EC8" w:rsidRPr="00AD08FA" w14:paraId="0893525B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E6D48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0F4EC8" w:rsidRPr="00AD08FA" w14:paraId="071C96EE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B0F74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0F4EC8" w:rsidRPr="00AD08FA" w14:paraId="4683780C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6EE5E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0F4EC8" w:rsidRPr="00AD08FA" w14:paraId="0E58192C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12D6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AD08FA" w14:paraId="432E1D2D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A6268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0F4EC8" w:rsidRPr="000F4EC8" w14:paraId="487F732D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228AE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0F4EC8" w:rsidRPr="000F4EC8" w14:paraId="2C24B5D1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268A0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0F4EC8" w:rsidRPr="000F4EC8" w14:paraId="52E6111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FD7C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0F4EC8" w:rsidRPr="00AD08FA" w14:paraId="761A42A7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A5561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0F4EC8" w:rsidRPr="000F4EC8" w14:paraId="7468E8BA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BE764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0F4EC8" w:rsidRPr="000F4EC8" w14:paraId="7A005D0D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51C01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0F4EC8" w:rsidRPr="00AD08FA" w14:paraId="1ABE365D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EC450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0F4EC8" w:rsidRPr="000F4EC8" w14:paraId="1FFB6FB4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846A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0F4EC8" w:rsidRPr="000F4EC8" w14:paraId="6BF26881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9099C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0F4EC8" w:rsidRPr="000F4EC8" w14:paraId="12AA6560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01DF7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F4EC8" w:rsidRPr="000F4EC8" w14:paraId="47E0414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FC2C8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0F4EC8" w:rsidRPr="000F4EC8" w14:paraId="4DE953FD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44936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0F4EC8" w:rsidRPr="00AD08FA" w14:paraId="625BB57F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7F3AC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0F4EC8" w:rsidRPr="00AD08FA" w14:paraId="2AC962C1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EA2D3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0F4EC8" w:rsidRPr="00AD08FA" w14:paraId="0B7F1A15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E4163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0F4EC8" w:rsidRPr="000F4EC8" w14:paraId="0BF7E8A4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84410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0F4EC8" w:rsidRPr="00AD08FA" w14:paraId="048F581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4925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0F4EC8" w:rsidRPr="00AD08FA" w14:paraId="4ACEBFCC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2680F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0F4EC8" w:rsidRPr="00AD08FA" w14:paraId="49DA2CD9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0BF5C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0F4EC8" w:rsidRPr="00AD08FA" w14:paraId="1B4CB3EA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7678F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0F4EC8" w:rsidRPr="00AD08FA" w14:paraId="31E243D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EDF1D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578E2A25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13C96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Colour </w:t>
            </w:r>
          </w:p>
        </w:tc>
      </w:tr>
      <w:tr w:rsidR="000F4EC8" w:rsidRPr="00AD08FA" w14:paraId="38BDE04A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3BD9D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0F4EC8" w:rsidRPr="00AD08FA" w14:paraId="5BCD1C6E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24FD2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0F4EC8" w:rsidRPr="00AD08FA" w14:paraId="36C094C8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88C70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case of anodised profiles (head box, side guiding channels and bottom bar), the side supporting end caps are powder coated in the most suitable colour (60-80 µm).</w:t>
            </w:r>
          </w:p>
        </w:tc>
      </w:tr>
      <w:tr w:rsidR="000F4EC8" w:rsidRPr="00AD08FA" w14:paraId="69CB6965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88C4F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335DC881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73876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Control </w:t>
            </w:r>
          </w:p>
        </w:tc>
      </w:tr>
      <w:tr w:rsidR="000F4EC8" w:rsidRPr="000F4EC8" w14:paraId="06A3014F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1DB33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Electrical :</w:t>
            </w:r>
          </w:p>
        </w:tc>
      </w:tr>
      <w:tr w:rsidR="000F4EC8" w:rsidRPr="00AD08FA" w14:paraId="6191D948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5D5A5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control. Silent motor for indoor use</w:t>
            </w:r>
          </w:p>
        </w:tc>
      </w:tr>
      <w:tr w:rsidR="000F4EC8" w:rsidRPr="00AD08FA" w14:paraId="256B9809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97DC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0F4EC8" w:rsidRPr="00AD08FA" w14:paraId="3E64DD8F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44918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0F4EC8" w:rsidRPr="00AD08FA" w14:paraId="631EF717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4877F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 resistant cable.</w:t>
            </w:r>
          </w:p>
        </w:tc>
      </w:tr>
      <w:tr w:rsidR="000F4EC8" w:rsidRPr="00AD08FA" w14:paraId="55B90667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A130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0F4EC8" w:rsidRPr="00AD08FA" w14:paraId="08FDEF9E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777D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AD08FA" w14:paraId="3836A183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E38D3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0F4EC8" w:rsidRPr="00AD08FA" w14:paraId="5E57EC5B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EF48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fabric set, IP44 certified.</w:t>
            </w:r>
          </w:p>
        </w:tc>
      </w:tr>
      <w:tr w:rsidR="000F4EC8" w:rsidRPr="00AD08FA" w14:paraId="75C7BB34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34EED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0F4EC8" w:rsidRPr="00AD08FA" w14:paraId="783723C7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65A351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08FBCA79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482D3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0F4EC8" w:rsidRPr="00AD08FA" w14:paraId="3043F4B0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33423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0F4EC8" w:rsidRPr="00AD08FA" w14:paraId="65BB3FD8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ED2D6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AD08FA" w14:paraId="533A4AE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D3515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lastRenderedPageBreak/>
              <w:t>Warranty and product information via QR code</w:t>
            </w:r>
          </w:p>
        </w:tc>
      </w:tr>
      <w:tr w:rsidR="000F4EC8" w:rsidRPr="00AD08FA" w14:paraId="01ED41E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79B4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0F4EC8" w:rsidRPr="00AD08FA" w14:paraId="272828F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5CA22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0F4EC8" w:rsidRPr="00AD08FA" w14:paraId="16F345C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82F16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0F4EC8" w:rsidRPr="00AD08FA" w14:paraId="4A1D5751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7EEB5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0F4EC8" w:rsidRPr="00AD08FA" w14:paraId="6B9E5EA4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B95C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0F4EC8" w:rsidRPr="00AD08FA" w14:paraId="15B1FE3D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1A7E0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0F4EC8" w:rsidRPr="000F4EC8" w14:paraId="27133C0C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33709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0F4EC8" w:rsidRPr="00AD08FA" w14:paraId="3EFB5C8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361CA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0F4EC8" w:rsidRPr="00AD08FA" w14:paraId="00E6B232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947DC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0F4EC8" w:rsidRPr="00AD08FA" w14:paraId="43C8E5B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ED187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0F4EC8" w:rsidRPr="00AD08FA" w14:paraId="50F6968A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148E8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type of fabric, motor type, etc.) can be consulted at any time.</w:t>
            </w:r>
          </w:p>
        </w:tc>
      </w:tr>
      <w:tr w:rsidR="000F4EC8" w:rsidRPr="00AD08FA" w14:paraId="7B5355A4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A170F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4DEC4FC5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96173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0F4EC8" w:rsidRPr="00AD08FA" w14:paraId="58CE5915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D0DFB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0F4EC8" w:rsidRPr="00AD08FA" w14:paraId="4A643B8A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3C610D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conform wind class 3). The wind resistance depends on the dimensions and is available upon request.</w:t>
            </w:r>
          </w:p>
        </w:tc>
      </w:tr>
      <w:tr w:rsidR="000F4EC8" w:rsidRPr="00AD08FA" w14:paraId="5D5B03C0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CF4E1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'Von Karman Institute for Fluid Dynamics' (EAR1819): wind resistance guaranteed up to 200 km/h in closed position (tested for a screen of 1,000 mm x 1,000 mm).</w:t>
            </w:r>
          </w:p>
        </w:tc>
      </w:tr>
      <w:tr w:rsidR="000F4EC8" w:rsidRPr="00AD08FA" w14:paraId="6182E7CA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BB672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F4EC8" w:rsidRPr="000F4EC8" w14:paraId="6D7B2093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308F2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F4E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Standards and certificates </w:t>
            </w:r>
          </w:p>
        </w:tc>
      </w:tr>
      <w:tr w:rsidR="000F4EC8" w:rsidRPr="00AD08FA" w14:paraId="65258336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DA090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0F4EC8" w:rsidRPr="00AD08FA" w14:paraId="68349075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792B8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0F4EC8" w:rsidRPr="00AD08FA" w14:paraId="08D7198A" w14:textId="77777777" w:rsidTr="000F4E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6BCD5" w14:textId="77777777" w:rsidR="000F4EC8" w:rsidRPr="000F4EC8" w:rsidRDefault="000F4EC8" w:rsidP="000F4E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0F4E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 en VMRG Sun protection certificate.</w:t>
            </w:r>
          </w:p>
        </w:tc>
      </w:tr>
    </w:tbl>
    <w:p w14:paraId="352DCB91" w14:textId="77777777" w:rsidR="00F24520" w:rsidRPr="002F653F" w:rsidRDefault="00F24520">
      <w:pPr>
        <w:rPr>
          <w:sz w:val="20"/>
          <w:szCs w:val="20"/>
          <w:lang w:val="fr-FR"/>
        </w:rPr>
      </w:pPr>
    </w:p>
    <w:sectPr w:rsidR="00F24520" w:rsidRPr="002F653F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4B"/>
    <w:rsid w:val="000F4EC8"/>
    <w:rsid w:val="002F653F"/>
    <w:rsid w:val="004960AA"/>
    <w:rsid w:val="006640AB"/>
    <w:rsid w:val="007A2316"/>
    <w:rsid w:val="0087046A"/>
    <w:rsid w:val="00A2194B"/>
    <w:rsid w:val="00AD08FA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0B3B"/>
  <w15:chartTrackingRefBased/>
  <w15:docId w15:val="{24B3C602-0D0B-4723-8F87-1C89A728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08FA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08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2024-03-27T12:59:00Z</dcterms:created>
  <dcterms:modified xsi:type="dcterms:W3CDTF">2025-03-13T10:52:00Z</dcterms:modified>
</cp:coreProperties>
</file>