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2311D2" w:rsidRPr="002311D2" w14:paraId="16AE002C" w14:textId="77777777" w:rsidTr="002311D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CD2269" w14:textId="77777777" w:rsidR="002311D2" w:rsidRPr="002311D2" w:rsidRDefault="002311D2" w:rsidP="002311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2311D2" w:rsidRPr="0086397C" w14:paraId="13005E1F" w14:textId="77777777" w:rsidTr="002311D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C494C49" w14:textId="77777777" w:rsidR="002311D2" w:rsidRPr="002311D2" w:rsidRDefault="002311D2" w:rsidP="00231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100 Slim - Einbau oder Vorbau (EW 7)</w:t>
            </w:r>
          </w:p>
        </w:tc>
      </w:tr>
      <w:tr w:rsidR="0086397C" w:rsidRPr="002311D2" w14:paraId="55195722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0277753" w14:textId="4F1D2205" w:rsidR="0086397C" w:rsidRPr="002311D2" w:rsidRDefault="0086397C" w:rsidP="00863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355F00">
              <w:t xml:space="preserve">Renson NV, Maalbeekstraat 10, 8790 Waregem – </w:t>
            </w:r>
            <w:proofErr w:type="spellStart"/>
            <w:r w:rsidRPr="00355F00">
              <w:t>Belgien</w:t>
            </w:r>
            <w:proofErr w:type="spellEnd"/>
          </w:p>
        </w:tc>
      </w:tr>
      <w:tr w:rsidR="0086397C" w:rsidRPr="0086397C" w14:paraId="0D3A5939" w14:textId="77777777" w:rsidTr="002311D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30A518" w14:textId="1E822C6E" w:rsidR="0086397C" w:rsidRPr="0086397C" w:rsidRDefault="0086397C" w:rsidP="008639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6397C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86397C">
              <w:rPr>
                <w:lang w:val="de-DE"/>
              </w:rPr>
              <w:t>, www.renson.eu</w:t>
            </w:r>
          </w:p>
        </w:tc>
      </w:tr>
      <w:tr w:rsidR="002311D2" w:rsidRPr="002311D2" w14:paraId="74E9363D" w14:textId="77777777" w:rsidTr="002311D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D887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2311D2" w:rsidRPr="002311D2" w14:paraId="79BA06A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2A96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2311D2" w:rsidRPr="002311D2" w14:paraId="18132FD4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ED30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2311D2" w:rsidRPr="0086397C" w14:paraId="39388BA6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EA1F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2311D2" w:rsidRPr="0086397C" w14:paraId="710861E3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23001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448E08A9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0454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2311D2" w:rsidRPr="0086397C" w14:paraId="4A228F9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F15C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 oder Vorbau:</w:t>
            </w:r>
          </w:p>
        </w:tc>
      </w:tr>
      <w:tr w:rsidR="002311D2" w:rsidRPr="0086397C" w14:paraId="7DF9B73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A6A3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Tuch nah am Fenster, kann verbunden werden); dieses Produkt kann mit PANOVISTA gekoppelt werden</w:t>
            </w:r>
          </w:p>
        </w:tc>
      </w:tr>
      <w:tr w:rsidR="002311D2" w:rsidRPr="0086397C" w14:paraId="3EDE820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5AC4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(Tuch weg vom Fenster; nicht koppelbar)</w:t>
            </w:r>
          </w:p>
        </w:tc>
      </w:tr>
      <w:tr w:rsidR="002311D2" w:rsidRPr="0086397C" w14:paraId="3C17DD7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FDC00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Kann als leere Kassette mit vollständig montierten Seitenführungen platziert werden.</w:t>
            </w:r>
          </w:p>
        </w:tc>
      </w:tr>
      <w:tr w:rsidR="002311D2" w:rsidRPr="0086397C" w14:paraId="10A1A8F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71230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Sicherung, um ein Verbiegen zu vermeiden</w:t>
            </w:r>
          </w:p>
        </w:tc>
      </w:tr>
      <w:tr w:rsidR="002311D2" w:rsidRPr="0086397C" w14:paraId="3D3DB59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C949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Erfolgt durch die Verbindung zwischen dem Befestigungshalterung (der oben auf dem Fensterrahmen befestigt wird) und dem speziellen Koppelstück (das mit selbstschneidenden Schrauben einfach auf der Rückseite der Kassette befestigt wird)</w:t>
            </w:r>
          </w:p>
        </w:tc>
      </w:tr>
      <w:tr w:rsidR="002311D2" w:rsidRPr="0086397C" w14:paraId="0184A11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CD71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2311D2" w:rsidRPr="0086397C" w14:paraId="39E53A9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5B6D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2311D2" w:rsidRPr="0086397C" w14:paraId="5793C8F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687C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2311D2" w:rsidRPr="0086397C" w14:paraId="78D7E28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1863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2311D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2311D2" w:rsidRPr="0086397C" w14:paraId="5D63B96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AEF8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2311D2" w:rsidRPr="0086397C" w14:paraId="448D031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D6AF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2311D2" w:rsidRPr="0086397C" w14:paraId="20E6F36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D154C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7127CD6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58F50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311D2" w:rsidRPr="002311D2" w14:paraId="73680F2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08E8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2311D2" w:rsidRPr="002311D2" w14:paraId="023A0986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B3E82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2311D2" w:rsidRPr="0086397C" w14:paraId="25376E4F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C1CBF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150 mm hoch und 110 mm tief (Max. Oberfläche 16,8 m²; gekoppelt max. Oberfläche 24 m²).</w:t>
            </w:r>
          </w:p>
        </w:tc>
      </w:tr>
      <w:tr w:rsidR="002311D2" w:rsidRPr="0086397C" w14:paraId="4F9C03E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F898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Kassettenverlängerung: möglich bis 500 mm. Kassettenverlangerung nicht moglich bei tiefe Seitenfuhrung.</w:t>
            </w:r>
          </w:p>
        </w:tc>
      </w:tr>
      <w:tr w:rsidR="002311D2" w:rsidRPr="0086397C" w14:paraId="51D5E11A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DAC40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71FC806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971B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311D2" w:rsidRPr="002311D2" w14:paraId="3438847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7B49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2311D2" w:rsidRPr="0086397C" w14:paraId="0E57A6A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D865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Festes Profil der tiefe der Seitenführung (Standard): B 35 mm x T 110 mm.</w:t>
            </w:r>
          </w:p>
        </w:tc>
      </w:tr>
      <w:tr w:rsidR="002311D2" w:rsidRPr="0086397C" w14:paraId="64E1B82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10FA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Seitenführungen sind mit einem Abschlussprofil ästhetisch versehen.</w:t>
            </w:r>
          </w:p>
        </w:tc>
      </w:tr>
      <w:tr w:rsidR="002311D2" w:rsidRPr="002311D2" w14:paraId="02FDA09A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39FF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2311D2" w:rsidRPr="0086397C" w14:paraId="4183CDE8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6F8C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2311D2" w:rsidRPr="002311D2" w14:paraId="3CBB480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F0A4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2311D2" w:rsidRPr="0086397C" w14:paraId="494F346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7DBF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2311D2" w:rsidRPr="0086397C" w14:paraId="7D147FA5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A35F2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2311D2" w:rsidRPr="0086397C" w14:paraId="268BC53A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1CB2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2311D2" w:rsidRPr="0086397C" w14:paraId="1365AE8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A1A0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Versenkt montiert in 3-teiliger Seitenführung, wodurch die Sichtbarkeit auf 13,78 mm reduziert wird</w:t>
            </w:r>
          </w:p>
        </w:tc>
      </w:tr>
      <w:tr w:rsidR="002311D2" w:rsidRPr="002311D2" w14:paraId="1E14FA16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6248D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2311D2" w:rsidRPr="0086397C" w14:paraId="70685F0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ACEB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der Seitenführung (Standard): B 35 mm x T 110 mm, 3-teilig, u-Profil; Tiefe der Seitenführung = Tiefe des Kassettens, bestückt mit einer Grundplatte unter 0° oder 5° (nur bei Montage 7A) aus glasfaserverstärktem Polyamid</w:t>
            </w:r>
          </w:p>
        </w:tc>
      </w:tr>
      <w:tr w:rsidR="002311D2" w:rsidRPr="0086397C" w14:paraId="52A97B7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34E2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Seitenführung (nur bei Montage 7B): Möglich mit Sägeschnitt zur Verwendung mit Brüstung</w:t>
            </w:r>
          </w:p>
        </w:tc>
      </w:tr>
      <w:tr w:rsidR="002311D2" w:rsidRPr="0086397C" w14:paraId="2CBF356F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1791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3-teilig; bei Anwendung eines selbst entworfenen abnehmbaren Ausfüllprofils, bestückt mit einer Grundplatte unter 0° oder 5° (nur bei Montage 7A) aus glasfaserverstärktem Polyamid</w:t>
            </w:r>
          </w:p>
        </w:tc>
      </w:tr>
      <w:tr w:rsidR="002311D2" w:rsidRPr="0086397C" w14:paraId="283FB64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1A12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Kupplungsseitenführung (nur bei Montage 7A): B 58 mm x T 48 mm, 3-teilig; bestückt mit einer Grundplatte unter 0° aus glasfaserverstärktem Polyamid</w:t>
            </w:r>
          </w:p>
        </w:tc>
      </w:tr>
      <w:tr w:rsidR="002311D2" w:rsidRPr="0086397C" w14:paraId="7A4F9195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161B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2311D2" w:rsidRPr="0086397C" w14:paraId="2AB92DF5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0FFF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2704708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4C77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2311D2" w:rsidRPr="002311D2" w14:paraId="31CABFC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CC3A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2311D2" w:rsidRPr="002311D2" w14:paraId="6DBBFBC9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AF9BF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versehen.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Bei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großen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Breiten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gibt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es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auch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abnehmbares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Klickprofil</w:t>
            </w:r>
            <w:proofErr w:type="spellEnd"/>
          </w:p>
        </w:tc>
      </w:tr>
      <w:tr w:rsidR="002311D2" w:rsidRPr="0086397C" w14:paraId="145248B3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7415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  (= Verhindert horizontale Linienbildung durch eine begrenzte Durchbiegung des Tuchs und erleichtert die (De)Montage des Tuchs)</w:t>
            </w:r>
          </w:p>
        </w:tc>
      </w:tr>
      <w:tr w:rsidR="002311D2" w:rsidRPr="0086397C" w14:paraId="45D9D1BA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BC74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2311D2" w:rsidRPr="0086397C" w14:paraId="1D2B1F3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FB6F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2311D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2311D2" w:rsidRPr="0086397C" w14:paraId="0F29C07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A242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79F3E288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955F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2311D2" w:rsidRPr="0086397C" w14:paraId="56DB832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67AA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2311D2" w:rsidRPr="002311D2" w14:paraId="576046C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4258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311D2" w:rsidRPr="002311D2" w14:paraId="4D7B3D6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8ADA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2311D2" w:rsidRPr="0086397C" w14:paraId="5C3B2D83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E9E4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2311D2" w:rsidRPr="0086397C" w14:paraId="7531B943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DD002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2311D2" w:rsidRPr="002311D2" w14:paraId="1ABBD5F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D25B2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2311D2" w:rsidRPr="002311D2" w14:paraId="4C29CF24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B1B7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2311D2" w:rsidRPr="0086397C" w14:paraId="438560B4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C7E4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2311D2" w:rsidRPr="002311D2" w14:paraId="7EFE9E83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BBD6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311D2" w:rsidRPr="002311D2" w14:paraId="62AF2F25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4167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311D2" w:rsidRPr="0086397C" w14:paraId="0EACCC34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07CB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2311D2" w:rsidRPr="0086397C" w14:paraId="468930D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28D0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2311D2" w:rsidRPr="002311D2" w14:paraId="25DDEB58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3862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311D2" w:rsidRPr="002311D2" w14:paraId="378B60AF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A67C2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2311D2" w:rsidRPr="0086397C" w14:paraId="64839CC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8DFE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2311D2" w:rsidRPr="002311D2" w14:paraId="706717B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361A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311D2" w:rsidRPr="0086397C" w14:paraId="582FD2F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4C61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2311D2" w:rsidRPr="0086397C" w14:paraId="7CF12AC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C540C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2311D2" w:rsidRPr="002311D2" w14:paraId="6896A53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3B72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311D2" w:rsidRPr="0086397C" w14:paraId="62A5D61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C27F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2311D2" w:rsidRPr="0086397C" w14:paraId="48132712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231F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Dicke: 0,60 mm</w:t>
            </w:r>
          </w:p>
        </w:tc>
      </w:tr>
      <w:tr w:rsidR="002311D2" w:rsidRPr="002311D2" w14:paraId="12695565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EB7A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311D2" w:rsidRPr="002311D2" w14:paraId="3C9ED94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DCC9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2311D2" w:rsidRPr="0086397C" w14:paraId="5EEE016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3695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2311D2" w:rsidRPr="002311D2" w14:paraId="503ADB0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9C15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311D2" w:rsidRPr="002311D2" w14:paraId="7F49A8F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2879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2311D2" w:rsidRPr="002311D2" w14:paraId="696F7C74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2F8CC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2311D2" w:rsidRPr="002311D2" w14:paraId="1099309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65FE1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2311D2" w:rsidRPr="002311D2" w14:paraId="3B848C0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A532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2311D2" w:rsidRPr="002311D2" w14:paraId="335C9BB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DD83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2311D2" w:rsidRPr="0086397C" w14:paraId="6519475F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F486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2311D2" w:rsidRPr="0086397C" w14:paraId="7DE911D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3EAF2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2311D2" w:rsidRPr="0086397C" w14:paraId="252608BF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D58D6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2311D2" w:rsidRPr="002311D2" w14:paraId="5734478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A5CB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311D2" w:rsidRPr="0086397C" w14:paraId="42E1A59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7E3F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2311D2" w:rsidRPr="0086397C" w14:paraId="4E72E15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98AE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2311D2" w:rsidRPr="0086397C" w14:paraId="6BBE85C6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A9DA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2311D2" w:rsidRPr="0086397C" w14:paraId="4B04518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EFE0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006AE998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93D20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2311D2" w:rsidRPr="0086397C" w14:paraId="517C1F99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00E2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2311D2" w:rsidRPr="0086397C" w14:paraId="076ED6D2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51AB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2311D2" w:rsidRPr="0086397C" w14:paraId="5AF828C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3DED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2311D2" w:rsidRPr="0086397C" w14:paraId="2AD82ED3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067B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2402E6D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92FFD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2311D2" w:rsidRPr="002311D2" w14:paraId="4AFDD81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F599F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2311D2" w:rsidRPr="0086397C" w14:paraId="7421C1C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58C8F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lastRenderedPageBreak/>
              <w:t xml:space="preserve"> - 230 V AC Rohrmotors, ohne Nothandbedienung</w:t>
            </w:r>
          </w:p>
        </w:tc>
      </w:tr>
      <w:tr w:rsidR="002311D2" w:rsidRPr="0086397C" w14:paraId="6EC3624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3F5A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2311D2" w:rsidRPr="0086397C" w14:paraId="46113B99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E257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2311D2" w:rsidRPr="0086397C" w14:paraId="08663748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83AD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2311D2" w:rsidRPr="0086397C" w14:paraId="051527A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36B3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86397C" w14:paraId="69871278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FD3A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2311D2" w:rsidRPr="0086397C" w14:paraId="0AA4D2B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C61E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2311D2" w:rsidRPr="0086397C" w14:paraId="3F600755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5147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2311D2" w:rsidRPr="0086397C" w14:paraId="1D6882A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60E8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28FB704A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7FA5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2311D2" w:rsidRPr="0086397C" w14:paraId="5A99644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F7F7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2311D2" w:rsidRPr="0086397C" w14:paraId="0D2BCD3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9ABAC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86397C" w14:paraId="083D91D1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B6CE6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2311D2" w:rsidRPr="0086397C" w14:paraId="212189BA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FC5BC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2311D2" w:rsidRPr="0086397C" w14:paraId="7CAA03E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D628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2311D2" w:rsidRPr="0086397C" w14:paraId="4BF9304C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572FE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2311D2" w:rsidRPr="0086397C" w14:paraId="7ADA48E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EAC07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2311D2" w:rsidRPr="0086397C" w14:paraId="61878324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BC73F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2311D2" w:rsidRPr="0086397C" w14:paraId="0662D908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EF251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2311D2" w:rsidRPr="002311D2" w14:paraId="65B2BE09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CC5F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2311D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2311D2" w:rsidRPr="0086397C" w14:paraId="213FA11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1596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2311D2" w:rsidRPr="0086397C" w14:paraId="2450408B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456BC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2311D2" w:rsidRPr="0086397C" w14:paraId="7311089A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8CA98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2311D2" w:rsidRPr="0086397C" w14:paraId="30FDA29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3DE8C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2311D2" w:rsidRPr="0086397C" w14:paraId="2553F81F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231FA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5D0F605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28EDC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2311D2" w:rsidRPr="0086397C" w14:paraId="5ACA08C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FE251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2311D2" w:rsidRPr="0086397C" w14:paraId="5E54305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09656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2311D2" w:rsidRPr="0086397C" w14:paraId="79EB4AFE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058CB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(WTT18-002 Fixscreen 100 Slim 2.0): Windwiderstand bis 126 km/h im geschlossenem Zustand (getestet für einen Screen von 3000 mm x 3000 mm).</w:t>
            </w:r>
          </w:p>
        </w:tc>
      </w:tr>
      <w:tr w:rsidR="002311D2" w:rsidRPr="0086397C" w14:paraId="3825B027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8FE0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311D2" w:rsidRPr="002311D2" w14:paraId="6DA5F119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393B3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2311D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2311D2" w:rsidRPr="0086397C" w14:paraId="52E71F0F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F3955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2311D2" w:rsidRPr="002311D2" w14:paraId="0AAF5183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F709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2311D2" w:rsidRPr="0086397C" w14:paraId="032AC000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6BD59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2311D2" w:rsidRPr="0086397C" w14:paraId="1C37A829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46A1D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2311D2" w:rsidRPr="002311D2" w14:paraId="53A2676D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ADFA4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2311D2" w:rsidRPr="002311D2" w14:paraId="33312D02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69A11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2311D2" w:rsidRPr="002311D2" w14:paraId="72A82EC5" w14:textId="77777777" w:rsidTr="002311D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86D5D" w14:textId="77777777" w:rsidR="002311D2" w:rsidRPr="002311D2" w:rsidRDefault="002311D2" w:rsidP="00231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311D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117F8F"/>
    <w:rsid w:val="00127F8B"/>
    <w:rsid w:val="002022D9"/>
    <w:rsid w:val="002311D2"/>
    <w:rsid w:val="002C2DC4"/>
    <w:rsid w:val="003B4F54"/>
    <w:rsid w:val="00425C71"/>
    <w:rsid w:val="0046623D"/>
    <w:rsid w:val="005415AC"/>
    <w:rsid w:val="005B3BED"/>
    <w:rsid w:val="006640AB"/>
    <w:rsid w:val="00740FC1"/>
    <w:rsid w:val="007A2316"/>
    <w:rsid w:val="007E0F91"/>
    <w:rsid w:val="00855C2A"/>
    <w:rsid w:val="0086397C"/>
    <w:rsid w:val="0087046A"/>
    <w:rsid w:val="009C3E9C"/>
    <w:rsid w:val="00B859A0"/>
    <w:rsid w:val="00B93474"/>
    <w:rsid w:val="00C05ECA"/>
    <w:rsid w:val="00C24A3D"/>
    <w:rsid w:val="00CD6C5F"/>
    <w:rsid w:val="00D4392A"/>
    <w:rsid w:val="00D57754"/>
    <w:rsid w:val="00D60E33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6397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2023-01-30T14:38:00Z</dcterms:created>
  <dcterms:modified xsi:type="dcterms:W3CDTF">2025-03-06T13:07:00Z</dcterms:modified>
</cp:coreProperties>
</file>