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1F5202" w:rsidRPr="001F5202" w14:paraId="6CF320CE" w14:textId="77777777" w:rsidTr="001F5202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12449ACB" w14:textId="77777777" w:rsidR="001F5202" w:rsidRPr="001F5202" w:rsidRDefault="001F5202" w:rsidP="001F52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en</w:t>
            </w:r>
          </w:p>
        </w:tc>
      </w:tr>
      <w:tr w:rsidR="001F5202" w:rsidRPr="001F5202" w14:paraId="64213109" w14:textId="77777777" w:rsidTr="001F5202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463E6E7B" w14:textId="49792A8E" w:rsidR="001F5202" w:rsidRPr="001F5202" w:rsidRDefault="001F5202" w:rsidP="001F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FIXSCREEN® Go </w:t>
            </w:r>
            <w:r w:rsidR="001E490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90 </w:t>
            </w:r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- </w:t>
            </w:r>
            <w:proofErr w:type="spellStart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Recessed</w:t>
            </w:r>
            <w:proofErr w:type="spellEnd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 (IM 7)</w:t>
            </w:r>
          </w:p>
        </w:tc>
      </w:tr>
      <w:tr w:rsidR="007916A7" w:rsidRPr="001F5202" w14:paraId="398F1DC4" w14:textId="77777777" w:rsidTr="001F5202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686303A1" w14:textId="1281FF3E" w:rsidR="007916A7" w:rsidRPr="001F5202" w:rsidRDefault="007916A7" w:rsidP="007916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301DF9">
              <w:t xml:space="preserve">Renson NV, Maalbeekstraat 10, 8790 Waregem – </w:t>
            </w:r>
            <w:r>
              <w:t>Belgium</w:t>
            </w:r>
          </w:p>
        </w:tc>
      </w:tr>
      <w:tr w:rsidR="007916A7" w:rsidRPr="005B2AF3" w14:paraId="3A48D5AD" w14:textId="77777777" w:rsidTr="001F5202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275BFB8" w14:textId="16687E10" w:rsidR="007916A7" w:rsidRPr="001F5202" w:rsidRDefault="007916A7" w:rsidP="007916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7916A7">
              <w:rPr>
                <w:lang w:val="de-DE"/>
              </w:rPr>
              <w:t xml:space="preserve">Tel. +32 (0)56 62 71 11, </w:t>
            </w:r>
            <w:hyperlink r:id="rId4" w:history="1">
              <w:r w:rsidRPr="005708D1">
                <w:rPr>
                  <w:rStyle w:val="Hyperlink"/>
                  <w:lang w:val="de-DE"/>
                </w:rPr>
                <w:t>info@renson.be</w:t>
              </w:r>
            </w:hyperlink>
            <w:r w:rsidRPr="007916A7">
              <w:rPr>
                <w:lang w:val="de-DE"/>
              </w:rPr>
              <w:t xml:space="preserve"> www.renson.eu</w:t>
            </w:r>
          </w:p>
        </w:tc>
      </w:tr>
      <w:tr w:rsidR="001F5202" w:rsidRPr="001F5202" w14:paraId="2EE5E788" w14:textId="77777777" w:rsidTr="001F520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3A33E7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2025 02 14 -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1F5202" w:rsidRPr="001F5202" w14:paraId="48F89317" w14:textId="77777777" w:rsidTr="001F520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F0123D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1F5202" w:rsidRPr="001F5202" w14:paraId="56148CB1" w14:textId="77777777" w:rsidTr="001F520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2FA689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Product </w:t>
            </w:r>
            <w:proofErr w:type="spellStart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characteristics</w:t>
            </w:r>
            <w:proofErr w:type="spellEnd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1F5202" w:rsidRPr="005B2AF3" w14:paraId="06EFF051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66419C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(text highlighted in red can be deleted depending on your choice)</w:t>
            </w:r>
          </w:p>
        </w:tc>
      </w:tr>
      <w:tr w:rsidR="001F5202" w:rsidRPr="005B2AF3" w14:paraId="490E2348" w14:textId="77777777" w:rsidTr="001F520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E3039B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1F5202" w:rsidRPr="001F5202" w14:paraId="5C480D30" w14:textId="77777777" w:rsidTr="001F520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6C500E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Installation </w:t>
            </w:r>
          </w:p>
        </w:tc>
      </w:tr>
      <w:tr w:rsidR="001F5202" w:rsidRPr="005B2AF3" w14:paraId="48097CFA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2EDE0D" w14:textId="4692F859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installed in front of the window with fully finished headbox -&gt; Recessed or Surface mounted:</w:t>
            </w:r>
          </w:p>
        </w:tc>
      </w:tr>
      <w:tr w:rsidR="001F5202" w:rsidRPr="005B2AF3" w14:paraId="087F4EBE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0C5E02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Installation method 7A (Standard, fabric away from the window; cannot be coupled)</w:t>
            </w:r>
          </w:p>
        </w:tc>
      </w:tr>
      <w:tr w:rsidR="001F5202" w:rsidRPr="005B2AF3" w14:paraId="7077B68C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FC849A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Installation method 7B (Fabric away from the window; cannot be coupled)</w:t>
            </w:r>
          </w:p>
        </w:tc>
      </w:tr>
      <w:tr w:rsidR="001F5202" w:rsidRPr="005B2AF3" w14:paraId="7AE88DD9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A31850" w14:textId="3159F83A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The headbox and side guiding channels can be installed in installation method  ‘A’ as ‘B’, to </w:t>
            </w:r>
            <w:r w:rsidR="005B2AF3"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determine</w:t>
            </w: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in the factory or on site.</w:t>
            </w:r>
          </w:p>
        </w:tc>
      </w:tr>
      <w:tr w:rsidR="001F5202" w:rsidRPr="005B2AF3" w14:paraId="216C80C7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96C766" w14:textId="0F4E48B3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>The securing of the headbox against the construction is not necessary.</w:t>
            </w:r>
          </w:p>
        </w:tc>
      </w:tr>
      <w:tr w:rsidR="001F5202" w:rsidRPr="005B2AF3" w14:paraId="25442320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951B46" w14:textId="63949DBD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side supporting end caps of the headbox, which support the roller mechanism and are equipped with pins, connect the headbox to the side guiding channels.</w:t>
            </w:r>
          </w:p>
        </w:tc>
      </w:tr>
      <w:tr w:rsidR="001F5202" w:rsidRPr="005B2AF3" w14:paraId="37852AA5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043C2C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side supporting end cap is equipped with a ‘Click &amp; Safe’ slide, for simple (dis)assembly of the fabric set.</w:t>
            </w:r>
          </w:p>
        </w:tc>
      </w:tr>
      <w:tr w:rsidR="001F5202" w:rsidRPr="005B2AF3" w14:paraId="4519FA88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C1BA6F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The cable feed is located following the choice of installation.</w:t>
            </w:r>
          </w:p>
        </w:tc>
      </w:tr>
      <w:tr w:rsidR="001F5202" w:rsidRPr="005B2AF3" w14:paraId="5B044E7F" w14:textId="77777777" w:rsidTr="001F520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AD14D1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1F5202" w:rsidRPr="001F5202" w14:paraId="07F05A50" w14:textId="77777777" w:rsidTr="001F520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443D4C" w14:textId="6E7135E0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Headbox</w:t>
            </w:r>
            <w:proofErr w:type="spellEnd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1F5202" w:rsidRPr="001F5202" w14:paraId="7375E1E0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C57067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extruded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1F5202" w:rsidRPr="005B2AF3" w14:paraId="72E7EDF4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675300" w14:textId="5E5498A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Headbox design: Square (rectangular) beveled on one side.</w:t>
            </w:r>
          </w:p>
        </w:tc>
      </w:tr>
      <w:tr w:rsidR="001F5202" w:rsidRPr="005B2AF3" w14:paraId="1CB4B463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A0AA5E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Dimensions: 90 mm height and 90 mm depth (max. surface 7.8 m²).</w:t>
            </w:r>
          </w:p>
        </w:tc>
      </w:tr>
      <w:tr w:rsidR="001F5202" w:rsidRPr="005B2AF3" w14:paraId="0DB1550F" w14:textId="77777777" w:rsidTr="001F520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D36409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1F5202" w:rsidRPr="001F5202" w14:paraId="411EFEE5" w14:textId="77777777" w:rsidTr="001F520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18E53B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Side </w:t>
            </w:r>
            <w:proofErr w:type="spellStart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guiding</w:t>
            </w:r>
            <w:proofErr w:type="spellEnd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channels</w:t>
            </w:r>
            <w:proofErr w:type="spellEnd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1F5202" w:rsidRPr="001F5202" w14:paraId="016DE612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2577B3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1F5202" w:rsidRPr="005B2AF3" w14:paraId="175692CE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20046C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Fixed profile from the deep side guiding channel (standard): W 35 mm x D 90 mm.</w:t>
            </w:r>
          </w:p>
        </w:tc>
      </w:tr>
      <w:tr w:rsidR="001F5202" w:rsidRPr="005B2AF3" w14:paraId="20C2480A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4AB9AE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Fixed profile from the narrow side guiding channel (standard): W 35 mm x D 50 mm.</w:t>
            </w:r>
          </w:p>
        </w:tc>
      </w:tr>
      <w:tr w:rsidR="001F5202" w:rsidRPr="005B2AF3" w14:paraId="6F915863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527CFA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side guiding channels are finished with a removable profile.</w:t>
            </w:r>
          </w:p>
        </w:tc>
      </w:tr>
      <w:tr w:rsidR="001F5202" w:rsidRPr="001F5202" w14:paraId="21C87EE0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F8B870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Outer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profiles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extruded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1F5202" w:rsidRPr="001F5202" w14:paraId="685F6987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B81737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Inner rail :</w:t>
            </w:r>
          </w:p>
        </w:tc>
      </w:tr>
      <w:tr w:rsidR="001F5202" w:rsidRPr="005B2AF3" w14:paraId="1B1D7351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604400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HPVC plastic (= robust design guarantees high wind guarantees)</w:t>
            </w:r>
          </w:p>
        </w:tc>
      </w:tr>
      <w:tr w:rsidR="001F5202" w:rsidRPr="005B2AF3" w14:paraId="7ACB3862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DDB08F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   - Smooth-technology: coextruded, wear resistant top layer (= Smooth and quiet, long-term durable operation, without additional maintenance)</w:t>
            </w:r>
          </w:p>
        </w:tc>
      </w:tr>
      <w:tr w:rsidR="001F5202" w:rsidRPr="005B2AF3" w14:paraId="4B7CCBC0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3F1105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Neoprene buffer zones (60 mm long) (= Compensate for gusts of wind and contribute to constant fabric tension)</w:t>
            </w:r>
          </w:p>
        </w:tc>
      </w:tr>
      <w:tr w:rsidR="001F5202" w:rsidRPr="005B2AF3" w14:paraId="0382AF59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A163EA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Flush-mounted in 2 parts side guiding channel, reducing visibility</w:t>
            </w:r>
          </w:p>
        </w:tc>
      </w:tr>
      <w:tr w:rsidR="001F5202" w:rsidRPr="001F5202" w14:paraId="20D94AF3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8DAAAB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Side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guiding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channel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option:</w:t>
            </w:r>
          </w:p>
        </w:tc>
      </w:tr>
      <w:tr w:rsidR="001F5202" w:rsidRPr="005B2AF3" w14:paraId="3335F928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1D042C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Deep side guiding channel (in 2 parts)</w:t>
            </w:r>
          </w:p>
        </w:tc>
      </w:tr>
      <w:tr w:rsidR="001F5202" w:rsidRPr="005B2AF3" w14:paraId="10367E56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A43FF5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Narrow side guiding channel (in 2 parts)</w:t>
            </w:r>
          </w:p>
        </w:tc>
      </w:tr>
      <w:tr w:rsidR="001F5202" w:rsidRPr="005B2AF3" w14:paraId="38C5E229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99650A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Equipped with a black base plate under 0° or 5°</w:t>
            </w:r>
          </w:p>
        </w:tc>
      </w:tr>
      <w:tr w:rsidR="001F5202" w:rsidRPr="005B2AF3" w14:paraId="0C5A91B4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821B35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Fixed directly onto the frame/construction. No screws are visible from the facade side</w:t>
            </w:r>
          </w:p>
        </w:tc>
      </w:tr>
      <w:tr w:rsidR="001F5202" w:rsidRPr="005B2AF3" w14:paraId="1DD4EDF7" w14:textId="77777777" w:rsidTr="001F520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946AE1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1F5202" w:rsidRPr="001F5202" w14:paraId="52ED8AF7" w14:textId="77777777" w:rsidTr="001F520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B9E75D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</w:t>
            </w:r>
            <w:proofErr w:type="spellEnd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set </w:t>
            </w:r>
          </w:p>
        </w:tc>
      </w:tr>
      <w:tr w:rsidR="001F5202" w:rsidRPr="001F5202" w14:paraId="5343834A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F8F7B3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1F5202" w:rsidRPr="005B2AF3" w14:paraId="76C04407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10920F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Fabric tube: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aluminium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, with an integrated recessed fabric groove</w:t>
            </w:r>
          </w:p>
        </w:tc>
      </w:tr>
      <w:tr w:rsidR="001F5202" w:rsidRPr="005B2AF3" w14:paraId="7126A644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FEC70A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Counteracts horizontal line formation by limiting the penetration of the fabric and facilitates (dis)assembly of the fabric)</w:t>
            </w:r>
          </w:p>
        </w:tc>
      </w:tr>
      <w:tr w:rsidR="001F5202" w:rsidRPr="005B2AF3" w14:paraId="1E79F268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C58486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Narrowed cone shaped fabric tube end pieces (= Compensating for the thicker ends of the rolled-up zipper and thus guaranteeing perfect roll-up of the screen)</w:t>
            </w:r>
          </w:p>
        </w:tc>
      </w:tr>
      <w:tr w:rsidR="001F5202" w:rsidRPr="005B2AF3" w14:paraId="2C5128FE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553EA5" w14:textId="082CD235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proofErr w:type="spellStart"/>
            <w:r w:rsidRPr="001F520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Click&amp;Safe-technology</w:t>
            </w:r>
            <w:proofErr w:type="spellEnd"/>
            <w:r w:rsidRPr="001F520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: The fabric set can be clicked into the headbox without screws so that the installer has his hands free to safely complete the installation.</w:t>
            </w:r>
          </w:p>
        </w:tc>
      </w:tr>
      <w:tr w:rsidR="001F5202" w:rsidRPr="005B2AF3" w14:paraId="17986AB6" w14:textId="77777777" w:rsidTr="001F520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9E6513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</w:p>
        </w:tc>
      </w:tr>
      <w:tr w:rsidR="001F5202" w:rsidRPr="001F5202" w14:paraId="0E749AE3" w14:textId="77777777" w:rsidTr="001F520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4295AB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</w:t>
            </w:r>
            <w:proofErr w:type="spellEnd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1F5202" w:rsidRPr="005B2AF3" w14:paraId="430D6C22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66C12C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All fabrics consist of a single piece of fabric, except if the height is greater than the fabric tube width.</w:t>
            </w:r>
          </w:p>
        </w:tc>
      </w:tr>
      <w:tr w:rsidR="001F5202" w:rsidRPr="001F5202" w14:paraId="3AFEF42A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FA2233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1F5202" w:rsidRPr="001F5202" w14:paraId="61DD09DB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E9CFFD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</w:p>
        </w:tc>
      </w:tr>
      <w:tr w:rsidR="001F5202" w:rsidRPr="005B2AF3" w14:paraId="7FE183BD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CFF471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- </w:t>
            </w:r>
            <w:proofErr w:type="spellStart"/>
            <w:r w:rsidRPr="001F520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Fixscreen</w:t>
            </w:r>
            <w:proofErr w:type="spellEnd"/>
            <w:r w:rsidRPr="001F520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-technology: the vertical borders are equipped with a symmetrical zipper</w:t>
            </w:r>
          </w:p>
        </w:tc>
      </w:tr>
      <w:tr w:rsidR="001F5202" w:rsidRPr="005B2AF3" w14:paraId="3F37889E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87F10F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This symmetrical shape ensures that the fabric absorbs the wind load well. As a result, the fabric is firmly affixed in both side guiding channels and remains windproof in any position) </w:t>
            </w:r>
          </w:p>
        </w:tc>
      </w:tr>
      <w:tr w:rsidR="001F5202" w:rsidRPr="005B2AF3" w14:paraId="7C94F245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80E9C4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Welding zipper: High-frequency, always on the least visible side. (= Durable and aesthetic adhesion of the zippers to the fabric)</w:t>
            </w:r>
          </w:p>
        </w:tc>
      </w:tr>
      <w:tr w:rsidR="001F5202" w:rsidRPr="005B2AF3" w14:paraId="3E1DB0FD" w14:textId="77777777" w:rsidTr="001F520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1F3ABF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1F5202" w:rsidRPr="005B2AF3" w14:paraId="07BA082E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1BC0A4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Applicable dimensions of fabrics, see brochure.</w:t>
            </w:r>
          </w:p>
        </w:tc>
      </w:tr>
      <w:tr w:rsidR="001F5202" w:rsidRPr="001F5202" w14:paraId="3DABA13A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D893D2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Type of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fabric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1F5202" w:rsidRPr="001F5202" w14:paraId="643751A9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5501E9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lastRenderedPageBreak/>
              <w:t xml:space="preserve">●  </w:t>
            </w:r>
            <w:proofErr w:type="spellStart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Fibre</w:t>
            </w:r>
            <w:proofErr w:type="spellEnd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glass</w:t>
            </w:r>
            <w:proofErr w:type="spellEnd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fabric</w:t>
            </w:r>
            <w:proofErr w:type="spellEnd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(semi-</w:t>
            </w:r>
            <w:proofErr w:type="spellStart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transparent</w:t>
            </w:r>
            <w:proofErr w:type="spellEnd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1F5202" w:rsidRPr="001F5202" w14:paraId="1B3C1AAC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44B0B6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resistance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M1 (NFP 92503), C-s3d0 (Euroclass EN 13501-1)</w:t>
            </w:r>
          </w:p>
        </w:tc>
      </w:tr>
      <w:tr w:rsidR="001F5202" w:rsidRPr="005B2AF3" w14:paraId="59E51B9A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D8092E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520-620 g/m², thickness: 0.53-0.80 mm</w:t>
            </w:r>
          </w:p>
        </w:tc>
      </w:tr>
      <w:tr w:rsidR="001F5202" w:rsidRPr="001F5202" w14:paraId="2BC1367C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60C062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Fibre</w:t>
            </w:r>
            <w:proofErr w:type="spellEnd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glass</w:t>
            </w:r>
            <w:proofErr w:type="spellEnd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fabric</w:t>
            </w:r>
            <w:proofErr w:type="spellEnd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blackout</w:t>
            </w:r>
            <w:proofErr w:type="spellEnd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1F5202" w:rsidRPr="001F5202" w14:paraId="6887FD42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540672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resistance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M1 (NFP 92503)</w:t>
            </w:r>
          </w:p>
        </w:tc>
      </w:tr>
      <w:tr w:rsidR="001F5202" w:rsidRPr="005B2AF3" w14:paraId="0F58E299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0BAF82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660 g/m², thickness: 0.75 mm</w:t>
            </w:r>
          </w:p>
        </w:tc>
      </w:tr>
      <w:tr w:rsidR="001F5202" w:rsidRPr="005B2AF3" w14:paraId="0D921D35" w14:textId="77777777" w:rsidTr="001F520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F9CF49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1F5202" w:rsidRPr="001F5202" w14:paraId="2C0B31A4" w14:textId="77777777" w:rsidTr="001F520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772D22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Weighted</w:t>
            </w:r>
            <w:proofErr w:type="spellEnd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bottom</w:t>
            </w:r>
            <w:proofErr w:type="spellEnd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bar</w:t>
            </w:r>
          </w:p>
        </w:tc>
      </w:tr>
      <w:tr w:rsidR="001F5202" w:rsidRPr="001F5202" w14:paraId="6BF9B6A1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7C3493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1F5202" w:rsidRPr="005B2AF3" w14:paraId="632E87F3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E02669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Bottom bar: Extruded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aluminium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, solidly weighted with bars in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galvanised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steel. (= Facilitates the smooth guiding system and tension of the fabric)</w:t>
            </w:r>
          </w:p>
        </w:tc>
      </w:tr>
      <w:tr w:rsidR="001F5202" w:rsidRPr="005B2AF3" w14:paraId="3E1CA541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224E25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Ballast: Steel bar. The bar is covered with PE foam to prevent contact between the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aluminium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and steel and to buffer noise</w:t>
            </w:r>
          </w:p>
        </w:tc>
      </w:tr>
      <w:tr w:rsidR="001F5202" w:rsidRPr="001F5202" w14:paraId="4E82248D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FC70D9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Dimensions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bottom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bar: H 47 mm x D 30 mm</w:t>
            </w:r>
          </w:p>
        </w:tc>
      </w:tr>
      <w:tr w:rsidR="001F5202" w:rsidRPr="001F5202" w14:paraId="156EB5DE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C10877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Finishing :</w:t>
            </w:r>
          </w:p>
        </w:tc>
      </w:tr>
      <w:tr w:rsidR="001F5202" w:rsidRPr="005B2AF3" w14:paraId="6AB134CF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43CA35" w14:textId="3A88EA3C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The bottom bar disappears partially into the headbox</w:t>
            </w:r>
          </w:p>
        </w:tc>
      </w:tr>
      <w:tr w:rsidR="001F5202" w:rsidRPr="005B2AF3" w14:paraId="64784774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43D612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Is equipped with black UPVC end pieces</w:t>
            </w:r>
          </w:p>
        </w:tc>
      </w:tr>
      <w:tr w:rsidR="001F5202" w:rsidRPr="005B2AF3" w14:paraId="1DD56E4D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5A21F3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Is equipped with a black UPVC sealing strip to seal off the sill</w:t>
            </w:r>
          </w:p>
        </w:tc>
      </w:tr>
      <w:tr w:rsidR="001F5202" w:rsidRPr="005B2AF3" w14:paraId="1E9AFF3E" w14:textId="77777777" w:rsidTr="001F520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F53FBD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1F5202" w:rsidRPr="001F5202" w14:paraId="6ED57619" w14:textId="77777777" w:rsidTr="001F520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3EAF3C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Colour </w:t>
            </w:r>
          </w:p>
        </w:tc>
      </w:tr>
      <w:tr w:rsidR="001F5202" w:rsidRPr="005B2AF3" w14:paraId="11D1E734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208D1A" w14:textId="318ED55E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Aluminum profiles (headbox, side guiding channels and bottom bar): Powder coated (60-80 µm) in the same </w:t>
            </w:r>
            <w:proofErr w:type="spellStart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colour</w:t>
            </w:r>
            <w:proofErr w:type="spellEnd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as the external joinery.</w:t>
            </w:r>
          </w:p>
        </w:tc>
      </w:tr>
      <w:tr w:rsidR="001F5202" w:rsidRPr="005B2AF3" w14:paraId="4CBF141E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9F77AE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Side supporting end caps (cast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aluminium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): Powder coated in the same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colour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as the profiles.</w:t>
            </w:r>
          </w:p>
        </w:tc>
      </w:tr>
      <w:tr w:rsidR="001F5202" w:rsidRPr="005B2AF3" w14:paraId="4605912A" w14:textId="77777777" w:rsidTr="001F520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73AECB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1F5202" w:rsidRPr="001F5202" w14:paraId="0E817429" w14:textId="77777777" w:rsidTr="001F520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9ED5EB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Control </w:t>
            </w:r>
          </w:p>
        </w:tc>
      </w:tr>
      <w:tr w:rsidR="001F5202" w:rsidRPr="001F5202" w14:paraId="4239D86E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520FEE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Electrical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1F5202" w:rsidRPr="005B2AF3" w14:paraId="2B0C2661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30CBED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without emergency manual control</w:t>
            </w:r>
          </w:p>
        </w:tc>
      </w:tr>
      <w:tr w:rsidR="001F5202" w:rsidRPr="005B2AF3" w14:paraId="216C9389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292491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 obstacle detection (</w:t>
            </w:r>
            <w:proofErr w:type="spellStart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Detecto</w:t>
            </w:r>
            <w:proofErr w:type="spellEnd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) and continuous fabric stretch compensation</w:t>
            </w:r>
          </w:p>
        </w:tc>
      </w:tr>
      <w:tr w:rsidR="001F5202" w:rsidRPr="005B2AF3" w14:paraId="7E067F20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64C5D6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motor connection is included in the sun protection category.</w:t>
            </w:r>
          </w:p>
        </w:tc>
      </w:tr>
      <w:tr w:rsidR="001F5202" w:rsidRPr="005B2AF3" w14:paraId="146B6F26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7ED67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electrical connection and all additional wiring are included in the electrical category.</w:t>
            </w:r>
          </w:p>
        </w:tc>
      </w:tr>
      <w:tr w:rsidR="001F5202" w:rsidRPr="005B2AF3" w14:paraId="563C91E3" w14:textId="77777777" w:rsidTr="001F520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93B967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1F5202" w:rsidRPr="005B2AF3" w14:paraId="0DDBA7EC" w14:textId="77777777" w:rsidTr="001F520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B599D6" w14:textId="77777777" w:rsidR="001F5202" w:rsidRPr="001F5202" w:rsidRDefault="001F5202" w:rsidP="001F52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BE"/>
              </w:rPr>
            </w:pPr>
          </w:p>
        </w:tc>
      </w:tr>
      <w:tr w:rsidR="001F5202" w:rsidRPr="005B2AF3" w14:paraId="43ACAB76" w14:textId="77777777" w:rsidTr="001F520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C5C1E8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  <w:t>Warranty and product information via QR code</w:t>
            </w:r>
          </w:p>
        </w:tc>
      </w:tr>
      <w:tr w:rsidR="001F5202" w:rsidRPr="005B2AF3" w14:paraId="2E3DE811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3AA0F6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10-year warranty on coatings on the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aluminium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profiles.</w:t>
            </w:r>
          </w:p>
        </w:tc>
      </w:tr>
      <w:tr w:rsidR="001F5202" w:rsidRPr="005B2AF3" w14:paraId="51B2B7E3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FCA0D5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7-year warranty on electronic motors with obstacle detection (</w:t>
            </w:r>
            <w:proofErr w:type="spellStart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Detecto</w:t>
            </w:r>
            <w:proofErr w:type="spellEnd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).</w:t>
            </w:r>
          </w:p>
        </w:tc>
      </w:tr>
      <w:tr w:rsidR="001F5202" w:rsidRPr="005B2AF3" w14:paraId="0EE49DFF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455542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>7-year warranty on the windproof-technology:</w:t>
            </w:r>
          </w:p>
        </w:tc>
      </w:tr>
      <w:tr w:rsidR="001F5202" w:rsidRPr="005B2AF3" w14:paraId="267DFF2D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8DEB04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Zipper remains in side guiding channel</w:t>
            </w:r>
          </w:p>
        </w:tc>
      </w:tr>
      <w:tr w:rsidR="001F5202" w:rsidRPr="005B2AF3" w14:paraId="569C8D02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B32B9A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Optimal adhesion of zipper to fabric</w:t>
            </w:r>
          </w:p>
        </w:tc>
      </w:tr>
      <w:tr w:rsidR="001F5202" w:rsidRPr="005B2AF3" w14:paraId="2C79B95D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DA6C4E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defects arising from normal domestic use and regular maintenance.</w:t>
            </w:r>
          </w:p>
        </w:tc>
      </w:tr>
      <w:tr w:rsidR="001F5202" w:rsidRPr="005B2AF3" w14:paraId="3C4AA3E7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C8F422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5-year warranty on (Renson) motors.</w:t>
            </w:r>
          </w:p>
        </w:tc>
      </w:tr>
      <w:tr w:rsidR="001F5202" w:rsidRPr="005B2AF3" w14:paraId="152B5857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7EAFCF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the fabric collection.</w:t>
            </w:r>
          </w:p>
        </w:tc>
      </w:tr>
      <w:tr w:rsidR="001F5202" w:rsidRPr="005B2AF3" w14:paraId="0F40983B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E8C7AA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Every individual sun protection product can be identified afterwards and linked to a warranty number or a unique screen ID.</w:t>
            </w:r>
          </w:p>
        </w:tc>
      </w:tr>
      <w:tr w:rsidR="001F5202" w:rsidRPr="005B2AF3" w14:paraId="386DDF4C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1CD03F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identification is done thanks to a QR code, which is placed in an easily accessible location (can be consulted without using extra tools) and can be easily scanned using a smartphone or tablet.</w:t>
            </w:r>
          </w:p>
        </w:tc>
      </w:tr>
      <w:tr w:rsidR="001F5202" w:rsidRPr="005B2AF3" w14:paraId="581DD63E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1C3B5A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The essential product details (dimensions,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colours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, type of fabric, motor type, etc.) can be consulted at any time.</w:t>
            </w:r>
          </w:p>
        </w:tc>
      </w:tr>
      <w:tr w:rsidR="001F5202" w:rsidRPr="005B2AF3" w14:paraId="1D98080F" w14:textId="77777777" w:rsidTr="001F520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B0ED9B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1F5202" w:rsidRPr="001F5202" w14:paraId="1ED84DD5" w14:textId="77777777" w:rsidTr="001F520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79FC7E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 class </w:t>
            </w:r>
          </w:p>
        </w:tc>
      </w:tr>
      <w:tr w:rsidR="001F5202" w:rsidRPr="005B2AF3" w14:paraId="7A80C4CE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2EB91F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meets European standard EN13561.</w:t>
            </w:r>
          </w:p>
        </w:tc>
      </w:tr>
      <w:tr w:rsidR="001F5202" w:rsidRPr="005B2AF3" w14:paraId="7A9B24B8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0B1E6E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Guaranteed up to 130 km/h in closed position (EN 13561:2004+A1:2008 conform wind class 3).</w:t>
            </w:r>
          </w:p>
        </w:tc>
      </w:tr>
      <w:tr w:rsidR="001F5202" w:rsidRPr="005B2AF3" w14:paraId="271873A9" w14:textId="77777777" w:rsidTr="001F520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DCA0FA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1F5202" w:rsidRPr="001F5202" w14:paraId="29495232" w14:textId="77777777" w:rsidTr="001F520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19CFE4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Standards </w:t>
            </w:r>
            <w:proofErr w:type="spellStart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and</w:t>
            </w:r>
            <w:proofErr w:type="spellEnd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certificates</w:t>
            </w:r>
            <w:proofErr w:type="spellEnd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1F5202" w:rsidRPr="005B2AF3" w14:paraId="2B60CE4D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E2FF15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manufactured in accordance with: EN 13561 and conforms to and/or has been tested in accordance with these standards.</w:t>
            </w:r>
          </w:p>
        </w:tc>
      </w:tr>
      <w:tr w:rsidR="001F5202" w:rsidRPr="005B2AF3" w14:paraId="4B16AF21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D73B9C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Declaration of performance: DoP-2015SC00002.</w:t>
            </w:r>
          </w:p>
        </w:tc>
      </w:tr>
      <w:tr w:rsidR="001F5202" w:rsidRPr="005B2AF3" w14:paraId="5C236187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496E90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AluEco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en VMRG Sun protection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certificate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.</w:t>
            </w:r>
          </w:p>
        </w:tc>
      </w:tr>
      <w:tr w:rsidR="001F5202" w:rsidRPr="005B2AF3" w14:paraId="37078053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61625E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EU declaration of conformity - In accordance with the following directives:</w:t>
            </w:r>
          </w:p>
        </w:tc>
      </w:tr>
      <w:tr w:rsidR="001F5202" w:rsidRPr="001F5202" w14:paraId="6EE7519F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D2B144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Machinery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Directive 2006/42/EC</w:t>
            </w:r>
          </w:p>
        </w:tc>
      </w:tr>
      <w:tr w:rsidR="001F5202" w:rsidRPr="001F5202" w14:paraId="35143AB9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332B63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Low Voltage Directive 2014/35/EU</w:t>
            </w:r>
          </w:p>
        </w:tc>
      </w:tr>
      <w:tr w:rsidR="001F5202" w:rsidRPr="001F5202" w14:paraId="60EFA7EB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1DA92A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EMC Directive 2014/30/EU</w:t>
            </w:r>
          </w:p>
        </w:tc>
      </w:tr>
    </w:tbl>
    <w:p w14:paraId="215CA893" w14:textId="77777777" w:rsidR="00F24520" w:rsidRPr="006B1166" w:rsidRDefault="00F24520">
      <w:pPr>
        <w:rPr>
          <w:sz w:val="20"/>
          <w:szCs w:val="20"/>
          <w:lang w:val="fr-FR"/>
        </w:rPr>
      </w:pPr>
    </w:p>
    <w:sectPr w:rsidR="00F24520" w:rsidRPr="006B1166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710"/>
    <w:rsid w:val="001E4901"/>
    <w:rsid w:val="001F5202"/>
    <w:rsid w:val="00584710"/>
    <w:rsid w:val="005B2AF3"/>
    <w:rsid w:val="006640AB"/>
    <w:rsid w:val="006B1166"/>
    <w:rsid w:val="007916A7"/>
    <w:rsid w:val="007A2316"/>
    <w:rsid w:val="0087046A"/>
    <w:rsid w:val="00897E37"/>
    <w:rsid w:val="00942157"/>
    <w:rsid w:val="009917D8"/>
    <w:rsid w:val="00B114A7"/>
    <w:rsid w:val="00C05ECA"/>
    <w:rsid w:val="00D57754"/>
    <w:rsid w:val="00EA747E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33842"/>
  <w15:chartTrackingRefBased/>
  <w15:docId w15:val="{3D5BCDF5-8C41-43E9-945A-7969C7278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7916A7"/>
    <w:rPr>
      <w:color w:val="46788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916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4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958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5</cp:revision>
  <dcterms:created xsi:type="dcterms:W3CDTF">2025-02-14T09:22:00Z</dcterms:created>
  <dcterms:modified xsi:type="dcterms:W3CDTF">2026-01-08T09:50:00Z</dcterms:modified>
</cp:coreProperties>
</file>