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BD6733" w:rsidRPr="00BD6733" w14:paraId="16CC2462" w14:textId="77777777" w:rsidTr="00BD6733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739FDD8" w14:textId="77777777" w:rsidR="00BD6733" w:rsidRPr="00BD6733" w:rsidRDefault="00BD6733" w:rsidP="00BD6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BD6733" w:rsidRPr="00BD6733" w14:paraId="7EE9FC6A" w14:textId="77777777" w:rsidTr="00BD6733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09C8012" w14:textId="77777777" w:rsidR="00BD6733" w:rsidRPr="00BD6733" w:rsidRDefault="00BD6733" w:rsidP="00BD6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150 - Recessed (IM 4)</w:t>
            </w:r>
          </w:p>
        </w:tc>
      </w:tr>
      <w:tr w:rsidR="00E60CA7" w:rsidRPr="00BD6733" w14:paraId="2784C766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1857274" w14:textId="47EC8203" w:rsidR="00E60CA7" w:rsidRPr="00BD6733" w:rsidRDefault="00E60CA7" w:rsidP="00E60C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7C1C22">
              <w:t xml:space="preserve">Renson NV, Maalbeekstraat 10, 8790 Waregem – </w:t>
            </w:r>
            <w:r>
              <w:t>Belgium</w:t>
            </w:r>
          </w:p>
        </w:tc>
      </w:tr>
      <w:tr w:rsidR="00E60CA7" w:rsidRPr="00E60CA7" w14:paraId="2779890E" w14:textId="77777777" w:rsidTr="00BD6733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E26641" w14:textId="23244E0C" w:rsidR="00E60CA7" w:rsidRPr="00E60CA7" w:rsidRDefault="00E60CA7" w:rsidP="00E60C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E60CA7">
              <w:rPr>
                <w:lang w:val="de-DE"/>
              </w:rPr>
              <w:t xml:space="preserve">Tel. +32 (0)56 62 71 11, </w:t>
            </w:r>
            <w:hyperlink r:id="rId4" w:history="1">
              <w:r w:rsidRPr="00CB1EC0">
                <w:rPr>
                  <w:rStyle w:val="Hyperlink"/>
                  <w:lang w:val="de-DE"/>
                </w:rPr>
                <w:t>info@renson.be</w:t>
              </w:r>
            </w:hyperlink>
            <w:r w:rsidRPr="00E60CA7">
              <w:rPr>
                <w:lang w:val="de-DE"/>
              </w:rPr>
              <w:t xml:space="preserve"> www.renson.eu</w:t>
            </w:r>
          </w:p>
        </w:tc>
      </w:tr>
      <w:tr w:rsidR="00BD6733" w:rsidRPr="00BD6733" w14:paraId="16CB5465" w14:textId="77777777" w:rsidTr="00BD6733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BB5D3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BD6733" w:rsidRPr="00BD6733" w14:paraId="449CF54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15A2C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BD6733" w:rsidRPr="00BD6733" w14:paraId="11469671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B17A2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BD6733" w:rsidRPr="00E60CA7" w14:paraId="75BE02CF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638CD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BD6733" w:rsidRPr="00E60CA7" w14:paraId="3B8FD802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EC673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BD6733" w:rsidRPr="00BD6733" w14:paraId="01604D91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EA15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BD6733" w:rsidRPr="00E60CA7" w14:paraId="337233F0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C67AD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on top of the window with head box without removable profile -&gt; Recessed.</w:t>
            </w:r>
          </w:p>
        </w:tc>
      </w:tr>
      <w:tr w:rsidR="00BD6733" w:rsidRPr="00E60CA7" w14:paraId="7974B4FE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F4632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-&gt; Needs to be equipped with a detachable finishing material (plate, profile, …)</w:t>
            </w:r>
          </w:p>
        </w:tc>
      </w:tr>
      <w:tr w:rsidR="00BD6733" w:rsidRPr="00E60CA7" w14:paraId="6001DB8D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0636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BD6733" w:rsidRPr="00E60CA7" w14:paraId="2A9BCDA5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0A376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BD6733" w:rsidRPr="00E60CA7" w14:paraId="76DAA2A6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CFC5F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BD6733" w:rsidRPr="00E60CA7" w14:paraId="2D9A1F40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EA7DA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BD6733" w:rsidRPr="00E60CA7" w14:paraId="7F75416E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DB7EA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equipped in the head box or is equipped in the side supporting end cap.</w:t>
            </w:r>
          </w:p>
        </w:tc>
      </w:tr>
      <w:tr w:rsidR="00BD6733" w:rsidRPr="00E60CA7" w14:paraId="756CB263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C065B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from the detachable finishing of the head box; the left or right position is determined in this way (cable feed).</w:t>
            </w:r>
          </w:p>
        </w:tc>
      </w:tr>
      <w:tr w:rsidR="00BD6733" w:rsidRPr="00E60CA7" w14:paraId="556DE6AD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47E4B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D6733" w:rsidRPr="00BD6733" w14:paraId="09EF5328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7561C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BD6733" w:rsidRPr="00BD6733" w14:paraId="212836C3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5D70F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BD6733" w:rsidRPr="00E60CA7" w14:paraId="3949E35E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9A84A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BD6733" w:rsidRPr="00E60CA7" w14:paraId="582C884A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467BC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150 mm height and 155 mm depth.</w:t>
            </w:r>
          </w:p>
        </w:tc>
      </w:tr>
      <w:tr w:rsidR="00BD6733" w:rsidRPr="00E60CA7" w14:paraId="135B0892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5556D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D6733" w:rsidRPr="00BD6733" w14:paraId="7C25B64A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497F1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BD6733" w:rsidRPr="00BD6733" w14:paraId="1F517478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F287F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BD6733" w:rsidRPr="00BD6733" w14:paraId="4A063CD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DDB64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Outer profiles: extruded aluminium</w:t>
            </w:r>
          </w:p>
        </w:tc>
      </w:tr>
      <w:tr w:rsidR="00BD6733" w:rsidRPr="00BD6733" w14:paraId="3FA53176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979DE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Inner rail:</w:t>
            </w:r>
          </w:p>
        </w:tc>
      </w:tr>
      <w:tr w:rsidR="00BD6733" w:rsidRPr="00E60CA7" w14:paraId="771F7727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7406D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BD6733" w:rsidRPr="00E60CA7" w14:paraId="45AD56A0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B000B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BD6733" w:rsidRPr="00E60CA7" w14:paraId="45D16A08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10D8C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BD6733" w:rsidRPr="00BD6733" w14:paraId="099A1177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D9B43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BD6733" w:rsidRPr="00E60CA7" w14:paraId="753B8F31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CB794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Closed side guiding channel: W 35 mm x D 48 mm, in 2 parts. Equipped with a base plate under 0° or 5° made of fibre glass-reinforced polyamide</w:t>
            </w:r>
          </w:p>
        </w:tc>
      </w:tr>
      <w:tr w:rsidR="00BD6733" w:rsidRPr="00E60CA7" w14:paraId="27D7E527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1305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Coupling side guiding channel: W 58 mm x D 48 mm, in 3 parts; equipped with a base plate under 0° made of fibre glass-reinforced polyamide</w:t>
            </w:r>
          </w:p>
        </w:tc>
      </w:tr>
      <w:tr w:rsidR="00BD6733" w:rsidRPr="00E60CA7" w14:paraId="3B765C53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ECC7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Fixed directly onto the frame/construction. No screws are visible from the façade side</w:t>
            </w:r>
          </w:p>
        </w:tc>
      </w:tr>
      <w:tr w:rsidR="00BD6733" w:rsidRPr="00E60CA7" w14:paraId="6BECED9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0C25B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For smoother installation, the side guiding channels (closed &amp; open) are always pre-drilled (first chamber).</w:t>
            </w:r>
          </w:p>
        </w:tc>
      </w:tr>
      <w:tr w:rsidR="00BD6733" w:rsidRPr="00E60CA7" w14:paraId="4EA8EB2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43742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D6733" w:rsidRPr="00BD6733" w14:paraId="1A87CC5F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2A4C4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BD6733" w:rsidRPr="00BD6733" w14:paraId="3E90F07F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811D4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BD6733" w:rsidRPr="00E60CA7" w14:paraId="5FEA8F5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702FD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an integrated recessed fabric groove</w:t>
            </w:r>
          </w:p>
        </w:tc>
      </w:tr>
      <w:tr w:rsidR="00BD6733" w:rsidRPr="00E60CA7" w14:paraId="10AB3CEF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A8208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BD6733" w:rsidRPr="00E60CA7" w14:paraId="7502EC29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D5001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BD6733" w:rsidRPr="00E60CA7" w14:paraId="60B1B45E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ACAC6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BD6733" w:rsidRPr="00E60CA7" w14:paraId="5DEB368E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15AF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BD6733" w:rsidRPr="00BD6733" w14:paraId="35F1AA66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8BF5A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BD6733" w:rsidRPr="00E60CA7" w14:paraId="3D40D087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2E891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BD6733" w:rsidRPr="00BD6733" w14:paraId="7F08F601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C9A50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BD6733" w:rsidRPr="00BD6733" w14:paraId="48FDB75F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289D0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BD6733" w:rsidRPr="00E60CA7" w14:paraId="1F827285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083F0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BD6733" w:rsidRPr="00E60CA7" w14:paraId="68C04E10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0141B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BD6733" w:rsidRPr="00E60CA7" w14:paraId="1DFBD513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F9820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 xml:space="preserve"> - Welding zipper: High-frequency, always on the least visible side. (= Durable and aesthetic adhesion of the zippers to the fabric)</w:t>
            </w:r>
          </w:p>
        </w:tc>
      </w:tr>
      <w:tr w:rsidR="00BD6733" w:rsidRPr="00E60CA7" w14:paraId="2310F68E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9FE63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D6733" w:rsidRPr="00E60CA7" w14:paraId="1D10C486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F703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BD6733" w:rsidRPr="00BD6733" w14:paraId="471B4791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01AA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BD6733" w:rsidRPr="00BD6733" w14:paraId="0B07EAE9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569C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BD6733" w:rsidRPr="00BD6733" w14:paraId="255D04D4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BAA9C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BD6733" w:rsidRPr="00E60CA7" w14:paraId="17887098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F10E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BD6733" w:rsidRPr="00BD6733" w14:paraId="04748C9C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5448AA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(blackout):</w:t>
            </w:r>
          </w:p>
        </w:tc>
      </w:tr>
      <w:tr w:rsidR="00BD6733" w:rsidRPr="00BD6733" w14:paraId="5120722F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2F0E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BD6733" w:rsidRPr="00E60CA7" w14:paraId="1966BE5F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94B9D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BD6733" w:rsidRPr="00BD6733" w14:paraId="0582CD41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2116A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(semi-transparent):</w:t>
            </w:r>
          </w:p>
        </w:tc>
      </w:tr>
      <w:tr w:rsidR="00BD6733" w:rsidRPr="00BD6733" w14:paraId="1D265BC2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8DD81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B-s2d0 (Euroclass EN 13501-1)</w:t>
            </w:r>
          </w:p>
        </w:tc>
      </w:tr>
      <w:tr w:rsidR="00BD6733" w:rsidRPr="00E60CA7" w14:paraId="461C23FC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AD64D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380-420 g/m², thickness: 0.43-0.45 mm</w:t>
            </w:r>
          </w:p>
        </w:tc>
      </w:tr>
      <w:tr w:rsidR="00BD6733" w:rsidRPr="00BD6733" w14:paraId="6F0BA803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D567C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(blackout):</w:t>
            </w:r>
          </w:p>
        </w:tc>
      </w:tr>
      <w:tr w:rsidR="00BD6733" w:rsidRPr="00BD6733" w14:paraId="111EFF4A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97A8B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M2 (NFP 92503), B-s2d0 (Euroclass EN 13501-1)</w:t>
            </w:r>
          </w:p>
        </w:tc>
      </w:tr>
      <w:tr w:rsidR="00BD6733" w:rsidRPr="00E60CA7" w14:paraId="10BB83EE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476B9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650 g/m², thickness: 0.60 mm</w:t>
            </w:r>
          </w:p>
        </w:tc>
      </w:tr>
      <w:tr w:rsidR="00BD6733" w:rsidRPr="00E60CA7" w14:paraId="7CBD479C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10A8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●  Polyester fabric (semi-transparent with hemp yarn):</w:t>
            </w:r>
          </w:p>
        </w:tc>
      </w:tr>
      <w:tr w:rsidR="00BD6733" w:rsidRPr="00E60CA7" w14:paraId="04F7BEC3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12DD4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Fire resistance: M1 (NFP 92507), B1 (DIN 4102-1), B-s2d0 (Euroclass EN 13501-1)</w:t>
            </w:r>
          </w:p>
        </w:tc>
      </w:tr>
      <w:tr w:rsidR="00BD6733" w:rsidRPr="00E60CA7" w14:paraId="4450A623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E00C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600 g/m², thickness: 0.90 mm</w:t>
            </w:r>
          </w:p>
        </w:tc>
      </w:tr>
      <w:tr w:rsidR="00BD6733" w:rsidRPr="00BD6733" w14:paraId="299DB651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2705E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BD6733" w:rsidRPr="00BD6733" w14:paraId="0E6F36F0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8180C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BD6733" w:rsidRPr="00BD6733" w14:paraId="72BD6B35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B5FF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BD6733" w:rsidRPr="00BD6733" w14:paraId="4ECDE5F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6C058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BD6733" w:rsidRPr="00BD6733" w14:paraId="37425A4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CAB3E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BD6733" w:rsidRPr="00E60CA7" w14:paraId="0824AC71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EB0E3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BD6733" w:rsidRPr="00E60CA7" w14:paraId="24E9278A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81278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BD6733" w:rsidRPr="00E60CA7" w14:paraId="2225F299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E977A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45 mm x D 26 mm (excl. sealing strip) = 0.60 kg/rm</w:t>
            </w:r>
          </w:p>
        </w:tc>
      </w:tr>
      <w:tr w:rsidR="00BD6733" w:rsidRPr="00E60CA7" w14:paraId="235E447C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891CE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Ø 22 mm = 3 kg/rm if width ≤ 2,000 mm</w:t>
            </w:r>
          </w:p>
        </w:tc>
      </w:tr>
      <w:tr w:rsidR="00BD6733" w:rsidRPr="00E60CA7" w14:paraId="353CDD25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608CF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Ø 18 mm = 2 kg/rm if width &gt; 2,000 mm</w:t>
            </w:r>
          </w:p>
        </w:tc>
      </w:tr>
      <w:tr w:rsidR="00BD6733" w:rsidRPr="00E60CA7" w14:paraId="471EFB36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C964D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BD6733" w:rsidRPr="00E60CA7" w14:paraId="0B3E61DE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82E8C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 (W = 3120 mm: max. 17 kg), is provided based on the application for ideal guiding system</w:t>
            </w:r>
          </w:p>
        </w:tc>
      </w:tr>
      <w:tr w:rsidR="00BD6733" w:rsidRPr="00BD6733" w14:paraId="0CFB2C02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D2D2E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BD6733" w:rsidRPr="00E60CA7" w14:paraId="53A70FB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40A9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BD6733" w:rsidRPr="00E60CA7" w14:paraId="4171EF8C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360B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BD6733" w:rsidRPr="00E60CA7" w14:paraId="4CDCCF2E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FA7FF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Retractable bottom bar (FH ≤ 2,800 mm).</w:t>
            </w:r>
          </w:p>
        </w:tc>
      </w:tr>
      <w:tr w:rsidR="00BD6733" w:rsidRPr="00E60CA7" w14:paraId="31E99AE9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506FB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Partially retractable if H &gt; 2,800 mm. In this case the bottom bar is visible for 33 mm (incl. sealing strip) in respect to the head box.</w:t>
            </w:r>
          </w:p>
        </w:tc>
      </w:tr>
      <w:tr w:rsidR="00BD6733" w:rsidRPr="00E60CA7" w14:paraId="1B74B559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89A4F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D6733" w:rsidRPr="00BD6733" w14:paraId="1667DFC9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DD95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BD6733" w:rsidRPr="00E60CA7" w14:paraId="7DE5B0FA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0DB31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BD6733" w:rsidRPr="00E60CA7" w14:paraId="35516E91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3604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BD6733" w:rsidRPr="00E60CA7" w14:paraId="24E2063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B8460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BD6733" w:rsidRPr="00E60CA7" w14:paraId="76F85F8C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5D77C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D6733" w:rsidRPr="00BD6733" w14:paraId="2ABAB2F5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6843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BD6733" w:rsidRPr="00BD6733" w14:paraId="03E24C6F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0225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BD6733" w:rsidRPr="00E60CA7" w14:paraId="22E4AF84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AF639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BD6733" w:rsidRPr="00E60CA7" w14:paraId="17A99892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E2761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BD6733" w:rsidRPr="00E60CA7" w14:paraId="4B47C745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ED4D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BD6733" w:rsidRPr="00E60CA7" w14:paraId="766120AF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47E61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D6733" w:rsidRPr="00E60CA7" w14:paraId="4E8F3DF9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FC46D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BD6733" w:rsidRPr="00E60CA7" w14:paraId="5FDC7E7A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49520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set, IP44 certified.</w:t>
            </w:r>
          </w:p>
        </w:tc>
      </w:tr>
      <w:tr w:rsidR="00BD6733" w:rsidRPr="00E60CA7" w14:paraId="2841E8A4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D0768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BD6733" w:rsidRPr="00E60CA7" w14:paraId="5D4770F4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6967A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D6733" w:rsidRPr="00BD6733" w14:paraId="5E9DFAF2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5280B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BD6733" w:rsidRPr="00E60CA7" w14:paraId="3B0C8CB4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104A8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BD6733" w:rsidRPr="00E60CA7" w14:paraId="7631FACF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EAFFA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D6733" w:rsidRPr="00E60CA7" w14:paraId="3B28E1D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FD41A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BD6733" w:rsidRPr="00E60CA7" w14:paraId="41B56974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D6481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BD6733" w:rsidRPr="00E60CA7" w14:paraId="4C71AB0C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B50A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BD6733" w:rsidRPr="00E60CA7" w14:paraId="23DEEC4D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BD4C9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BD6733" w:rsidRPr="00E60CA7" w14:paraId="61F217C5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1C122D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BD6733" w:rsidRPr="00E60CA7" w14:paraId="11C355C3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6CF17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BD6733" w:rsidRPr="00BD6733" w14:paraId="476E9798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DDA5B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BD6733" w:rsidRPr="00E60CA7" w14:paraId="26EB0977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A8772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BD6733" w:rsidRPr="00E60CA7" w14:paraId="4C6FBE74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6E72F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BD6733" w:rsidRPr="00E60CA7" w14:paraId="399E2D14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A53CF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BD6733" w:rsidRPr="00E60CA7" w14:paraId="5E202DC2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41BEE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BD6733" w:rsidRPr="00E60CA7" w14:paraId="725B921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86371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D6733" w:rsidRPr="00BD6733" w14:paraId="4996CFC5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10E8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BD6733" w:rsidRPr="00E60CA7" w14:paraId="52551746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D8F09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BD6733" w:rsidRPr="00E60CA7" w14:paraId="08403E83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AAB74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in accordance with wind class 3). The wind resistance depends on the dimensions and is available upon request.</w:t>
            </w:r>
          </w:p>
        </w:tc>
      </w:tr>
      <w:tr w:rsidR="00BD6733" w:rsidRPr="00E60CA7" w14:paraId="6B471C7E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AD200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 113-25809): wind resistance guaranteed up to 126 km/h in closed position (tested for a screen of 3,000 mm x 3,000 mm).</w:t>
            </w:r>
          </w:p>
        </w:tc>
      </w:tr>
      <w:tr w:rsidR="00BD6733" w:rsidRPr="00E60CA7" w14:paraId="4F99E266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D0D74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D6733" w:rsidRPr="00BD6733" w14:paraId="59A1A010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F32ED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BD6733" w:rsidRPr="00E60CA7" w14:paraId="47A5A91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66A38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BD6733" w:rsidRPr="00E60CA7" w14:paraId="1734BE74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54494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DoP-2015SC00002.</w:t>
            </w:r>
          </w:p>
        </w:tc>
      </w:tr>
      <w:tr w:rsidR="00BD6733" w:rsidRPr="00E60CA7" w14:paraId="5AD6006B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B3611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BD6733" w:rsidRPr="00BD6733" w14:paraId="0E9CCD44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AE555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BD6733" w:rsidRPr="00BD6733" w14:paraId="0902D041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B65F2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BD6733" w:rsidRPr="00BD6733" w14:paraId="202CA539" w14:textId="77777777" w:rsidTr="00BD673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C1133" w14:textId="77777777" w:rsidR="00BD6733" w:rsidRPr="00BD6733" w:rsidRDefault="00BD6733" w:rsidP="00BD6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D673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75559"/>
    <w:rsid w:val="000A5601"/>
    <w:rsid w:val="000C253E"/>
    <w:rsid w:val="000D4FA3"/>
    <w:rsid w:val="00117F8F"/>
    <w:rsid w:val="00187D80"/>
    <w:rsid w:val="002022D9"/>
    <w:rsid w:val="002311D2"/>
    <w:rsid w:val="002C2DC4"/>
    <w:rsid w:val="003A309F"/>
    <w:rsid w:val="003B4F54"/>
    <w:rsid w:val="003B70FE"/>
    <w:rsid w:val="0041731F"/>
    <w:rsid w:val="00425C71"/>
    <w:rsid w:val="0046623D"/>
    <w:rsid w:val="005415AC"/>
    <w:rsid w:val="00561965"/>
    <w:rsid w:val="00576B76"/>
    <w:rsid w:val="005B3BED"/>
    <w:rsid w:val="005F300E"/>
    <w:rsid w:val="006640AB"/>
    <w:rsid w:val="00703AA7"/>
    <w:rsid w:val="00740FC1"/>
    <w:rsid w:val="007A2316"/>
    <w:rsid w:val="007B1446"/>
    <w:rsid w:val="007E0F91"/>
    <w:rsid w:val="00855C2A"/>
    <w:rsid w:val="0087046A"/>
    <w:rsid w:val="009B5262"/>
    <w:rsid w:val="009C3E9C"/>
    <w:rsid w:val="009C4F57"/>
    <w:rsid w:val="00A16FF4"/>
    <w:rsid w:val="00A87A5F"/>
    <w:rsid w:val="00B859A0"/>
    <w:rsid w:val="00B93474"/>
    <w:rsid w:val="00BA0495"/>
    <w:rsid w:val="00BB0475"/>
    <w:rsid w:val="00BB4463"/>
    <w:rsid w:val="00BD6733"/>
    <w:rsid w:val="00C05ECA"/>
    <w:rsid w:val="00C24A3D"/>
    <w:rsid w:val="00CA2BC7"/>
    <w:rsid w:val="00CD6C5F"/>
    <w:rsid w:val="00D4392A"/>
    <w:rsid w:val="00D57754"/>
    <w:rsid w:val="00D60E33"/>
    <w:rsid w:val="00D665B7"/>
    <w:rsid w:val="00E60CA7"/>
    <w:rsid w:val="00E73430"/>
    <w:rsid w:val="00ED76F3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60CA7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2023-01-30T15:42:00Z</dcterms:created>
  <dcterms:modified xsi:type="dcterms:W3CDTF">2025-03-13T09:44:00Z</dcterms:modified>
</cp:coreProperties>
</file>