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6"/>
      </w:tblGrid>
      <w:tr w:rsidR="003540A8" w:rsidRPr="003540A8" w14:paraId="58E2E791" w14:textId="77777777" w:rsidTr="003540A8">
        <w:trPr>
          <w:trHeight w:val="81"/>
        </w:trPr>
        <w:tc>
          <w:tcPr>
            <w:tcW w:w="1020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2205F05D" w14:textId="77777777" w:rsidR="003540A8" w:rsidRPr="003540A8" w:rsidRDefault="003540A8" w:rsidP="003540A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3540A8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nl</w:t>
            </w:r>
          </w:p>
        </w:tc>
      </w:tr>
      <w:tr w:rsidR="003540A8" w:rsidRPr="003540A8" w14:paraId="406BFBD9" w14:textId="77777777" w:rsidTr="003540A8">
        <w:trPr>
          <w:trHeight w:val="420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13DA7FF8" w14:textId="77777777" w:rsidR="003540A8" w:rsidRPr="003540A8" w:rsidRDefault="003540A8" w:rsidP="003540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</w:pPr>
            <w:r w:rsidRPr="003540A8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  <w:t>FIXSCREEN® XL screen</w:t>
            </w:r>
          </w:p>
        </w:tc>
      </w:tr>
      <w:tr w:rsidR="003540A8" w:rsidRPr="003540A8" w14:paraId="4AA6BA65" w14:textId="77777777" w:rsidTr="003540A8">
        <w:trPr>
          <w:trHeight w:val="276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09A99ADD" w14:textId="77777777" w:rsidR="003540A8" w:rsidRPr="003540A8" w:rsidRDefault="003540A8" w:rsidP="003540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BE"/>
              </w:rPr>
            </w:pPr>
            <w:r w:rsidRPr="003540A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BE"/>
              </w:rPr>
              <w:t>RENSON NV, Maalbeekstraat 10, IZ 2 Vijverdam, B-8790 Waregem - België</w:t>
            </w:r>
          </w:p>
        </w:tc>
      </w:tr>
      <w:tr w:rsidR="003540A8" w:rsidRPr="003540A8" w14:paraId="166683A6" w14:textId="77777777" w:rsidTr="003540A8">
        <w:trPr>
          <w:trHeight w:val="288"/>
        </w:trPr>
        <w:tc>
          <w:tcPr>
            <w:tcW w:w="102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94991AD" w14:textId="77777777" w:rsidR="003540A8" w:rsidRPr="003540A8" w:rsidRDefault="003540A8" w:rsidP="003540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DE" w:eastAsia="nl-BE"/>
              </w:rPr>
            </w:pPr>
            <w:r w:rsidRPr="003540A8"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DE" w:eastAsia="nl-BE"/>
              </w:rPr>
              <w:t>Tel. +32 (0)56 62 65 00, info@renson.be www.renson.eu</w:t>
            </w:r>
          </w:p>
        </w:tc>
      </w:tr>
      <w:tr w:rsidR="003540A8" w:rsidRPr="003540A8" w14:paraId="10946CC7" w14:textId="77777777" w:rsidTr="003540A8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D53D0F" w14:textId="77777777" w:rsidR="003540A8" w:rsidRPr="003540A8" w:rsidRDefault="003540A8" w:rsidP="003540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3540A8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 xml:space="preserve">2025 04 11 - </w:t>
            </w:r>
            <w:proofErr w:type="spellStart"/>
            <w:r w:rsidRPr="003540A8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PM_Screens</w:t>
            </w:r>
            <w:proofErr w:type="spellEnd"/>
          </w:p>
        </w:tc>
      </w:tr>
      <w:tr w:rsidR="003540A8" w:rsidRPr="003540A8" w14:paraId="745D82B8" w14:textId="77777777" w:rsidTr="003540A8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1DB961" w14:textId="77777777" w:rsidR="003540A8" w:rsidRPr="003540A8" w:rsidRDefault="003540A8" w:rsidP="003540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</w:p>
        </w:tc>
      </w:tr>
      <w:tr w:rsidR="003540A8" w:rsidRPr="003540A8" w14:paraId="631FD5D0" w14:textId="77777777" w:rsidTr="003540A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6CCDCC" w14:textId="77777777" w:rsidR="003540A8" w:rsidRPr="003540A8" w:rsidRDefault="003540A8" w:rsidP="003540A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3540A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Productkenmerken </w:t>
            </w:r>
          </w:p>
        </w:tc>
      </w:tr>
      <w:tr w:rsidR="003540A8" w:rsidRPr="003540A8" w14:paraId="42A428C1" w14:textId="77777777" w:rsidTr="003540A8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5A6A12" w14:textId="77777777" w:rsidR="003540A8" w:rsidRPr="003540A8" w:rsidRDefault="003540A8" w:rsidP="003540A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3540A8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(rood gemarkeerde tekst kan geschrapt worden in functie van uw keuze)</w:t>
            </w:r>
          </w:p>
        </w:tc>
      </w:tr>
      <w:tr w:rsidR="003540A8" w:rsidRPr="003540A8" w14:paraId="07720D8D" w14:textId="77777777" w:rsidTr="003540A8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BC4364" w14:textId="77777777" w:rsidR="003540A8" w:rsidRPr="003540A8" w:rsidRDefault="003540A8" w:rsidP="003540A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</w:p>
        </w:tc>
      </w:tr>
      <w:tr w:rsidR="003540A8" w:rsidRPr="003540A8" w14:paraId="3BD534C7" w14:textId="77777777" w:rsidTr="003540A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7E92DE" w14:textId="77777777" w:rsidR="003540A8" w:rsidRPr="003540A8" w:rsidRDefault="003540A8" w:rsidP="003540A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3540A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Montage </w:t>
            </w:r>
          </w:p>
        </w:tc>
      </w:tr>
      <w:tr w:rsidR="003540A8" w:rsidRPr="003540A8" w14:paraId="7A747615" w14:textId="77777777" w:rsidTr="003540A8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567FDE" w14:textId="77777777" w:rsidR="003540A8" w:rsidRPr="003540A8" w:rsidRDefault="003540A8" w:rsidP="003540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3540A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Dit product wordt gemonteerd met volledig afgewerkte kast:</w:t>
            </w:r>
          </w:p>
        </w:tc>
      </w:tr>
      <w:tr w:rsidR="003540A8" w:rsidRPr="003540A8" w14:paraId="01D18037" w14:textId="77777777" w:rsidTr="003540A8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E30F5E" w14:textId="77777777" w:rsidR="003540A8" w:rsidRPr="003540A8" w:rsidRDefault="003540A8" w:rsidP="003540A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3540A8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'Vrijstaand' F (niet </w:t>
            </w:r>
            <w:proofErr w:type="spellStart"/>
            <w:r w:rsidRPr="003540A8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koppelbaar</w:t>
            </w:r>
            <w:proofErr w:type="spellEnd"/>
            <w:r w:rsidRPr="003540A8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) zonder achterliggend raam.</w:t>
            </w:r>
          </w:p>
        </w:tc>
      </w:tr>
      <w:tr w:rsidR="003540A8" w:rsidRPr="003540A8" w14:paraId="24585FE2" w14:textId="77777777" w:rsidTr="003540A8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306325" w14:textId="77777777" w:rsidR="003540A8" w:rsidRPr="003540A8" w:rsidRDefault="003540A8" w:rsidP="003540A8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</w:pPr>
            <w:r w:rsidRPr="003540A8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 xml:space="preserve"> - Montagesituatie 7A (Standaard, binnenzijde terrasoverkapping of balkon)</w:t>
            </w:r>
          </w:p>
        </w:tc>
      </w:tr>
      <w:tr w:rsidR="003540A8" w:rsidRPr="003540A8" w14:paraId="0DB47C75" w14:textId="77777777" w:rsidTr="003540A8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63189F" w14:textId="77777777" w:rsidR="003540A8" w:rsidRPr="003540A8" w:rsidRDefault="003540A8" w:rsidP="003540A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3540A8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Voor het raam -&gt; Inbouw.</w:t>
            </w:r>
          </w:p>
        </w:tc>
      </w:tr>
      <w:tr w:rsidR="003540A8" w:rsidRPr="003540A8" w14:paraId="79452D70" w14:textId="77777777" w:rsidTr="003540A8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174F2C" w14:textId="77777777" w:rsidR="003540A8" w:rsidRPr="003540A8" w:rsidRDefault="003540A8" w:rsidP="003540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3540A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Montagesituatie 7A (Standaard, doek dicht bij het raam)</w:t>
            </w:r>
          </w:p>
        </w:tc>
      </w:tr>
      <w:tr w:rsidR="003540A8" w:rsidRPr="003540A8" w14:paraId="3B5CCF0B" w14:textId="77777777" w:rsidTr="003540A8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ED1573" w14:textId="77777777" w:rsidR="003540A8" w:rsidRPr="003540A8" w:rsidRDefault="003540A8" w:rsidP="003540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3540A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Noodzakelijke borging voor de beugels links en rechts, ongeacht de montage met of zonder kast.</w:t>
            </w:r>
          </w:p>
        </w:tc>
      </w:tr>
      <w:tr w:rsidR="003540A8" w:rsidRPr="003540A8" w14:paraId="28024D28" w14:textId="77777777" w:rsidTr="003540A8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7FB2FB" w14:textId="77777777" w:rsidR="003540A8" w:rsidRPr="003540A8" w:rsidRDefault="003540A8" w:rsidP="003540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3540A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Bij kastbreedte 3600 mm &lt; 6000 mm moet 1 keer in het midden geborgd worden. Wanneer breedte &gt; 6000 mm moet 2 keer geborgd worden. Dit teneinde doorbuiging te vermijden.</w:t>
            </w:r>
          </w:p>
        </w:tc>
      </w:tr>
      <w:tr w:rsidR="003540A8" w:rsidRPr="003540A8" w14:paraId="4B5D8A2F" w14:textId="77777777" w:rsidTr="003540A8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56C8AD" w14:textId="77777777" w:rsidR="003540A8" w:rsidRPr="003540A8" w:rsidRDefault="003540A8" w:rsidP="003540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3540A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De kast kan optioneel afgewerkt worden:</w:t>
            </w:r>
          </w:p>
        </w:tc>
      </w:tr>
      <w:tr w:rsidR="003540A8" w:rsidRPr="003540A8" w14:paraId="192FF2AE" w14:textId="77777777" w:rsidTr="003540A8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8B184C" w14:textId="77777777" w:rsidR="003540A8" w:rsidRPr="003540A8" w:rsidRDefault="003540A8" w:rsidP="003540A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3540A8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- Met een inhaakprofiel, haakt in een uitsparing aan de achterkant van de kast, voor eenvoudige kastborging. Extra inbouwmaat voor het inhaken = + 5 mm</w:t>
            </w:r>
          </w:p>
        </w:tc>
      </w:tr>
      <w:tr w:rsidR="003540A8" w:rsidRPr="003540A8" w14:paraId="7451DD36" w14:textId="77777777" w:rsidTr="003540A8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7DB33C" w14:textId="77777777" w:rsidR="003540A8" w:rsidRPr="003540A8" w:rsidRDefault="003540A8" w:rsidP="003540A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3540A8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- Met een bevestigingsbeugel, te bevestigen bovenop het raamkader en specifiek koppelstuk (vlot te bevestigen via draaiprofiel op achterkant van de kast) voor eenvoudige kastborging</w:t>
            </w:r>
          </w:p>
        </w:tc>
      </w:tr>
      <w:tr w:rsidR="003540A8" w:rsidRPr="003540A8" w14:paraId="36DDD602" w14:textId="77777777" w:rsidTr="003540A8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A04759" w14:textId="77777777" w:rsidR="003540A8" w:rsidRPr="003540A8" w:rsidRDefault="003540A8" w:rsidP="003540A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3540A8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- Zonder inhaakprofiel</w:t>
            </w:r>
          </w:p>
        </w:tc>
      </w:tr>
      <w:tr w:rsidR="003540A8" w:rsidRPr="003540A8" w14:paraId="65F514A6" w14:textId="77777777" w:rsidTr="003540A8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67D8CC" w14:textId="77777777" w:rsidR="003540A8" w:rsidRPr="003540A8" w:rsidRDefault="003540A8" w:rsidP="003540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3540A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De zijconsoles van de kast, die het oprolmechanisme ondersteunen en uitgerust zijn met pennen, verbinden de kast met de zijgeleiders.</w:t>
            </w:r>
          </w:p>
        </w:tc>
      </w:tr>
      <w:tr w:rsidR="003540A8" w:rsidRPr="003540A8" w14:paraId="7F7EAA77" w14:textId="77777777" w:rsidTr="003540A8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261EF7" w14:textId="77777777" w:rsidR="003540A8" w:rsidRPr="003540A8" w:rsidRDefault="003540A8" w:rsidP="003540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3540A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Één</w:t>
            </w:r>
            <w:proofErr w:type="spellEnd"/>
            <w:r w:rsidRPr="003540A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zijconsole is voorzien van de kabelfiche van de elektrische verbinding.</w:t>
            </w:r>
          </w:p>
        </w:tc>
      </w:tr>
      <w:tr w:rsidR="003540A8" w:rsidRPr="003540A8" w14:paraId="7C885335" w14:textId="77777777" w:rsidTr="003540A8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5E9509" w14:textId="77777777" w:rsidR="003540A8" w:rsidRPr="003540A8" w:rsidRDefault="003540A8" w:rsidP="003540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3540A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Tijdens het monteren van de </w:t>
            </w:r>
            <w:proofErr w:type="spellStart"/>
            <w:r w:rsidRPr="003540A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doekset</w:t>
            </w:r>
            <w:proofErr w:type="spellEnd"/>
            <w:r w:rsidRPr="003540A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(doekbuis + doek + motor) wordt de elektrische verbinding eenvoudig gemaakt via het inschuiven van de motorfiche in de kabelfiche.</w:t>
            </w:r>
          </w:p>
        </w:tc>
      </w:tr>
      <w:tr w:rsidR="003540A8" w:rsidRPr="003540A8" w14:paraId="648E4C51" w14:textId="77777777" w:rsidTr="003540A8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ED0966" w14:textId="77777777" w:rsidR="003540A8" w:rsidRPr="003540A8" w:rsidRDefault="003540A8" w:rsidP="003540A8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nl-BE"/>
              </w:rPr>
            </w:pPr>
            <w:proofErr w:type="spellStart"/>
            <w:r w:rsidRPr="003540A8"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nl-BE"/>
              </w:rPr>
              <w:t>Connect&amp;Go-technologie</w:t>
            </w:r>
            <w:proofErr w:type="spellEnd"/>
            <w:r w:rsidRPr="003540A8"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nl-BE"/>
              </w:rPr>
              <w:t xml:space="preserve">: faciliteert een snelle en eenvoudige (de)montage van de </w:t>
            </w:r>
            <w:proofErr w:type="spellStart"/>
            <w:r w:rsidRPr="003540A8"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nl-BE"/>
              </w:rPr>
              <w:t>doekset</w:t>
            </w:r>
            <w:proofErr w:type="spellEnd"/>
            <w:r w:rsidRPr="003540A8"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nl-BE"/>
              </w:rPr>
              <w:t>.</w:t>
            </w:r>
          </w:p>
        </w:tc>
      </w:tr>
      <w:tr w:rsidR="003540A8" w:rsidRPr="003540A8" w14:paraId="63FAF8E9" w14:textId="77777777" w:rsidTr="003540A8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12BD75" w14:textId="77777777" w:rsidR="003540A8" w:rsidRPr="003540A8" w:rsidRDefault="003540A8" w:rsidP="003540A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3540A8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Een kabeldoorvoer wordt voorzien naar keuze.</w:t>
            </w:r>
          </w:p>
        </w:tc>
      </w:tr>
      <w:tr w:rsidR="003540A8" w:rsidRPr="003540A8" w14:paraId="644EABDD" w14:textId="77777777" w:rsidTr="003540A8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2BE075" w14:textId="77777777" w:rsidR="003540A8" w:rsidRPr="003540A8" w:rsidRDefault="003540A8" w:rsidP="003540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3540A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De </w:t>
            </w:r>
            <w:proofErr w:type="spellStart"/>
            <w:r w:rsidRPr="003540A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doekset</w:t>
            </w:r>
            <w:proofErr w:type="spellEnd"/>
            <w:r w:rsidRPr="003540A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is demonteerbaar aan de kant van het afneembaar profiel van de kast; vanuit dit standpunt wordt de linkse of rechtse positie bepaald (kabeldoorvoer).</w:t>
            </w:r>
          </w:p>
        </w:tc>
      </w:tr>
      <w:tr w:rsidR="003540A8" w:rsidRPr="003540A8" w14:paraId="3A4A04C5" w14:textId="77777777" w:rsidTr="003540A8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242270" w14:textId="77777777" w:rsidR="003540A8" w:rsidRPr="003540A8" w:rsidRDefault="003540A8" w:rsidP="003540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3540A8" w:rsidRPr="003540A8" w14:paraId="2755FDD8" w14:textId="77777777" w:rsidTr="003540A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A5CA7D" w14:textId="77777777" w:rsidR="003540A8" w:rsidRPr="003540A8" w:rsidRDefault="003540A8" w:rsidP="003540A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3540A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Kast </w:t>
            </w:r>
          </w:p>
        </w:tc>
      </w:tr>
      <w:tr w:rsidR="003540A8" w:rsidRPr="003540A8" w14:paraId="50D25480" w14:textId="77777777" w:rsidTr="003540A8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F8188B" w14:textId="77777777" w:rsidR="003540A8" w:rsidRPr="003540A8" w:rsidRDefault="003540A8" w:rsidP="003540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3540A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Samenstelling: </w:t>
            </w:r>
            <w:proofErr w:type="spellStart"/>
            <w:r w:rsidRPr="003540A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geëxtrudeerd</w:t>
            </w:r>
            <w:proofErr w:type="spellEnd"/>
            <w:r w:rsidRPr="003540A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aluminium.</w:t>
            </w:r>
          </w:p>
        </w:tc>
      </w:tr>
      <w:tr w:rsidR="003540A8" w:rsidRPr="003540A8" w14:paraId="2347F26C" w14:textId="77777777" w:rsidTr="003540A8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00A1B2" w14:textId="77777777" w:rsidR="003540A8" w:rsidRPr="003540A8" w:rsidRDefault="003540A8" w:rsidP="003540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3540A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Kastvorm: Square (rechthoekig).</w:t>
            </w:r>
          </w:p>
        </w:tc>
      </w:tr>
      <w:tr w:rsidR="003540A8" w:rsidRPr="003540A8" w14:paraId="1F7E3B17" w14:textId="77777777" w:rsidTr="003540A8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2BDB06" w14:textId="77777777" w:rsidR="003540A8" w:rsidRPr="003540A8" w:rsidRDefault="003540A8" w:rsidP="003540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3540A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Afmetingen: 180 mm hoog x 170 mm diep.</w:t>
            </w:r>
          </w:p>
        </w:tc>
      </w:tr>
      <w:tr w:rsidR="003540A8" w:rsidRPr="003540A8" w14:paraId="48E841E2" w14:textId="77777777" w:rsidTr="003540A8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ADA6E4" w14:textId="77777777" w:rsidR="003540A8" w:rsidRPr="003540A8" w:rsidRDefault="003540A8" w:rsidP="003540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3540A8" w:rsidRPr="003540A8" w14:paraId="203E0CA1" w14:textId="77777777" w:rsidTr="003540A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3458C4" w14:textId="77777777" w:rsidR="003540A8" w:rsidRPr="003540A8" w:rsidRDefault="003540A8" w:rsidP="003540A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3540A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Zijgeleiders </w:t>
            </w:r>
          </w:p>
        </w:tc>
      </w:tr>
      <w:tr w:rsidR="003540A8" w:rsidRPr="003540A8" w14:paraId="056626A7" w14:textId="77777777" w:rsidTr="003540A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774386" w14:textId="77777777" w:rsidR="003540A8" w:rsidRPr="003540A8" w:rsidRDefault="003540A8" w:rsidP="003540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3540A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Afmetingen: 58 mm breed x 40 mm diep</w:t>
            </w:r>
          </w:p>
        </w:tc>
      </w:tr>
      <w:tr w:rsidR="003540A8" w:rsidRPr="003540A8" w14:paraId="125CE859" w14:textId="77777777" w:rsidTr="003540A8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E58645" w14:textId="77777777" w:rsidR="003540A8" w:rsidRPr="003540A8" w:rsidRDefault="003540A8" w:rsidP="003540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3540A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Samenstelling :</w:t>
            </w:r>
          </w:p>
        </w:tc>
      </w:tr>
      <w:tr w:rsidR="003540A8" w:rsidRPr="003540A8" w14:paraId="6F10F740" w14:textId="77777777" w:rsidTr="003540A8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4A6BA9" w14:textId="77777777" w:rsidR="003540A8" w:rsidRPr="003540A8" w:rsidRDefault="003540A8" w:rsidP="003540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3540A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Zijn vervaardigd uit </w:t>
            </w:r>
            <w:proofErr w:type="spellStart"/>
            <w:r w:rsidRPr="003540A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geëxtrudeerde</w:t>
            </w:r>
            <w:proofErr w:type="spellEnd"/>
            <w:r w:rsidRPr="003540A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aluminium profielen.</w:t>
            </w:r>
          </w:p>
        </w:tc>
      </w:tr>
      <w:tr w:rsidR="003540A8" w:rsidRPr="003540A8" w14:paraId="4FFFA2BF" w14:textId="77777777" w:rsidTr="003540A8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EA4FAD" w14:textId="77777777" w:rsidR="003540A8" w:rsidRPr="003540A8" w:rsidRDefault="003540A8" w:rsidP="003540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3540A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- 2-delig: demontage </w:t>
            </w:r>
            <w:proofErr w:type="spellStart"/>
            <w:r w:rsidRPr="003540A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doekset</w:t>
            </w:r>
            <w:proofErr w:type="spellEnd"/>
            <w:r w:rsidRPr="003540A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mogelijk na demontage afneembaar profiel van de zijgeleider</w:t>
            </w:r>
          </w:p>
        </w:tc>
      </w:tr>
      <w:tr w:rsidR="003540A8" w:rsidRPr="003540A8" w14:paraId="0B4F9405" w14:textId="77777777" w:rsidTr="003540A8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135FD1" w14:textId="77777777" w:rsidR="003540A8" w:rsidRPr="003540A8" w:rsidRDefault="003540A8" w:rsidP="003540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3540A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Iedere zijgeleider wordt voorzien van een kunststof voetplaat onder 0°</w:t>
            </w:r>
          </w:p>
        </w:tc>
      </w:tr>
      <w:tr w:rsidR="003540A8" w:rsidRPr="003540A8" w14:paraId="7B75CDCB" w14:textId="77777777" w:rsidTr="003540A8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EE350C" w14:textId="77777777" w:rsidR="003540A8" w:rsidRPr="003540A8" w:rsidRDefault="003540A8" w:rsidP="003540A8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nl-BE"/>
              </w:rPr>
            </w:pPr>
            <w:r w:rsidRPr="003540A8"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nl-BE"/>
              </w:rPr>
              <w:t xml:space="preserve">    - </w:t>
            </w:r>
            <w:proofErr w:type="spellStart"/>
            <w:r w:rsidRPr="003540A8"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nl-BE"/>
              </w:rPr>
              <w:t>Smooth</w:t>
            </w:r>
            <w:proofErr w:type="spellEnd"/>
            <w:r w:rsidRPr="003540A8"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nl-BE"/>
              </w:rPr>
              <w:t xml:space="preserve">-technologie: </w:t>
            </w:r>
            <w:proofErr w:type="spellStart"/>
            <w:r w:rsidRPr="003540A8"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nl-BE"/>
              </w:rPr>
              <w:t>gecoëxtrudeerde</w:t>
            </w:r>
            <w:proofErr w:type="spellEnd"/>
            <w:r w:rsidRPr="003540A8"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nl-BE"/>
              </w:rPr>
              <w:t xml:space="preserve"> slijtvaste toplaag (= Vloeiende en geruisarme, duurzame werking op lange termijn, zonder bijkomend onderhoud)</w:t>
            </w:r>
          </w:p>
        </w:tc>
      </w:tr>
      <w:tr w:rsidR="003540A8" w:rsidRPr="003540A8" w14:paraId="47E6820F" w14:textId="77777777" w:rsidTr="003540A8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64ED0A" w14:textId="77777777" w:rsidR="003540A8" w:rsidRPr="003540A8" w:rsidRDefault="003540A8" w:rsidP="003540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3540A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Montage :</w:t>
            </w:r>
          </w:p>
        </w:tc>
      </w:tr>
      <w:tr w:rsidR="003540A8" w:rsidRPr="003540A8" w14:paraId="4AC7AC02" w14:textId="77777777" w:rsidTr="003540A8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1842CD" w14:textId="77777777" w:rsidR="003540A8" w:rsidRPr="003540A8" w:rsidRDefault="003540A8" w:rsidP="003540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3540A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Rechtstreeks op het kader/constructie geschroefd.</w:t>
            </w:r>
          </w:p>
        </w:tc>
      </w:tr>
      <w:tr w:rsidR="003540A8" w:rsidRPr="003540A8" w14:paraId="55277F2D" w14:textId="77777777" w:rsidTr="003540A8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1E942D" w14:textId="77777777" w:rsidR="003540A8" w:rsidRPr="003540A8" w:rsidRDefault="003540A8" w:rsidP="003540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3540A8" w:rsidRPr="003540A8" w14:paraId="230E8981" w14:textId="77777777" w:rsidTr="003540A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46D2B6" w14:textId="77777777" w:rsidR="003540A8" w:rsidRPr="003540A8" w:rsidRDefault="003540A8" w:rsidP="003540A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3540A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Doekset</w:t>
            </w:r>
            <w:proofErr w:type="spellEnd"/>
            <w:r w:rsidRPr="003540A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</w:p>
        </w:tc>
      </w:tr>
      <w:tr w:rsidR="003540A8" w:rsidRPr="003540A8" w14:paraId="30F6C335" w14:textId="77777777" w:rsidTr="003540A8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BDD73A" w14:textId="77777777" w:rsidR="003540A8" w:rsidRPr="003540A8" w:rsidRDefault="003540A8" w:rsidP="003540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3540A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Samenstelling :</w:t>
            </w:r>
          </w:p>
        </w:tc>
      </w:tr>
      <w:tr w:rsidR="003540A8" w:rsidRPr="003540A8" w14:paraId="236250CF" w14:textId="77777777" w:rsidTr="003540A8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AB9AE7" w14:textId="77777777" w:rsidR="003540A8" w:rsidRPr="003540A8" w:rsidRDefault="003540A8" w:rsidP="003540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3540A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Doekbuis: verzinkt staal, voorzien van een verzonken detail waarin de demonteerbare kunststof invulling klikt</w:t>
            </w:r>
          </w:p>
        </w:tc>
      </w:tr>
      <w:tr w:rsidR="003540A8" w:rsidRPr="003540A8" w14:paraId="0654129B" w14:textId="77777777" w:rsidTr="003540A8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C2D438" w14:textId="77777777" w:rsidR="003540A8" w:rsidRPr="003540A8" w:rsidRDefault="003540A8" w:rsidP="003540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3540A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(= Gaat horizontale lijnvorming tegen doordat de indrukking van het doek beperkt wordt en laat eenvoudige (de)montage van het doek toe)</w:t>
            </w:r>
          </w:p>
        </w:tc>
      </w:tr>
      <w:tr w:rsidR="003540A8" w:rsidRPr="003540A8" w14:paraId="46418E34" w14:textId="77777777" w:rsidTr="003540A8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5A88DE" w14:textId="77777777" w:rsidR="003540A8" w:rsidRPr="003540A8" w:rsidRDefault="003540A8" w:rsidP="003540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3540A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Versmalde conische doekbuisproppen (= Compenseren de dikkere uiteinden van de opgerolde rits en garanderen hierdoor een perfecte </w:t>
            </w:r>
            <w:proofErr w:type="spellStart"/>
            <w:r w:rsidRPr="003540A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oprolling</w:t>
            </w:r>
            <w:proofErr w:type="spellEnd"/>
            <w:r w:rsidRPr="003540A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van het doek)</w:t>
            </w:r>
          </w:p>
        </w:tc>
      </w:tr>
      <w:tr w:rsidR="003540A8" w:rsidRPr="003540A8" w14:paraId="062908C3" w14:textId="77777777" w:rsidTr="003540A8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F94DC3" w14:textId="77777777" w:rsidR="003540A8" w:rsidRPr="003540A8" w:rsidRDefault="003540A8" w:rsidP="003540A8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nl-BE"/>
              </w:rPr>
            </w:pPr>
            <w:proofErr w:type="spellStart"/>
            <w:r w:rsidRPr="003540A8"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nl-BE"/>
              </w:rPr>
              <w:t>Connect&amp;Go-technologie</w:t>
            </w:r>
            <w:proofErr w:type="spellEnd"/>
            <w:r w:rsidRPr="003540A8"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nl-BE"/>
              </w:rPr>
              <w:t xml:space="preserve">: (De)montage van de </w:t>
            </w:r>
            <w:proofErr w:type="spellStart"/>
            <w:r w:rsidRPr="003540A8"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nl-BE"/>
              </w:rPr>
              <w:t>doekset</w:t>
            </w:r>
            <w:proofErr w:type="spellEnd"/>
            <w:r w:rsidRPr="003540A8"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nl-BE"/>
              </w:rPr>
              <w:t xml:space="preserve"> wordt eenvoudiger door middel van de elektrische verbinding.</w:t>
            </w:r>
          </w:p>
        </w:tc>
      </w:tr>
      <w:tr w:rsidR="003540A8" w:rsidRPr="003540A8" w14:paraId="49C60CC1" w14:textId="77777777" w:rsidTr="003540A8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41C8ED" w14:textId="77777777" w:rsidR="003540A8" w:rsidRPr="003540A8" w:rsidRDefault="003540A8" w:rsidP="003540A8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nl-BE"/>
              </w:rPr>
            </w:pPr>
          </w:p>
        </w:tc>
      </w:tr>
      <w:tr w:rsidR="003540A8" w:rsidRPr="003540A8" w14:paraId="45CECA1A" w14:textId="77777777" w:rsidTr="003540A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E42E3D" w14:textId="77777777" w:rsidR="003540A8" w:rsidRPr="003540A8" w:rsidRDefault="003540A8" w:rsidP="003540A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3540A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Doek </w:t>
            </w:r>
          </w:p>
        </w:tc>
      </w:tr>
      <w:tr w:rsidR="003540A8" w:rsidRPr="003540A8" w14:paraId="1F27E69F" w14:textId="77777777" w:rsidTr="003540A8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2C2F86" w14:textId="77777777" w:rsidR="003540A8" w:rsidRPr="003540A8" w:rsidRDefault="003540A8" w:rsidP="003540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3540A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Alle doeken zijn uit één stuk, behalve indien de hoogte groter is dan de doekrolbreedte.</w:t>
            </w:r>
          </w:p>
        </w:tc>
      </w:tr>
      <w:tr w:rsidR="003540A8" w:rsidRPr="003540A8" w14:paraId="6BD9708D" w14:textId="77777777" w:rsidTr="003540A8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C72B6A" w14:textId="77777777" w:rsidR="003540A8" w:rsidRPr="003540A8" w:rsidRDefault="003540A8" w:rsidP="003540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3540A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Confectie :</w:t>
            </w:r>
          </w:p>
        </w:tc>
      </w:tr>
      <w:tr w:rsidR="003540A8" w:rsidRPr="003540A8" w14:paraId="482C09E3" w14:textId="77777777" w:rsidTr="003540A8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BFB268" w14:textId="77777777" w:rsidR="003540A8" w:rsidRPr="003540A8" w:rsidRDefault="003540A8" w:rsidP="003540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3540A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Horizontaal </w:t>
            </w:r>
          </w:p>
        </w:tc>
      </w:tr>
      <w:tr w:rsidR="003540A8" w:rsidRPr="003540A8" w14:paraId="523D30AC" w14:textId="77777777" w:rsidTr="003540A8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841597" w14:textId="77777777" w:rsidR="003540A8" w:rsidRPr="003540A8" w:rsidRDefault="003540A8" w:rsidP="003540A8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nl-BE"/>
              </w:rPr>
            </w:pPr>
            <w:r w:rsidRPr="003540A8"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nl-BE"/>
              </w:rPr>
              <w:t xml:space="preserve"> - </w:t>
            </w:r>
            <w:proofErr w:type="spellStart"/>
            <w:r w:rsidRPr="003540A8"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nl-BE"/>
              </w:rPr>
              <w:t>Fixscreen</w:t>
            </w:r>
            <w:proofErr w:type="spellEnd"/>
            <w:r w:rsidRPr="003540A8"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nl-BE"/>
              </w:rPr>
              <w:t>-technologie: de verticale boorden zijn voorzien van een symmetrische rits</w:t>
            </w:r>
          </w:p>
        </w:tc>
      </w:tr>
      <w:tr w:rsidR="003540A8" w:rsidRPr="003540A8" w14:paraId="46138704" w14:textId="77777777" w:rsidTr="003540A8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812921" w14:textId="77777777" w:rsidR="003540A8" w:rsidRPr="003540A8" w:rsidRDefault="003540A8" w:rsidP="003540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3540A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(= Deze symmetrische vorm zorgt ervoor dat het doek de windbelasting goed opvangt. Het doek zit hierdoor stevig gevat in beide zijgeleiders en blijft in elke positie windvast) </w:t>
            </w:r>
          </w:p>
        </w:tc>
      </w:tr>
      <w:tr w:rsidR="003540A8" w:rsidRPr="003540A8" w14:paraId="19881857" w14:textId="77777777" w:rsidTr="003540A8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2F8ED9" w14:textId="77777777" w:rsidR="003540A8" w:rsidRPr="003540A8" w:rsidRDefault="003540A8" w:rsidP="003540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3540A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Lassen rits: Hoogfrequent, steeds aan de minst zichtbare zijde. (= Duurzame en esthetische hechting van de ritsen aan het doek)</w:t>
            </w:r>
          </w:p>
        </w:tc>
      </w:tr>
      <w:tr w:rsidR="003540A8" w:rsidRPr="003540A8" w14:paraId="347A67C0" w14:textId="77777777" w:rsidTr="003540A8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1A7EAD" w14:textId="77777777" w:rsidR="003540A8" w:rsidRPr="003540A8" w:rsidRDefault="003540A8" w:rsidP="003540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3540A8" w:rsidRPr="003540A8" w14:paraId="0DA106F8" w14:textId="77777777" w:rsidTr="003540A8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EAED5E" w14:textId="77777777" w:rsidR="003540A8" w:rsidRPr="003540A8" w:rsidRDefault="003540A8" w:rsidP="003540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3540A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lastRenderedPageBreak/>
              <w:t>Toepasbare afmetingen doeken, zie brochure.</w:t>
            </w:r>
          </w:p>
        </w:tc>
      </w:tr>
      <w:tr w:rsidR="003540A8" w:rsidRPr="003540A8" w14:paraId="713D3978" w14:textId="77777777" w:rsidTr="003540A8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950712" w14:textId="77777777" w:rsidR="003540A8" w:rsidRPr="003540A8" w:rsidRDefault="003540A8" w:rsidP="003540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3540A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Type doek :</w:t>
            </w:r>
          </w:p>
        </w:tc>
      </w:tr>
      <w:tr w:rsidR="003540A8" w:rsidRPr="003540A8" w14:paraId="2E99791A" w14:textId="77777777" w:rsidTr="003540A8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D29B37" w14:textId="77777777" w:rsidR="003540A8" w:rsidRPr="003540A8" w:rsidRDefault="003540A8" w:rsidP="003540A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3540A8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●  Glasvezeldoek (</w:t>
            </w:r>
            <w:proofErr w:type="spellStart"/>
            <w:r w:rsidRPr="003540A8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halftransparant</w:t>
            </w:r>
            <w:proofErr w:type="spellEnd"/>
            <w:r w:rsidRPr="003540A8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):</w:t>
            </w:r>
          </w:p>
        </w:tc>
      </w:tr>
      <w:tr w:rsidR="003540A8" w:rsidRPr="003540A8" w14:paraId="18FA3F15" w14:textId="77777777" w:rsidTr="003540A8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C7B868" w14:textId="77777777" w:rsidR="003540A8" w:rsidRPr="003540A8" w:rsidRDefault="003540A8" w:rsidP="003540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3540A8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 xml:space="preserve">    - Brandklasse: M1 (NFP 92503), C-s3d0 (Euroclass EN 13501-1)</w:t>
            </w:r>
          </w:p>
        </w:tc>
      </w:tr>
      <w:tr w:rsidR="003540A8" w:rsidRPr="003540A8" w14:paraId="287D042E" w14:textId="77777777" w:rsidTr="003540A8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52BF2D" w14:textId="77777777" w:rsidR="003540A8" w:rsidRPr="003540A8" w:rsidRDefault="003540A8" w:rsidP="003540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3540A8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 xml:space="preserve">    </w:t>
            </w:r>
            <w:r w:rsidRPr="003540A8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- Gewicht: ± 520-620 g/m², dikte: 0,53-0,80 mm</w:t>
            </w:r>
          </w:p>
        </w:tc>
      </w:tr>
      <w:tr w:rsidR="003540A8" w:rsidRPr="003540A8" w14:paraId="6F39D870" w14:textId="77777777" w:rsidTr="003540A8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162297" w14:textId="77777777" w:rsidR="003540A8" w:rsidRPr="003540A8" w:rsidRDefault="003540A8" w:rsidP="003540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3540A8" w:rsidRPr="003540A8" w14:paraId="10D2A52B" w14:textId="77777777" w:rsidTr="003540A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313BDF" w14:textId="77777777" w:rsidR="003540A8" w:rsidRPr="003540A8" w:rsidRDefault="003540A8" w:rsidP="003540A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3540A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Verzwaarde </w:t>
            </w:r>
            <w:proofErr w:type="spellStart"/>
            <w:r w:rsidRPr="003540A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onderlat</w:t>
            </w:r>
            <w:proofErr w:type="spellEnd"/>
          </w:p>
        </w:tc>
      </w:tr>
      <w:tr w:rsidR="003540A8" w:rsidRPr="003540A8" w14:paraId="1DC8A278" w14:textId="77777777" w:rsidTr="003540A8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171D36" w14:textId="77777777" w:rsidR="003540A8" w:rsidRPr="003540A8" w:rsidRDefault="003540A8" w:rsidP="003540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3540A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Samenstelling :</w:t>
            </w:r>
          </w:p>
        </w:tc>
      </w:tr>
      <w:tr w:rsidR="003540A8" w:rsidRPr="003540A8" w14:paraId="67D3D538" w14:textId="77777777" w:rsidTr="003540A8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0DA731" w14:textId="77777777" w:rsidR="003540A8" w:rsidRPr="003540A8" w:rsidRDefault="003540A8" w:rsidP="003540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3540A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Materiaal: </w:t>
            </w:r>
            <w:proofErr w:type="spellStart"/>
            <w:r w:rsidRPr="003540A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geëxtrudeerd</w:t>
            </w:r>
            <w:proofErr w:type="spellEnd"/>
            <w:r w:rsidRPr="003540A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aluminium, massief verzwaard met staven in gegalvaniseerd staal.</w:t>
            </w:r>
          </w:p>
        </w:tc>
      </w:tr>
      <w:tr w:rsidR="003540A8" w:rsidRPr="003540A8" w14:paraId="7232EA76" w14:textId="77777777" w:rsidTr="003540A8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A7BE0E" w14:textId="77777777" w:rsidR="003540A8" w:rsidRPr="003540A8" w:rsidRDefault="003540A8" w:rsidP="003540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3540A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Afmetingen </w:t>
            </w:r>
            <w:proofErr w:type="spellStart"/>
            <w:r w:rsidRPr="003540A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onderlat</w:t>
            </w:r>
            <w:proofErr w:type="spellEnd"/>
            <w:r w:rsidRPr="003540A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 H 60 mm x D 45 mm (excl. afdichtingsstrip)</w:t>
            </w:r>
          </w:p>
        </w:tc>
      </w:tr>
      <w:tr w:rsidR="003540A8" w:rsidRPr="003540A8" w14:paraId="585E2322" w14:textId="77777777" w:rsidTr="003540A8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59A6BB" w14:textId="77777777" w:rsidR="003540A8" w:rsidRPr="003540A8" w:rsidRDefault="003540A8" w:rsidP="003540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3540A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Afwerking :</w:t>
            </w:r>
          </w:p>
        </w:tc>
      </w:tr>
      <w:tr w:rsidR="003540A8" w:rsidRPr="003540A8" w14:paraId="193CEEDD" w14:textId="77777777" w:rsidTr="003540A8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76A8F8" w14:textId="77777777" w:rsidR="003540A8" w:rsidRPr="003540A8" w:rsidRDefault="003540A8" w:rsidP="003540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3540A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Lasnaad verborgen in de </w:t>
            </w:r>
            <w:proofErr w:type="spellStart"/>
            <w:r w:rsidRPr="003540A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onderlat</w:t>
            </w:r>
            <w:proofErr w:type="spellEnd"/>
          </w:p>
        </w:tc>
      </w:tr>
      <w:tr w:rsidR="003540A8" w:rsidRPr="003540A8" w14:paraId="282AE0F3" w14:textId="77777777" w:rsidTr="003540A8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A453AC" w14:textId="77777777" w:rsidR="003540A8" w:rsidRPr="003540A8" w:rsidRDefault="003540A8" w:rsidP="003540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3540A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Voorzien van zwarte kunststof proppen</w:t>
            </w:r>
          </w:p>
        </w:tc>
      </w:tr>
      <w:tr w:rsidR="003540A8" w:rsidRPr="003540A8" w14:paraId="1C91CAA7" w14:textId="77777777" w:rsidTr="003540A8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04A099" w14:textId="77777777" w:rsidR="003540A8" w:rsidRPr="003540A8" w:rsidRDefault="003540A8" w:rsidP="003540A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3540A8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- Voorzien van een zwarte kunststof afdichtingsstrip ter afsluiting van de dorpel. Verkrijgbaar in 2 afmetingen: H 7 mm x D 7 mm of H 35 mm x D 31 mm</w:t>
            </w:r>
          </w:p>
        </w:tc>
      </w:tr>
      <w:tr w:rsidR="003540A8" w:rsidRPr="003540A8" w14:paraId="583326A8" w14:textId="77777777" w:rsidTr="003540A8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181D92" w14:textId="77777777" w:rsidR="003540A8" w:rsidRPr="003540A8" w:rsidRDefault="003540A8" w:rsidP="003540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3540A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Eenvoudig (de)</w:t>
            </w:r>
            <w:proofErr w:type="spellStart"/>
            <w:r w:rsidRPr="003540A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monteerbaar</w:t>
            </w:r>
            <w:proofErr w:type="spellEnd"/>
            <w:r w:rsidRPr="003540A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van het doek door een verborgen kunststof klikprofiel</w:t>
            </w:r>
          </w:p>
        </w:tc>
      </w:tr>
      <w:tr w:rsidR="003540A8" w:rsidRPr="003540A8" w14:paraId="79CBA42C" w14:textId="77777777" w:rsidTr="003540A8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5ED2D9" w14:textId="77777777" w:rsidR="003540A8" w:rsidRPr="003540A8" w:rsidRDefault="003540A8" w:rsidP="003540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3540A8" w:rsidRPr="003540A8" w14:paraId="2E1626A2" w14:textId="77777777" w:rsidTr="003540A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6627EB" w14:textId="77777777" w:rsidR="003540A8" w:rsidRPr="003540A8" w:rsidRDefault="003540A8" w:rsidP="003540A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3540A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Kleur </w:t>
            </w:r>
          </w:p>
        </w:tc>
      </w:tr>
      <w:tr w:rsidR="003540A8" w:rsidRPr="003540A8" w14:paraId="5AD090C3" w14:textId="77777777" w:rsidTr="003540A8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D4DA89" w14:textId="77777777" w:rsidR="003540A8" w:rsidRPr="003540A8" w:rsidRDefault="003540A8" w:rsidP="003540A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3540A8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Aluminium profielen (kast, zijgeleiders en </w:t>
            </w:r>
            <w:proofErr w:type="spellStart"/>
            <w:r w:rsidRPr="003540A8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onderlat</w:t>
            </w:r>
            <w:proofErr w:type="spellEnd"/>
            <w:r w:rsidRPr="003540A8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): </w:t>
            </w:r>
            <w:proofErr w:type="spellStart"/>
            <w:r w:rsidRPr="003540A8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Gepoederlakt</w:t>
            </w:r>
            <w:proofErr w:type="spellEnd"/>
            <w:r w:rsidRPr="003540A8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(60-80 µm) of geanodiseerd (20 µm) in dezelfde kleur als het buitenschrijnwerk.</w:t>
            </w:r>
          </w:p>
        </w:tc>
      </w:tr>
      <w:tr w:rsidR="003540A8" w:rsidRPr="003540A8" w14:paraId="6F82E683" w14:textId="77777777" w:rsidTr="003540A8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4E5E43" w14:textId="77777777" w:rsidR="003540A8" w:rsidRPr="003540A8" w:rsidRDefault="003540A8" w:rsidP="003540A8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</w:pPr>
            <w:r w:rsidRPr="003540A8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>Zijconsoles (aluminium gietwerk): Gelakt in dezelfde kleur van de profielen.</w:t>
            </w:r>
          </w:p>
        </w:tc>
      </w:tr>
      <w:tr w:rsidR="003540A8" w:rsidRPr="003540A8" w14:paraId="15A09D30" w14:textId="77777777" w:rsidTr="003540A8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D215F2" w14:textId="77777777" w:rsidR="003540A8" w:rsidRPr="003540A8" w:rsidRDefault="003540A8" w:rsidP="003540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3540A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In geval van geanodiseerde profielen (kast, zijgeleiders en </w:t>
            </w:r>
            <w:proofErr w:type="spellStart"/>
            <w:r w:rsidRPr="003540A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onderlat</w:t>
            </w:r>
            <w:proofErr w:type="spellEnd"/>
            <w:r w:rsidRPr="003540A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) worden de zijconsoles </w:t>
            </w:r>
            <w:proofErr w:type="spellStart"/>
            <w:r w:rsidRPr="003540A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gepoederlakt</w:t>
            </w:r>
            <w:proofErr w:type="spellEnd"/>
            <w:r w:rsidRPr="003540A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in het best passende kleur (60-80 µm).</w:t>
            </w:r>
          </w:p>
        </w:tc>
      </w:tr>
      <w:tr w:rsidR="003540A8" w:rsidRPr="003540A8" w14:paraId="19A48065" w14:textId="77777777" w:rsidTr="003540A8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BAFDB9" w14:textId="77777777" w:rsidR="003540A8" w:rsidRPr="003540A8" w:rsidRDefault="003540A8" w:rsidP="003540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3540A8" w:rsidRPr="003540A8" w14:paraId="2C76CBF5" w14:textId="77777777" w:rsidTr="003540A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DE6287" w14:textId="77777777" w:rsidR="003540A8" w:rsidRPr="003540A8" w:rsidRDefault="003540A8" w:rsidP="003540A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3540A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Bediening </w:t>
            </w:r>
          </w:p>
        </w:tc>
      </w:tr>
      <w:tr w:rsidR="003540A8" w:rsidRPr="003540A8" w14:paraId="657733E5" w14:textId="77777777" w:rsidTr="003540A8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7B3398" w14:textId="77777777" w:rsidR="003540A8" w:rsidRPr="003540A8" w:rsidRDefault="003540A8" w:rsidP="003540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3540A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Elektrisch :</w:t>
            </w:r>
          </w:p>
        </w:tc>
      </w:tr>
      <w:tr w:rsidR="003540A8" w:rsidRPr="003540A8" w14:paraId="369C6E60" w14:textId="77777777" w:rsidTr="003540A8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0EC4B0" w14:textId="77777777" w:rsidR="003540A8" w:rsidRPr="003540A8" w:rsidRDefault="003540A8" w:rsidP="003540A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3540A8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- 230 V AC buismotor, zonder noodhandbediening</w:t>
            </w:r>
          </w:p>
        </w:tc>
      </w:tr>
      <w:tr w:rsidR="003540A8" w:rsidRPr="003540A8" w14:paraId="705EF83E" w14:textId="77777777" w:rsidTr="003540A8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433BEF" w14:textId="77777777" w:rsidR="003540A8" w:rsidRPr="003540A8" w:rsidRDefault="003540A8" w:rsidP="003540A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3540A8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- 230 V AC buismotor, met obstakeldetectie (</w:t>
            </w:r>
            <w:proofErr w:type="spellStart"/>
            <w:r w:rsidRPr="003540A8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Detecto</w:t>
            </w:r>
            <w:proofErr w:type="spellEnd"/>
            <w:r w:rsidRPr="003540A8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) en continue doekrekcompensatie</w:t>
            </w:r>
          </w:p>
        </w:tc>
      </w:tr>
      <w:tr w:rsidR="003540A8" w:rsidRPr="003540A8" w14:paraId="1F9BBA1E" w14:textId="77777777" w:rsidTr="003540A8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665A1D" w14:textId="77777777" w:rsidR="003540A8" w:rsidRPr="003540A8" w:rsidRDefault="003540A8" w:rsidP="003540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3540A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De motoraansluiting hoort bij het lot zonwering en wordt voorzien van een </w:t>
            </w:r>
            <w:proofErr w:type="spellStart"/>
            <w:r w:rsidRPr="003540A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uv</w:t>
            </w:r>
            <w:proofErr w:type="spellEnd"/>
            <w:r w:rsidRPr="003540A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bestendige kabel.</w:t>
            </w:r>
          </w:p>
        </w:tc>
      </w:tr>
      <w:tr w:rsidR="003540A8" w:rsidRPr="003540A8" w14:paraId="0F5471EB" w14:textId="77777777" w:rsidTr="003540A8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3FD17D" w14:textId="77777777" w:rsidR="003540A8" w:rsidRPr="003540A8" w:rsidRDefault="003540A8" w:rsidP="003540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3540A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Elektrische aansluiting en alle extra bekabeling horen bij het lot elektriciteit.</w:t>
            </w:r>
          </w:p>
        </w:tc>
      </w:tr>
      <w:tr w:rsidR="003540A8" w:rsidRPr="003540A8" w14:paraId="4921E4F6" w14:textId="77777777" w:rsidTr="003540A8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A2FF1E" w14:textId="77777777" w:rsidR="003540A8" w:rsidRPr="003540A8" w:rsidRDefault="003540A8" w:rsidP="003540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3540A8" w:rsidRPr="003540A8" w14:paraId="67C2FE81" w14:textId="77777777" w:rsidTr="003540A8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597AA6" w14:textId="77777777" w:rsidR="003540A8" w:rsidRPr="003540A8" w:rsidRDefault="003540A8" w:rsidP="003540A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sz w:val="14"/>
                <w:szCs w:val="14"/>
                <w:u w:val="single"/>
                <w:lang w:eastAsia="nl-BE"/>
              </w:rPr>
            </w:pPr>
            <w:proofErr w:type="spellStart"/>
            <w:r w:rsidRPr="003540A8">
              <w:rPr>
                <w:rFonts w:ascii="Calibri" w:eastAsia="Times New Roman" w:hAnsi="Calibri" w:cs="Calibri"/>
                <w:b/>
                <w:bCs/>
                <w:color w:val="0070C0"/>
                <w:sz w:val="14"/>
                <w:szCs w:val="14"/>
                <w:u w:val="single"/>
                <w:lang w:eastAsia="nl-BE"/>
              </w:rPr>
              <w:t>Connect&amp;Go-technologie</w:t>
            </w:r>
            <w:proofErr w:type="spellEnd"/>
            <w:r w:rsidRPr="003540A8">
              <w:rPr>
                <w:rFonts w:ascii="Calibri" w:eastAsia="Times New Roman" w:hAnsi="Calibri" w:cs="Calibri"/>
                <w:b/>
                <w:bCs/>
                <w:color w:val="0070C0"/>
                <w:sz w:val="14"/>
                <w:szCs w:val="14"/>
                <w:u w:val="single"/>
                <w:lang w:eastAsia="nl-BE"/>
              </w:rPr>
              <w:t xml:space="preserve">: elektrische verbinding </w:t>
            </w:r>
          </w:p>
        </w:tc>
      </w:tr>
      <w:tr w:rsidR="003540A8" w:rsidRPr="003540A8" w14:paraId="307C1ED3" w14:textId="77777777" w:rsidTr="003540A8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AA90A7" w14:textId="77777777" w:rsidR="003540A8" w:rsidRPr="003540A8" w:rsidRDefault="003540A8" w:rsidP="003540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3540A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Faciliteert een snelle en eenvoudige (de)montage van de </w:t>
            </w:r>
            <w:proofErr w:type="spellStart"/>
            <w:r w:rsidRPr="003540A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doekset</w:t>
            </w:r>
            <w:proofErr w:type="spellEnd"/>
            <w:r w:rsidRPr="003540A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.</w:t>
            </w:r>
          </w:p>
        </w:tc>
      </w:tr>
      <w:tr w:rsidR="003540A8" w:rsidRPr="003540A8" w14:paraId="293AFEC0" w14:textId="77777777" w:rsidTr="003540A8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B75B6C" w14:textId="77777777" w:rsidR="003540A8" w:rsidRPr="003540A8" w:rsidRDefault="003540A8" w:rsidP="003540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3540A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Bij montage van de </w:t>
            </w:r>
            <w:proofErr w:type="spellStart"/>
            <w:r w:rsidRPr="003540A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doekset</w:t>
            </w:r>
            <w:proofErr w:type="spellEnd"/>
            <w:r w:rsidRPr="003540A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in de kast beweegt de motorfiche via de rechte geleiding van de overeenkomstige zijconsole in de kabelfiche, beide fiches </w:t>
            </w:r>
            <w:proofErr w:type="spellStart"/>
            <w:r w:rsidRPr="003540A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clipsen</w:t>
            </w:r>
            <w:proofErr w:type="spellEnd"/>
            <w:r w:rsidRPr="003540A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vast en vormen een perfecte elektrische verbinding binnenin de kast.</w:t>
            </w:r>
          </w:p>
        </w:tc>
      </w:tr>
      <w:tr w:rsidR="003540A8" w:rsidRPr="003540A8" w14:paraId="1235ABC0" w14:textId="77777777" w:rsidTr="003540A8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4BCE49" w14:textId="77777777" w:rsidR="003540A8" w:rsidRPr="003540A8" w:rsidRDefault="003540A8" w:rsidP="003540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3540A8" w:rsidRPr="003540A8" w14:paraId="23C6407E" w14:textId="77777777" w:rsidTr="003540A8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0AA770" w14:textId="77777777" w:rsidR="003540A8" w:rsidRPr="003540A8" w:rsidRDefault="003540A8" w:rsidP="003540A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eastAsia="nl-BE"/>
              </w:rPr>
            </w:pPr>
            <w:r w:rsidRPr="003540A8"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eastAsia="nl-BE"/>
              </w:rPr>
              <w:t>Renson Connect</w:t>
            </w:r>
          </w:p>
        </w:tc>
      </w:tr>
      <w:tr w:rsidR="003540A8" w:rsidRPr="003540A8" w14:paraId="5AA11DE5" w14:textId="77777777" w:rsidTr="003540A8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A4DC39" w14:textId="77777777" w:rsidR="003540A8" w:rsidRPr="003540A8" w:rsidRDefault="003540A8" w:rsidP="003540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3540A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Optionele bediening met smartphone toepassing van Renson voor iOS en Android, </w:t>
            </w:r>
            <w:proofErr w:type="spellStart"/>
            <w:r w:rsidRPr="003540A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incl</w:t>
            </w:r>
            <w:proofErr w:type="spellEnd"/>
            <w:r w:rsidRPr="003540A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productdetails en </w:t>
            </w:r>
            <w:proofErr w:type="spellStart"/>
            <w:r w:rsidRPr="003540A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productgebonden</w:t>
            </w:r>
            <w:proofErr w:type="spellEnd"/>
            <w:r w:rsidRPr="003540A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tips &amp; tricks in de app.</w:t>
            </w:r>
          </w:p>
        </w:tc>
      </w:tr>
      <w:tr w:rsidR="003540A8" w:rsidRPr="003540A8" w14:paraId="397888B5" w14:textId="77777777" w:rsidTr="003540A8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04B3F4" w14:textId="77777777" w:rsidR="003540A8" w:rsidRPr="003540A8" w:rsidRDefault="003540A8" w:rsidP="003540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3540A8" w:rsidRPr="003540A8" w14:paraId="7C398F6C" w14:textId="77777777" w:rsidTr="003540A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216556" w14:textId="77777777" w:rsidR="003540A8" w:rsidRPr="003540A8" w:rsidRDefault="003540A8" w:rsidP="003540A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3540A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Garantie- en productinformatie via QR code</w:t>
            </w:r>
          </w:p>
        </w:tc>
      </w:tr>
      <w:tr w:rsidR="003540A8" w:rsidRPr="003540A8" w14:paraId="00428DC9" w14:textId="77777777" w:rsidTr="003540A8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4013C0" w14:textId="77777777" w:rsidR="003540A8" w:rsidRPr="003540A8" w:rsidRDefault="003540A8" w:rsidP="003540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3540A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10 jaar garantie voor lakwerk van de aluminium profielen.</w:t>
            </w:r>
          </w:p>
        </w:tc>
      </w:tr>
      <w:tr w:rsidR="003540A8" w:rsidRPr="003540A8" w14:paraId="5F7E69F0" w14:textId="77777777" w:rsidTr="003540A8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46141D" w14:textId="77777777" w:rsidR="003540A8" w:rsidRPr="003540A8" w:rsidRDefault="003540A8" w:rsidP="003540A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3540A8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7 jaar garantie op elektronische motoren met obstakeldetectie (</w:t>
            </w:r>
            <w:proofErr w:type="spellStart"/>
            <w:r w:rsidRPr="003540A8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Detecto</w:t>
            </w:r>
            <w:proofErr w:type="spellEnd"/>
            <w:r w:rsidRPr="003540A8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).</w:t>
            </w:r>
          </w:p>
        </w:tc>
      </w:tr>
      <w:tr w:rsidR="003540A8" w:rsidRPr="003540A8" w14:paraId="5FA2E39E" w14:textId="77777777" w:rsidTr="003540A8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B2F663" w14:textId="77777777" w:rsidR="003540A8" w:rsidRPr="003540A8" w:rsidRDefault="003540A8" w:rsidP="003540A8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</w:pPr>
            <w:r w:rsidRPr="003540A8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>7 jaar garantie op de windvast-technologie:</w:t>
            </w:r>
          </w:p>
        </w:tc>
      </w:tr>
      <w:tr w:rsidR="003540A8" w:rsidRPr="003540A8" w14:paraId="1BE2992D" w14:textId="77777777" w:rsidTr="003540A8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031252" w14:textId="77777777" w:rsidR="003540A8" w:rsidRPr="003540A8" w:rsidRDefault="003540A8" w:rsidP="003540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3540A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Rits blijft in de zijgeleider</w:t>
            </w:r>
          </w:p>
        </w:tc>
      </w:tr>
      <w:tr w:rsidR="003540A8" w:rsidRPr="003540A8" w14:paraId="2C06D122" w14:textId="77777777" w:rsidTr="003540A8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1B0E77" w14:textId="77777777" w:rsidR="003540A8" w:rsidRPr="003540A8" w:rsidRDefault="003540A8" w:rsidP="003540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3540A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Optimale hechting van de rits aan het doek</w:t>
            </w:r>
          </w:p>
        </w:tc>
      </w:tr>
      <w:tr w:rsidR="003540A8" w:rsidRPr="003540A8" w14:paraId="235A2A68" w14:textId="77777777" w:rsidTr="003540A8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91E064" w14:textId="77777777" w:rsidR="003540A8" w:rsidRPr="003540A8" w:rsidRDefault="003540A8" w:rsidP="003540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3540A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5 jaar garantie bij normaal huishoudelijk gebruik en geregeld onderhoud.</w:t>
            </w:r>
          </w:p>
        </w:tc>
      </w:tr>
      <w:tr w:rsidR="003540A8" w:rsidRPr="003540A8" w14:paraId="518CE2CD" w14:textId="77777777" w:rsidTr="003540A8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199599" w14:textId="77777777" w:rsidR="003540A8" w:rsidRPr="003540A8" w:rsidRDefault="003540A8" w:rsidP="003540A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3540A8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5 jaar garantie op motoren.</w:t>
            </w:r>
          </w:p>
        </w:tc>
      </w:tr>
      <w:tr w:rsidR="003540A8" w:rsidRPr="003540A8" w14:paraId="1B01BFE0" w14:textId="77777777" w:rsidTr="003540A8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E5B29C" w14:textId="77777777" w:rsidR="003540A8" w:rsidRPr="003540A8" w:rsidRDefault="003540A8" w:rsidP="003540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3540A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5 jaar garantie op de doekcollectie.</w:t>
            </w:r>
          </w:p>
        </w:tc>
      </w:tr>
      <w:tr w:rsidR="003540A8" w:rsidRPr="003540A8" w14:paraId="58426A32" w14:textId="77777777" w:rsidTr="003540A8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2AA681" w14:textId="77777777" w:rsidR="003540A8" w:rsidRPr="003540A8" w:rsidRDefault="003540A8" w:rsidP="003540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3540A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Elk individueel zonweringsproduct kan achteraf uniek geïdentificeerd worden en gelinkt worden aan een garantienummer of een uniek Screen ID.</w:t>
            </w:r>
          </w:p>
        </w:tc>
      </w:tr>
      <w:tr w:rsidR="003540A8" w:rsidRPr="003540A8" w14:paraId="60752F35" w14:textId="77777777" w:rsidTr="003540A8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F0D702" w14:textId="77777777" w:rsidR="003540A8" w:rsidRPr="003540A8" w:rsidRDefault="003540A8" w:rsidP="003540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3540A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Deze identificatie gebeurt dankzij een QR code, welke geplaatst is op een vlot bereikbare plaats (te consulteren zonder gebruik van extra tools) en vlot </w:t>
            </w:r>
            <w:proofErr w:type="spellStart"/>
            <w:r w:rsidRPr="003540A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scanbaar</w:t>
            </w:r>
            <w:proofErr w:type="spellEnd"/>
            <w:r w:rsidRPr="003540A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met een smartphone of tablet.</w:t>
            </w:r>
          </w:p>
        </w:tc>
      </w:tr>
      <w:tr w:rsidR="003540A8" w:rsidRPr="003540A8" w14:paraId="5A18BD82" w14:textId="77777777" w:rsidTr="003540A8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A0E909" w14:textId="77777777" w:rsidR="003540A8" w:rsidRPr="003540A8" w:rsidRDefault="003540A8" w:rsidP="003540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3540A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De essentiële productdetails (afmetingen, kleuren, type doek, type </w:t>
            </w:r>
            <w:proofErr w:type="spellStart"/>
            <w:r w:rsidRPr="003540A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motorisatie</w:t>
            </w:r>
            <w:proofErr w:type="spellEnd"/>
            <w:r w:rsidRPr="003540A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, …) zijn ten allen tijde te consulteren.</w:t>
            </w:r>
          </w:p>
        </w:tc>
      </w:tr>
      <w:tr w:rsidR="003540A8" w:rsidRPr="003540A8" w14:paraId="48220FAC" w14:textId="77777777" w:rsidTr="003540A8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2B09C2" w14:textId="77777777" w:rsidR="003540A8" w:rsidRPr="003540A8" w:rsidRDefault="003540A8" w:rsidP="003540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3540A8" w:rsidRPr="003540A8" w14:paraId="2E057091" w14:textId="77777777" w:rsidTr="003540A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C01C2A" w14:textId="77777777" w:rsidR="003540A8" w:rsidRPr="003540A8" w:rsidRDefault="003540A8" w:rsidP="003540A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3540A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Windklasse </w:t>
            </w:r>
          </w:p>
        </w:tc>
      </w:tr>
      <w:tr w:rsidR="003540A8" w:rsidRPr="003540A8" w14:paraId="4F0D6895" w14:textId="77777777" w:rsidTr="003540A8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BC4770" w14:textId="77777777" w:rsidR="003540A8" w:rsidRPr="003540A8" w:rsidRDefault="003540A8" w:rsidP="003540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3540A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Dit product voldoet aan de Europese norm EN 13561.</w:t>
            </w:r>
          </w:p>
        </w:tc>
      </w:tr>
      <w:tr w:rsidR="003540A8" w:rsidRPr="003540A8" w14:paraId="3DCDEA16" w14:textId="77777777" w:rsidTr="003540A8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71EE40" w14:textId="77777777" w:rsidR="003540A8" w:rsidRPr="003540A8" w:rsidRDefault="003540A8" w:rsidP="003540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3540A8" w:rsidRPr="003540A8" w14:paraId="7844848E" w14:textId="77777777" w:rsidTr="003540A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9A29DB" w14:textId="77777777" w:rsidR="003540A8" w:rsidRPr="003540A8" w:rsidRDefault="003540A8" w:rsidP="003540A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3540A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Normen en certificaten </w:t>
            </w:r>
          </w:p>
        </w:tc>
      </w:tr>
      <w:tr w:rsidR="003540A8" w:rsidRPr="003540A8" w14:paraId="0CE9E03D" w14:textId="77777777" w:rsidTr="003540A8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9E3F28" w14:textId="77777777" w:rsidR="003540A8" w:rsidRPr="003540A8" w:rsidRDefault="003540A8" w:rsidP="003540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3540A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Dit product is gemaakt volgens, voldoet aan en/of is getest volgens de normen: EN 13561.</w:t>
            </w:r>
          </w:p>
        </w:tc>
      </w:tr>
    </w:tbl>
    <w:p w14:paraId="5641ED94" w14:textId="77777777" w:rsidR="00F24520" w:rsidRPr="007A2316" w:rsidRDefault="00F24520">
      <w:pPr>
        <w:rPr>
          <w:sz w:val="20"/>
          <w:szCs w:val="20"/>
        </w:rPr>
      </w:pPr>
    </w:p>
    <w:sectPr w:rsidR="00F24520" w:rsidRPr="007A2316" w:rsidSect="00D5775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0A8"/>
    <w:rsid w:val="003540A8"/>
    <w:rsid w:val="006640AB"/>
    <w:rsid w:val="007A2316"/>
    <w:rsid w:val="0087046A"/>
    <w:rsid w:val="009F66FB"/>
    <w:rsid w:val="00C05ECA"/>
    <w:rsid w:val="00D57754"/>
    <w:rsid w:val="00F24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7BA942"/>
  <w15:chartTrackingRefBased/>
  <w15:docId w15:val="{1FD67DCA-E85E-4307-9221-C9D290D68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36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ade\OneDrive%20-%20Mynubo\Desktop\xlx-dox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xlx-dox</Template>
  <TotalTime>0</TotalTime>
  <Pages>2</Pages>
  <Words>1028</Words>
  <Characters>5658</Characters>
  <Application>Microsoft Office Word</Application>
  <DocSecurity>0</DocSecurity>
  <Lines>47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Rademan</dc:creator>
  <cp:keywords/>
  <dc:description/>
  <cp:lastModifiedBy>Patrick Rademan</cp:lastModifiedBy>
  <cp:revision>1</cp:revision>
  <dcterms:created xsi:type="dcterms:W3CDTF">2025-04-11T08:36:00Z</dcterms:created>
  <dcterms:modified xsi:type="dcterms:W3CDTF">2025-04-11T08:37:00Z</dcterms:modified>
</cp:coreProperties>
</file>