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5C44BC" w:rsidRPr="005C44BC" w14:paraId="65F66324" w14:textId="77777777" w:rsidTr="005C44BC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A778356" w14:textId="77777777" w:rsidR="005C44BC" w:rsidRPr="005C44BC" w:rsidRDefault="005C44BC" w:rsidP="005C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5C44BC" w:rsidRPr="00AE2D5A" w14:paraId="7A443662" w14:textId="77777777" w:rsidTr="005C44BC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846414F" w14:textId="77777777" w:rsidR="005C44BC" w:rsidRPr="005C44BC" w:rsidRDefault="005C44BC" w:rsidP="005C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it-IT"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it-IT" w:eastAsia="nl-BE"/>
              </w:rPr>
              <w:t>PANOVISTA® MAX - Recessed (IM 7A)</w:t>
            </w:r>
          </w:p>
        </w:tc>
      </w:tr>
      <w:tr w:rsidR="00AE2D5A" w:rsidRPr="005C44BC" w14:paraId="33AC801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E740C5" w14:textId="42EE45A7" w:rsidR="00AE2D5A" w:rsidRPr="005C44BC" w:rsidRDefault="00AE2D5A" w:rsidP="00AE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160E12">
              <w:t xml:space="preserve">Renson NV, Maalbeekstraat 10, 8790 Waregem – </w:t>
            </w:r>
            <w:r>
              <w:t>Belgium</w:t>
            </w:r>
          </w:p>
        </w:tc>
      </w:tr>
      <w:tr w:rsidR="00AE2D5A" w:rsidRPr="00AE2D5A" w14:paraId="41AC973C" w14:textId="77777777" w:rsidTr="005C44BC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BAA082" w14:textId="6B7CF35A" w:rsidR="00AE2D5A" w:rsidRPr="00AE2D5A" w:rsidRDefault="00AE2D5A" w:rsidP="00AE2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AE2D5A">
              <w:rPr>
                <w:lang w:val="de-DE"/>
              </w:rPr>
              <w:t xml:space="preserve">Tel. +32 (0)56 62 71 11, </w:t>
            </w:r>
            <w:hyperlink r:id="rId4" w:history="1">
              <w:r w:rsidRPr="0039605F">
                <w:rPr>
                  <w:rStyle w:val="Hyperlink"/>
                  <w:lang w:val="de-DE"/>
                </w:rPr>
                <w:t>info@renson.be</w:t>
              </w:r>
            </w:hyperlink>
            <w:r w:rsidRPr="00AE2D5A">
              <w:rPr>
                <w:lang w:val="de-DE"/>
              </w:rPr>
              <w:t xml:space="preserve"> www.renson.eu</w:t>
            </w:r>
          </w:p>
        </w:tc>
      </w:tr>
      <w:tr w:rsidR="005C44BC" w:rsidRPr="005C44BC" w14:paraId="52C8823C" w14:textId="77777777" w:rsidTr="005C44BC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2A3F4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5C44BC" w:rsidRPr="005C44BC" w14:paraId="35A5A90B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91348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5C44BC" w:rsidRPr="005C44BC" w14:paraId="17F9D03F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2D67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5C44BC" w:rsidRPr="00AE2D5A" w14:paraId="30B8BCDA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6CBE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5C44BC" w:rsidRPr="00AE2D5A" w14:paraId="1FE8C91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1B490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35994BBA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7237D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5C44BC" w:rsidRPr="00AE2D5A" w14:paraId="384FC5E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AE5D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Recessed:</w:t>
            </w:r>
          </w:p>
        </w:tc>
      </w:tr>
      <w:tr w:rsidR="005C44BC" w:rsidRPr="00AE2D5A" w14:paraId="09C36B5E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7876E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always installed as an outer corner of 90°.</w:t>
            </w:r>
          </w:p>
        </w:tc>
      </w:tr>
      <w:tr w:rsidR="005C44BC" w:rsidRPr="00AE2D5A" w14:paraId="356E396A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AB7E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5C44BC" w:rsidRPr="00AE2D5A" w14:paraId="137F7018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D7431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5C44BC" w:rsidRPr="00AE2D5A" w14:paraId="4F7CE20B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BF89A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230 N/m required construction load on top combined with head box.</w:t>
            </w:r>
          </w:p>
        </w:tc>
      </w:tr>
      <w:tr w:rsidR="005C44BC" w:rsidRPr="00AE2D5A" w14:paraId="51072ED8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89F62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6EA89BC8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CEFCF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5C44BC" w:rsidRPr="005C44BC" w14:paraId="5B7EDF4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D41B7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5C44BC" w:rsidRPr="00AE2D5A" w14:paraId="4B9C3C2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85972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5C44BC" w:rsidRPr="00AE2D5A" w14:paraId="3DB474B8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CD141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150 mm height and 155 mm depth.</w:t>
            </w:r>
          </w:p>
        </w:tc>
      </w:tr>
      <w:tr w:rsidR="005C44BC" w:rsidRPr="00AE2D5A" w14:paraId="2F2352EA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E82F8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product comprises two head boxes, which create a combined head box with an angle of 90° when installed.</w:t>
            </w:r>
          </w:p>
        </w:tc>
      </w:tr>
      <w:tr w:rsidR="005C44BC" w:rsidRPr="00AE2D5A" w14:paraId="5A8E71E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0A748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head box comprises two fixed profiles and a removable bottom profile.</w:t>
            </w:r>
          </w:p>
        </w:tc>
      </w:tr>
      <w:tr w:rsidR="005C44BC" w:rsidRPr="00AE2D5A" w14:paraId="2753770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4E21F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head box is equipped with the corner bracket. This can be easily reached by opening the service hatch afterwards.</w:t>
            </w:r>
          </w:p>
        </w:tc>
      </w:tr>
      <w:tr w:rsidR="005C44BC" w:rsidRPr="00AE2D5A" w14:paraId="2BBFC00A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966F6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on the flat construction on top.</w:t>
            </w:r>
          </w:p>
        </w:tc>
      </w:tr>
      <w:tr w:rsidR="005C44BC" w:rsidRPr="00AE2D5A" w14:paraId="368EFA08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6FCD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70029581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ADFA5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5C44BC" w:rsidRPr="005C44BC" w14:paraId="45B98FD7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E6A87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5C44BC" w:rsidRPr="00AE2D5A" w14:paraId="17B3FC9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FF9ED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product consists of two parts, each of which is equipped with a side guiding channel. There is no aluminium side guiding channel or cable guiding system in the corner.</w:t>
            </w:r>
          </w:p>
        </w:tc>
      </w:tr>
      <w:tr w:rsidR="005C44BC" w:rsidRPr="005C44BC" w14:paraId="46C1366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E4B07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Outer profiles: extruded aluminium</w:t>
            </w:r>
          </w:p>
        </w:tc>
      </w:tr>
      <w:tr w:rsidR="005C44BC" w:rsidRPr="00AE2D5A" w14:paraId="12A7E5BE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07510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5C44BC" w:rsidRPr="005C44BC" w14:paraId="0E8B9A9E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5787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5C44BC" w:rsidRPr="00AE2D5A" w14:paraId="41C4D81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75F04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5C44BC" w:rsidRPr="00AE2D5A" w14:paraId="036B9AD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3010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5C44BC" w:rsidRPr="00AE2D5A" w14:paraId="18E6853A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F615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5C44BC" w:rsidRPr="005C44BC" w14:paraId="1778875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1B924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5C44BC" w:rsidRPr="00AE2D5A" w14:paraId="558E3111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C4E8D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Deep side guiding channel (standard): W 35 mm x D 155 mm, in 3 parts, u-profile; side guiding channel depth = head box depth</w:t>
            </w:r>
          </w:p>
        </w:tc>
      </w:tr>
      <w:tr w:rsidR="005C44BC" w:rsidRPr="00AE2D5A" w14:paraId="6FE8631F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D3BB5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Closed side guiding channel: W 35 mm x D 48 mm, in 3 parts; in case used with a self-designed removable finishing, equipped with a base plate under 0° or 5° made of fibre glass-reinforced polyamide</w:t>
            </w:r>
          </w:p>
        </w:tc>
      </w:tr>
      <w:tr w:rsidR="005C44BC" w:rsidRPr="00AE2D5A" w14:paraId="57DAB24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F8A55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façade side</w:t>
            </w:r>
          </w:p>
        </w:tc>
      </w:tr>
      <w:tr w:rsidR="005C44BC" w:rsidRPr="00AE2D5A" w14:paraId="288FDABF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607A2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5331AB0E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7A5D5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5C44BC" w:rsidRPr="00AE2D5A" w14:paraId="38305522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C074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Two fabric tubes that are connected at a 90° angle.</w:t>
            </w:r>
          </w:p>
        </w:tc>
      </w:tr>
      <w:tr w:rsidR="005C44BC" w:rsidRPr="00AE2D5A" w14:paraId="539D406F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EDC7C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The connection is created using hypoid stainless steel gears which are fixed in a corner bracket.</w:t>
            </w:r>
          </w:p>
        </w:tc>
      </w:tr>
      <w:tr w:rsidR="005C44BC" w:rsidRPr="005C44BC" w14:paraId="57BF7CB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DD5CA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5C44BC" w:rsidRPr="00AE2D5A" w14:paraId="2573DDC5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FC274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</w:t>
            </w:r>
          </w:p>
        </w:tc>
      </w:tr>
      <w:tr w:rsidR="005C44BC" w:rsidRPr="00AE2D5A" w14:paraId="145B61E5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F8B2E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fabric)</w:t>
            </w:r>
          </w:p>
        </w:tc>
      </w:tr>
      <w:tr w:rsidR="005C44BC" w:rsidRPr="00AE2D5A" w14:paraId="4682968D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73D2D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5C44BC" w:rsidRPr="00AE2D5A" w14:paraId="336D4FC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689B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Patented cone shaped fabric tube end pieces and the hypoid gears are fitted to both corner sides</w:t>
            </w:r>
          </w:p>
        </w:tc>
      </w:tr>
      <w:tr w:rsidR="005C44BC" w:rsidRPr="00AE2D5A" w14:paraId="4F4FA5ED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A3E2B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5C44BC" w:rsidRPr="00AE2D5A" w14:paraId="585FCE0C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D58AE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A patented cone shaped fabric tube end piece, the motor slide and the electrical connection are installed on the motor side</w:t>
            </w:r>
          </w:p>
        </w:tc>
      </w:tr>
      <w:tr w:rsidR="005C44BC" w:rsidRPr="00AE2D5A" w14:paraId="6C7C00A5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07D18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A patented cone shaped fabric tube end piece and a bearing slide are installed on the bearing side</w:t>
            </w:r>
          </w:p>
        </w:tc>
      </w:tr>
      <w:tr w:rsidR="005C44BC" w:rsidRPr="00AE2D5A" w14:paraId="490A02D8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1AEC1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- The electrical connection allows for easy installation and disassembly of the fabric set from the head box</w:t>
            </w:r>
          </w:p>
        </w:tc>
      </w:tr>
      <w:tr w:rsidR="005C44BC" w:rsidRPr="00AE2D5A" w14:paraId="6E0B714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C057E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fabric set can be disassembled via the removable profile of the head box; the left or right position is determined in this way (cable feed).</w:t>
            </w:r>
          </w:p>
        </w:tc>
      </w:tr>
      <w:tr w:rsidR="005C44BC" w:rsidRPr="00AE2D5A" w14:paraId="0373E321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503E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32689E15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D2888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5C44BC" w:rsidRPr="00AE2D5A" w14:paraId="00CF329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559B4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product consists out of two pieces of fabric, where the fabric can be rolled-up and down simultaneously.</w:t>
            </w:r>
          </w:p>
        </w:tc>
      </w:tr>
      <w:tr w:rsidR="005C44BC" w:rsidRPr="00AE2D5A" w14:paraId="062BA6FC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3DF56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5C44BC" w:rsidRPr="005C44BC" w14:paraId="673D892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1CE20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5C44BC" w:rsidRPr="005C44BC" w14:paraId="573B656B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2EE4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5C44BC" w:rsidRPr="00AE2D5A" w14:paraId="70965C9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E94FD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The vertical border on both sides of each piece of fabric is equipped with a zipper, making one side of the fabric windproof in the side guiding channel, and both sides are connected to each other at the corner</w:t>
            </w:r>
          </w:p>
        </w:tc>
      </w:tr>
      <w:tr w:rsidR="005C44BC" w:rsidRPr="00AE2D5A" w14:paraId="480FA1C0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AECEA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5C44BC" w:rsidRPr="00AE2D5A" w14:paraId="667FA1B0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D2D4D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This zipper at the corner is available in various colours</w:t>
            </w:r>
          </w:p>
        </w:tc>
      </w:tr>
      <w:tr w:rsidR="005C44BC" w:rsidRPr="00AE2D5A" w14:paraId="1E239FC5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AB80D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AE2D5A" w14:paraId="562498EF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5024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5C44BC" w:rsidRPr="005C44BC" w14:paraId="446DC0A5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BE56F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5C44BC" w:rsidRPr="005C44BC" w14:paraId="0CA3106D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4544E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5C44BC" w:rsidRPr="005C44BC" w14:paraId="04254FEE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9E22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5C44BC" w:rsidRPr="00AE2D5A" w14:paraId="67203981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81090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5C44BC" w:rsidRPr="00AE2D5A" w14:paraId="09137F47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AF7DB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301494A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67DCA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5C44BC" w:rsidRPr="005C44BC" w14:paraId="7FB5407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7EEEA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5C44BC" w:rsidRPr="00AE2D5A" w14:paraId="6BD21BA2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76E5F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Material: extruded aluminium, weighted with galvanized steel bars.</w:t>
            </w:r>
          </w:p>
        </w:tc>
      </w:tr>
      <w:tr w:rsidR="005C44BC" w:rsidRPr="00AE2D5A" w14:paraId="6A211361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B0FFB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Two bottom bars, connected by a corner piece, which create a combined bottom bar with an angle of 90° when assembled.</w:t>
            </w:r>
          </w:p>
        </w:tc>
      </w:tr>
      <w:tr w:rsidR="005C44BC" w:rsidRPr="005C44BC" w14:paraId="76C3ED1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F1728B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Partially retractable bottom bar.</w:t>
            </w:r>
          </w:p>
        </w:tc>
      </w:tr>
      <w:tr w:rsidR="005C44BC" w:rsidRPr="00AE2D5A" w14:paraId="25387B90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6BD78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5C44BC" w:rsidRPr="00AE2D5A" w14:paraId="3FB7C4E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9002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</w:t>
            </w:r>
          </w:p>
        </w:tc>
      </w:tr>
      <w:tr w:rsidR="005C44BC" w:rsidRPr="005C44BC" w14:paraId="62491DE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927D0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5C44BC" w:rsidRPr="00AE2D5A" w14:paraId="43F06DC0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CB10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5C44BC" w:rsidRPr="00AE2D5A" w14:paraId="53BE77A5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F4386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5C44BC" w:rsidRPr="00AE2D5A" w14:paraId="34CA0C27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0DA78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4A16652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116D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5C44BC" w:rsidRPr="00AE2D5A" w14:paraId="31370991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2D58B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in the same colour as the external joinery.</w:t>
            </w:r>
          </w:p>
        </w:tc>
      </w:tr>
      <w:tr w:rsidR="005C44BC" w:rsidRPr="00AE2D5A" w14:paraId="145E3BD2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6D1E0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5C44BC" w:rsidRPr="00AE2D5A" w14:paraId="1CD2A680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998AA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311F5B7E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A2FF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5C44BC" w:rsidRPr="005C44BC" w14:paraId="48297B7C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5CA2A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5C44BC" w:rsidRPr="00AE2D5A" w14:paraId="2B31F77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30FCC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 motor is fitted into one of the two parts of the product.</w:t>
            </w:r>
          </w:p>
        </w:tc>
      </w:tr>
      <w:tr w:rsidR="005C44BC" w:rsidRPr="00AE2D5A" w14:paraId="03DA02A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ED7CF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5C44BC" w:rsidRPr="00AE2D5A" w14:paraId="12AAD228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4B46E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5C44BC" w:rsidRPr="00AE2D5A" w14:paraId="2964364C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CF51D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5C44BC" w:rsidRPr="00AE2D5A" w14:paraId="50C8E4FC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3D682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AE2D5A" w14:paraId="5A4EAF7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57462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5C44BC" w:rsidRPr="00AE2D5A" w14:paraId="116352A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E363C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5C44BC" w:rsidRPr="00AE2D5A" w14:paraId="33EF15EA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65C4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5C44BC" w:rsidRPr="00AE2D5A" w14:paraId="0D530C7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89117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28F26D0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18399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5C44BC" w:rsidRPr="00AE2D5A" w14:paraId="7A0D1459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DADAF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5C44BC" w:rsidRPr="00AE2D5A" w14:paraId="4234E5E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28B3F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AE2D5A" w14:paraId="6566C8CD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4859F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5C44BC" w:rsidRPr="00AE2D5A" w14:paraId="2B133F4C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2487A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5C44BC" w:rsidRPr="00AE2D5A" w14:paraId="116F11EC" w14:textId="77777777" w:rsidTr="005C44BC">
        <w:trPr>
          <w:trHeight w:val="384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00B52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5-year product warranty and 7-years on Panovista Max-technology (all components for optimal functioning of the zipper between the two parts) under normal use and subject to installation and annual maintenance by a Renson-trained installer.</w:t>
            </w:r>
          </w:p>
        </w:tc>
      </w:tr>
      <w:tr w:rsidR="005C44BC" w:rsidRPr="00AE2D5A" w14:paraId="7E705CAA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F48FF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electronic control (Somfy automation).</w:t>
            </w:r>
          </w:p>
        </w:tc>
      </w:tr>
      <w:tr w:rsidR="005C44BC" w:rsidRPr="00AE2D5A" w14:paraId="09887FAC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FD3AE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5C44BC" w:rsidRPr="00AE2D5A" w14:paraId="3340E1D2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6AB92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5C44BC" w:rsidRPr="00AE2D5A" w14:paraId="11A193F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410B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5C44BC" w:rsidRPr="00AE2D5A" w14:paraId="1328E381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57A7C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5C44BC" w:rsidRPr="00AE2D5A" w14:paraId="52AE8F76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C9A77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C44BC" w:rsidRPr="005C44BC" w14:paraId="79A619B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27F9B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5C44BC" w:rsidRPr="00AE2D5A" w14:paraId="294E58C1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4D14C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by ‘Velux’ (WTT15-001 Panovista Max): wind guarantee of up to and including 90 km/h in closed position (tested on a 4,000 mm x 4,000 mm x 3,000 mm screen).</w:t>
            </w:r>
          </w:p>
        </w:tc>
      </w:tr>
      <w:tr w:rsidR="005C44BC" w:rsidRPr="00AE2D5A" w14:paraId="1A564878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FBF9A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90 km/h in closed position.</w:t>
            </w:r>
          </w:p>
        </w:tc>
      </w:tr>
      <w:tr w:rsidR="005C44BC" w:rsidRPr="005C44BC" w14:paraId="1FAD75D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6EF0B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Wind sensor required.</w:t>
            </w:r>
          </w:p>
        </w:tc>
      </w:tr>
      <w:tr w:rsidR="005C44BC" w:rsidRPr="005C44BC" w14:paraId="51357F94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E112B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C44BC" w:rsidRPr="005C44BC" w14:paraId="2CEA8B2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C2C42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5C44BC" w:rsidRPr="00AE2D5A" w14:paraId="3FE30D17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8892B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5C44BC" w:rsidRPr="00AE2D5A" w14:paraId="55ECFA71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9F65D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DoP-2015SC00004.</w:t>
            </w:r>
          </w:p>
        </w:tc>
      </w:tr>
      <w:tr w:rsidR="005C44BC" w:rsidRPr="00AE2D5A" w14:paraId="53CE5D6E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0A4C7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  <w:tr w:rsidR="005C44BC" w:rsidRPr="00AE2D5A" w14:paraId="590D7C8F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3179C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5C44BC" w:rsidRPr="005C44BC" w14:paraId="7305EA23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05F5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5C44BC" w:rsidRPr="005C44BC" w14:paraId="663AEDD8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42BA3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5C44BC" w:rsidRPr="005C44BC" w14:paraId="4CF8887F" w14:textId="77777777" w:rsidTr="005C44B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36B4E" w14:textId="77777777" w:rsidR="005C44BC" w:rsidRPr="005C44BC" w:rsidRDefault="005C44BC" w:rsidP="005C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C44B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0D71B6"/>
    <w:rsid w:val="00117F8F"/>
    <w:rsid w:val="00187D80"/>
    <w:rsid w:val="001C036F"/>
    <w:rsid w:val="002022D9"/>
    <w:rsid w:val="002311D2"/>
    <w:rsid w:val="002C2DC4"/>
    <w:rsid w:val="003149AF"/>
    <w:rsid w:val="003908A1"/>
    <w:rsid w:val="003A309F"/>
    <w:rsid w:val="003B4F54"/>
    <w:rsid w:val="003B70FE"/>
    <w:rsid w:val="0041731F"/>
    <w:rsid w:val="00425C71"/>
    <w:rsid w:val="0046623D"/>
    <w:rsid w:val="004B33DA"/>
    <w:rsid w:val="004E2E53"/>
    <w:rsid w:val="00514095"/>
    <w:rsid w:val="005415AC"/>
    <w:rsid w:val="00561965"/>
    <w:rsid w:val="00576B76"/>
    <w:rsid w:val="005B3BED"/>
    <w:rsid w:val="005B6EB4"/>
    <w:rsid w:val="005C44BC"/>
    <w:rsid w:val="005F300E"/>
    <w:rsid w:val="006640AB"/>
    <w:rsid w:val="00677392"/>
    <w:rsid w:val="00703AA7"/>
    <w:rsid w:val="007148A2"/>
    <w:rsid w:val="00740FC1"/>
    <w:rsid w:val="0078713E"/>
    <w:rsid w:val="007A2316"/>
    <w:rsid w:val="007B1446"/>
    <w:rsid w:val="007E0CC8"/>
    <w:rsid w:val="007E0F91"/>
    <w:rsid w:val="00816E63"/>
    <w:rsid w:val="00855C2A"/>
    <w:rsid w:val="0087046A"/>
    <w:rsid w:val="009627D3"/>
    <w:rsid w:val="009B5262"/>
    <w:rsid w:val="009C3E9C"/>
    <w:rsid w:val="009C4F57"/>
    <w:rsid w:val="00A16FF4"/>
    <w:rsid w:val="00A42745"/>
    <w:rsid w:val="00A87A5F"/>
    <w:rsid w:val="00AE2D5A"/>
    <w:rsid w:val="00B859A0"/>
    <w:rsid w:val="00B93474"/>
    <w:rsid w:val="00BA0495"/>
    <w:rsid w:val="00BB0475"/>
    <w:rsid w:val="00BB4463"/>
    <w:rsid w:val="00BD6733"/>
    <w:rsid w:val="00C05ECA"/>
    <w:rsid w:val="00C24A3D"/>
    <w:rsid w:val="00CA2BC7"/>
    <w:rsid w:val="00CD1881"/>
    <w:rsid w:val="00CD6C5F"/>
    <w:rsid w:val="00D4392A"/>
    <w:rsid w:val="00D57754"/>
    <w:rsid w:val="00D60E33"/>
    <w:rsid w:val="00D6185C"/>
    <w:rsid w:val="00D665B7"/>
    <w:rsid w:val="00E00437"/>
    <w:rsid w:val="00E73430"/>
    <w:rsid w:val="00ED0AC0"/>
    <w:rsid w:val="00EE0222"/>
    <w:rsid w:val="00F24520"/>
    <w:rsid w:val="00F528FC"/>
    <w:rsid w:val="00FA4639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E2D5A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2D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2023-01-30T16:01:00Z</dcterms:created>
  <dcterms:modified xsi:type="dcterms:W3CDTF">2025-03-13T12:00:00Z</dcterms:modified>
</cp:coreProperties>
</file>