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AF1272" w:rsidRPr="00AF1272" w14:paraId="63CEA0A0" w14:textId="77777777" w:rsidTr="00AF1272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43657AE" w14:textId="77777777" w:rsidR="00AF1272" w:rsidRPr="00AF1272" w:rsidRDefault="00AF1272" w:rsidP="00AF127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AF1272" w:rsidRPr="00F72AC0" w14:paraId="3A5C8417" w14:textId="77777777" w:rsidTr="00AF1272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8F5020E" w14:textId="77777777" w:rsidR="00AF1272" w:rsidRPr="00AF1272" w:rsidRDefault="00AF1272" w:rsidP="00AF12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  <w:t>FIXSCREEN® MINIMAL L - Freistehend (EW 1F)</w:t>
            </w:r>
          </w:p>
        </w:tc>
      </w:tr>
      <w:tr w:rsidR="00F72AC0" w:rsidRPr="00AF1272" w14:paraId="762EDD8B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A443841" w14:textId="5833A766" w:rsidR="00F72AC0" w:rsidRPr="00AF1272" w:rsidRDefault="00F72AC0" w:rsidP="00F7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C45929">
              <w:t xml:space="preserve">Renson NV, Maalbeekstraat 10, 8790 Waregem – </w:t>
            </w:r>
            <w:proofErr w:type="spellStart"/>
            <w:r w:rsidRPr="00C45929">
              <w:t>Belgien</w:t>
            </w:r>
            <w:proofErr w:type="spellEnd"/>
          </w:p>
        </w:tc>
      </w:tr>
      <w:tr w:rsidR="00F72AC0" w:rsidRPr="00F72AC0" w14:paraId="3F465729" w14:textId="77777777" w:rsidTr="00AF1272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F605B8" w14:textId="2584C75E" w:rsidR="00F72AC0" w:rsidRPr="00F72AC0" w:rsidRDefault="00F72AC0" w:rsidP="00F7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F72AC0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F72AC0">
              <w:rPr>
                <w:lang w:val="de-DE"/>
              </w:rPr>
              <w:t>, www.renson.eu</w:t>
            </w:r>
          </w:p>
        </w:tc>
      </w:tr>
      <w:tr w:rsidR="00AF1272" w:rsidRPr="00AF1272" w14:paraId="459DB0F9" w14:textId="77777777" w:rsidTr="00AF127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8A885B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01 01 -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AF1272" w:rsidRPr="00AF1272" w14:paraId="51C86D3B" w14:textId="77777777" w:rsidTr="00AF127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9B16D9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AF1272" w:rsidRPr="00AF1272" w14:paraId="2BADB5C2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34794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AF1272" w:rsidRPr="00F72AC0" w14:paraId="468B17AB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2A7C5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AF1272" w:rsidRPr="00F72AC0" w14:paraId="69F5B72D" w14:textId="77777777" w:rsidTr="00AF127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17D290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AF1272" w:rsidRPr="00AF1272" w14:paraId="7F3C8DEA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12386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F12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AF1272" w:rsidRPr="00F72AC0" w14:paraId="693C67D0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1D39BA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Vorbau.</w:t>
            </w:r>
          </w:p>
        </w:tc>
      </w:tr>
      <w:tr w:rsidR="00AF1272" w:rsidRPr="00F72AC0" w14:paraId="18ED5BF1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678F32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'Freistehend' F (nicht koppelbar) ohne dahinterliegendes Fenster.</w:t>
            </w:r>
          </w:p>
        </w:tc>
      </w:tr>
      <w:tr w:rsidR="00AF1272" w:rsidRPr="00F72AC0" w14:paraId="6D6CA8F2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ECD9CE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notwendige Sicherung nur bei Kassetten mit einer Breite &gt; 3600 mm, um ein Verbiegen zu vermeiden</w:t>
            </w:r>
          </w:p>
        </w:tc>
      </w:tr>
      <w:tr w:rsidR="00AF1272" w:rsidRPr="00F72AC0" w14:paraId="45DA130F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9A4871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Kassette kann mit folgenden Optionen bestellt werden:</w:t>
            </w:r>
          </w:p>
        </w:tc>
      </w:tr>
      <w:tr w:rsidR="00AF1272" w:rsidRPr="00AF1272" w14:paraId="305681E7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19F19A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Hakenprofil, das in eine Aussparung an der Rückseite des Kassettens eingehakt wird, für eine einfache Kassettensicherung. </w:t>
            </w:r>
            <w:proofErr w:type="spellStart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Zusätzliche</w:t>
            </w:r>
            <w:proofErr w:type="spellEnd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Einbaumaß</w:t>
            </w:r>
            <w:proofErr w:type="spellEnd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für</w:t>
            </w:r>
            <w:proofErr w:type="spellEnd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das </w:t>
            </w:r>
            <w:proofErr w:type="spellStart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Aufhängen</w:t>
            </w:r>
            <w:proofErr w:type="spellEnd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= + 5 mm</w:t>
            </w:r>
          </w:p>
        </w:tc>
      </w:tr>
      <w:tr w:rsidR="00AF1272" w:rsidRPr="00F72AC0" w14:paraId="1779A54E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C25669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Ausfüllprofil, das eine schöne Ausführung garantiert, wenn die Kassette sichtbar montiert wird</w:t>
            </w:r>
          </w:p>
        </w:tc>
      </w:tr>
      <w:tr w:rsidR="00AF1272" w:rsidRPr="00AF1272" w14:paraId="6DA56EDA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C76CCB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</w:t>
            </w:r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Ohne</w:t>
            </w:r>
            <w:proofErr w:type="spellEnd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Hakenprofil</w:t>
            </w:r>
            <w:proofErr w:type="spellEnd"/>
          </w:p>
        </w:tc>
      </w:tr>
      <w:tr w:rsidR="00AF1272" w:rsidRPr="00F72AC0" w14:paraId="0999A0FC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9A897E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Seitenkonsolen der Kassette, die den Aufrollmechanismus stützen und mit Stiften ausgestattet sind, verbinden die Kassette mit den Seitenführungen durch verstellbare Montagestifte.</w:t>
            </w:r>
          </w:p>
        </w:tc>
      </w:tr>
      <w:tr w:rsidR="00AF1272" w:rsidRPr="00F72AC0" w14:paraId="504701C8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C1A0E9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Durch die verstellbaren Montagestifte kann die Kassette einfach nach der Seitenführungen montiert werden.</w:t>
            </w:r>
          </w:p>
        </w:tc>
      </w:tr>
      <w:tr w:rsidR="00AF1272" w:rsidRPr="00F72AC0" w14:paraId="063D397D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1C2827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AF1272" w:rsidRPr="00F72AC0" w14:paraId="3D4BAD36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3114D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AF1272" w:rsidRPr="00F72AC0" w14:paraId="1D87547E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40BC5F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AF127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AF1272" w:rsidRPr="00F72AC0" w14:paraId="6B00B1C3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1204A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nach Wahl vorgesehen.</w:t>
            </w:r>
          </w:p>
        </w:tc>
      </w:tr>
      <w:tr w:rsidR="00AF1272" w:rsidRPr="00F72AC0" w14:paraId="52722CFC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B081D9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AF1272" w:rsidRPr="00F72AC0" w14:paraId="5AFE5059" w14:textId="77777777" w:rsidTr="00AF127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34A082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AF1272" w:rsidRPr="00AF1272" w14:paraId="3DF46143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D5E37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AF12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AF1272" w:rsidRPr="00AF1272" w14:paraId="4604C70A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4415CA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AF1272" w:rsidRPr="00AF1272" w14:paraId="0C0832AE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54B09C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AF1272" w:rsidRPr="00F72AC0" w14:paraId="0A58BAD1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8D072B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Abmessungen: 140 mm hoch und 130 mm tief.</w:t>
            </w:r>
          </w:p>
        </w:tc>
      </w:tr>
      <w:tr w:rsidR="00AF1272" w:rsidRPr="00F72AC0" w14:paraId="68756BDE" w14:textId="77777777" w:rsidTr="00AF127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38E44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AF1272" w:rsidRPr="00AF1272" w14:paraId="5D0E6FDF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80115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AF12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AF1272" w:rsidRPr="00AF1272" w14:paraId="672AA083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E6B7EC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AF1272" w:rsidRPr="00AF1272" w14:paraId="269499A5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CC23D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Gefertigt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aus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extrudierten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Aluminiumprofilen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AF1272" w:rsidRPr="00F72AC0" w14:paraId="2E7E7DC8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D70F9B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Dreiteilig: u-Profil ermöglicht eine einfache Demontage des Tuchsatz ohne vollständige Demontage der Seitenführung und ohne Brucharbeiten, wodurch Wasser- und Winddichtigkeit gewährleistet wird</w:t>
            </w:r>
          </w:p>
        </w:tc>
      </w:tr>
      <w:tr w:rsidR="00AF1272" w:rsidRPr="00F72AC0" w14:paraId="7BEC0360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AC3EA4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   - Jede Seitenführung wird mit einer lackiert Grundplatte unter 0° oder 5° ausgestattet – gefertigt aus Gussaluminium</w:t>
            </w:r>
          </w:p>
        </w:tc>
      </w:tr>
      <w:tr w:rsidR="00AF1272" w:rsidRPr="00AF1272" w14:paraId="4937C5AC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A6600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AF1272" w:rsidRPr="00AF1272" w14:paraId="57DFB18A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72FBF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Pulverbeschichtet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AF1272" w:rsidRPr="00F72AC0" w14:paraId="252355D6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AADE6A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AF1272" w:rsidRPr="00F72AC0" w14:paraId="4BB06603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0B79A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(= kompensieren Windböen und tragen zu einer konstanten Tuchspannung bei)</w:t>
            </w:r>
          </w:p>
        </w:tc>
      </w:tr>
      <w:tr w:rsidR="00AF1272" w:rsidRPr="00AF1272" w14:paraId="2B7CE9BD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465D7A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Montage :</w:t>
            </w:r>
          </w:p>
        </w:tc>
      </w:tr>
      <w:tr w:rsidR="00AF1272" w:rsidRPr="00F72AC0" w14:paraId="45E39925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1FB805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Direkt auf den Rahmen/die Konstruktion geschraubt und dann schraubenlos zusammengeklickt.</w:t>
            </w:r>
          </w:p>
        </w:tc>
      </w:tr>
      <w:tr w:rsidR="00AF1272" w:rsidRPr="00AF1272" w14:paraId="37A38DE7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6E7B3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AF1272" w:rsidRPr="00F72AC0" w14:paraId="2672ACB9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7A286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XS-Seitenführung: B 20 mm x T 55 mm, 3-teilig.</w:t>
            </w:r>
          </w:p>
        </w:tc>
      </w:tr>
      <w:tr w:rsidR="00AF1272" w:rsidRPr="00F72AC0" w14:paraId="282DB8DE" w14:textId="77777777" w:rsidTr="00AF127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8F7F9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AF1272" w:rsidRPr="00AF1272" w14:paraId="62BF6861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19D2F8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AF1272" w:rsidRPr="00AF1272" w14:paraId="79FB33ED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144DD8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AF1272" w:rsidRPr="00F72AC0" w14:paraId="78071125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410D8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einer Aussparung, in das der herausnehmbare Kunststoffeinsatz einrastet</w:t>
            </w:r>
          </w:p>
        </w:tc>
      </w:tr>
      <w:tr w:rsidR="00AF1272" w:rsidRPr="00F72AC0" w14:paraId="56E23500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9C11C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AF1272" w:rsidRPr="00F72AC0" w14:paraId="19ED25BD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81512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Schmale konische Endkappen der Tuchwelle (= Ausgleich für die dickeren Enden des aufgerollten Reißverschlusses und damit Gewährleistung für ein perfektes Aufrollen des Tuches)</w:t>
            </w:r>
          </w:p>
        </w:tc>
      </w:tr>
      <w:tr w:rsidR="00AF1272" w:rsidRPr="00F72AC0" w14:paraId="1BDE9A30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CD811A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AF127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AF1272" w:rsidRPr="00F72AC0" w14:paraId="08C29241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CDF1D0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Click&amp;Safe-Technologie</w:t>
            </w:r>
            <w:proofErr w:type="spellEnd"/>
            <w:r w:rsidRPr="00AF127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: Des </w:t>
            </w:r>
            <w:proofErr w:type="spellStart"/>
            <w:r w:rsidRPr="00AF127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AF127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kann ohne Schrauben in die Kassette eingeklickt werden, sodass der Techniker seine Hände frei hat, um die (De-)Montage sicher durchzuführen..</w:t>
            </w:r>
          </w:p>
        </w:tc>
      </w:tr>
      <w:tr w:rsidR="00AF1272" w:rsidRPr="00F72AC0" w14:paraId="3DFBB6F7" w14:textId="77777777" w:rsidTr="00AF127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18B5A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AF1272" w:rsidRPr="00AF1272" w14:paraId="2B33970D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A6EF34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AF1272" w:rsidRPr="00F72AC0" w14:paraId="4B2363DE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369C9F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AF1272" w:rsidRPr="00AF1272" w14:paraId="4D5143CF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BB08E7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lastRenderedPageBreak/>
              <w:t>Konfektion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AF1272" w:rsidRPr="00AF1272" w14:paraId="2D90ACFA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33763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AF1272" w:rsidRPr="00F72AC0" w14:paraId="5E30BD72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48CEC2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AF1272" w:rsidRPr="00F72AC0" w14:paraId="59210894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09782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AF1272" w:rsidRPr="00AF1272" w14:paraId="001ADAD9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52F200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AF1272" w:rsidRPr="00AF1272" w14:paraId="3C48081E" w14:textId="77777777" w:rsidTr="00AF127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4A5914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AF1272" w:rsidRPr="00F72AC0" w14:paraId="7E63DFAC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6C4370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AF1272" w:rsidRPr="00AF1272" w14:paraId="13606EAB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88CE55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AF1272" w:rsidRPr="00AF1272" w14:paraId="253C8280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825D26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AF1272" w:rsidRPr="00F72AC0" w14:paraId="1D23D862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67408B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AF1272" w:rsidRPr="00F72AC0" w14:paraId="0792FA70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30F0CF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AF1272" w:rsidRPr="00AF1272" w14:paraId="4F3814C9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9E47E0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AF1272" w:rsidRPr="00AF1272" w14:paraId="6291CC9B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24B5C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AF1272" w:rsidRPr="00AF1272" w14:paraId="0FEA2015" w14:textId="77777777" w:rsidTr="00AF127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633B64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AF1272" w:rsidRPr="00AF1272" w14:paraId="01C3DAC3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DD7450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AF12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AF12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AF1272" w:rsidRPr="00AF1272" w14:paraId="524AA427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C1912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AF1272" w:rsidRPr="00AF1272" w14:paraId="4B90A549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884A22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AF1272" w:rsidRPr="00F72AC0" w14:paraId="349364CB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21BE6F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AF1272" w:rsidRPr="00F72AC0" w14:paraId="18429CB7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8E89A1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Endschiene: H 35 mm x T 40 mm (exkl. Dichtungsband)</w:t>
            </w:r>
          </w:p>
        </w:tc>
      </w:tr>
      <w:tr w:rsidR="00AF1272" w:rsidRPr="00AF1272" w14:paraId="0A16B058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82C6EF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AF1272" w:rsidRPr="00F72AC0" w14:paraId="4808A1CD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77DA91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Schweißnaht in der Endschiene verborgen</w:t>
            </w:r>
          </w:p>
        </w:tc>
      </w:tr>
      <w:tr w:rsidR="00AF1272" w:rsidRPr="00F72AC0" w14:paraId="7CFD3016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3406FF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AF1272" w:rsidRPr="00F72AC0" w14:paraId="3A0141CE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2AB8D3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AF1272" w:rsidRPr="00F72AC0" w14:paraId="6F62B33B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465CCB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Einfache (De)Montage des Tuchs durch ein verborgenes Klickprofil aus Kunststoff</w:t>
            </w:r>
          </w:p>
        </w:tc>
      </w:tr>
      <w:tr w:rsidR="00AF1272" w:rsidRPr="00F72AC0" w14:paraId="0E64D33F" w14:textId="77777777" w:rsidTr="00AF127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82D652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AF1272" w:rsidRPr="00AF1272" w14:paraId="64ED2646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08C7FD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AF1272" w:rsidRPr="00F72AC0" w14:paraId="1B76C34B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E244CF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AF1272" w:rsidRPr="00F72AC0" w14:paraId="4017A32F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2EE518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AF1272" w:rsidRPr="00F72AC0" w14:paraId="477579B3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C1744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AF1272" w:rsidRPr="00F72AC0" w14:paraId="76AB2A99" w14:textId="77777777" w:rsidTr="00AF127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CA9462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AF1272" w:rsidRPr="00AF1272" w14:paraId="28E97C0E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E15DD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AF1272" w:rsidRPr="00AF1272" w14:paraId="2771E96C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8E47A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AF1272" w:rsidRPr="00F72AC0" w14:paraId="2BDFC6A7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4AA8D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AF1272" w:rsidRPr="00F72AC0" w14:paraId="7939C070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4CFEE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AF1272" w:rsidRPr="00F72AC0" w14:paraId="717AC7FD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9886DE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AF1272" w:rsidRPr="00F72AC0" w14:paraId="41F992BB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730D8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AF1272" w:rsidRPr="00F72AC0" w14:paraId="02D5E565" w14:textId="77777777" w:rsidTr="00AF127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7ED59F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AF1272" w:rsidRPr="00F72AC0" w14:paraId="144C35EE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CE02BF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AF1272" w:rsidRPr="00F72AC0" w14:paraId="6719F3C6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BD9C17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Tuchsets.</w:t>
            </w:r>
          </w:p>
        </w:tc>
      </w:tr>
      <w:tr w:rsidR="00AF1272" w:rsidRPr="00F72AC0" w14:paraId="3288EE95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9CF77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AF1272" w:rsidRPr="00F72AC0" w14:paraId="07926AC0" w14:textId="77777777" w:rsidTr="00AF127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5A89D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AF1272" w:rsidRPr="00AF1272" w14:paraId="43369C04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607D1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AF1272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AF1272" w:rsidRPr="00F72AC0" w14:paraId="68C315CC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0C1D0C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AF1272" w:rsidRPr="00F72AC0" w14:paraId="5FBC09FB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8150B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AF1272" w:rsidRPr="00F72AC0" w14:paraId="308E2A3F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7CADC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AF1272" w:rsidRPr="00F72AC0" w14:paraId="2A409FDE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F781EF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AF1272" w:rsidRPr="00F72AC0" w14:paraId="53552E09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1CCA9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AF1272" w:rsidRPr="00F72AC0" w14:paraId="2CC832AD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3E36B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Windfest-Technologie für 'Freistehend' F:</w:t>
            </w:r>
          </w:p>
        </w:tc>
      </w:tr>
      <w:tr w:rsidR="00AF1272" w:rsidRPr="00F72AC0" w14:paraId="78DAD9BC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CD02C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AF1272" w:rsidRPr="00F72AC0" w14:paraId="7067771C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DFF283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AF1272" w:rsidRPr="00F72AC0" w14:paraId="68E3E462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16030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AF1272" w:rsidRPr="00AF1272" w14:paraId="4126A4AE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D605E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AF127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AF1272" w:rsidRPr="00F72AC0" w14:paraId="48A38EB7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887956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AF1272" w:rsidRPr="00F72AC0" w14:paraId="2DACBAF9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A6DE58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AF1272" w:rsidRPr="00F72AC0" w14:paraId="15A30B1D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8DB69A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>Die wichtigsten Produktdetails (Abmessungen, Farben, Tuchart, Art der Motorisierung,...) können jederzeit abgerufen werden.</w:t>
            </w:r>
          </w:p>
        </w:tc>
      </w:tr>
      <w:tr w:rsidR="00AF1272" w:rsidRPr="00F72AC0" w14:paraId="0A0979AE" w14:textId="77777777" w:rsidTr="00AF127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E10DB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AF1272" w:rsidRPr="00AF1272" w14:paraId="5E273A79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8DACB4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F12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AF1272" w:rsidRPr="00F72AC0" w14:paraId="3A04BD7C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B1FEE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AF1272" w:rsidRPr="00F72AC0" w14:paraId="3023B1A8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61796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100 km/h im geschlossenem Zustand (EN 13561:2004+A1:2008 konform Windklasse 3). Der Windwiderstand hängt von den Abmessungen ab und ist auf Anfrage erhältlich.</w:t>
            </w:r>
          </w:p>
        </w:tc>
      </w:tr>
      <w:tr w:rsidR="00AF1272" w:rsidRPr="00F72AC0" w14:paraId="4E3CCA39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633D8A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Prüfbericht über Windtunneltest des 'Von Karman Institute for Fluid Dynamics' (EAR1819): Windwiderstand bis 200 km/h im geschlossenem Zustand (getestet für einen Screen von 1000 mm x 1000 mm).</w:t>
            </w:r>
          </w:p>
        </w:tc>
      </w:tr>
      <w:tr w:rsidR="00AF1272" w:rsidRPr="00F72AC0" w14:paraId="239BBA89" w14:textId="77777777" w:rsidTr="00AF127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26C68D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AF1272" w:rsidRPr="00AF1272" w14:paraId="18707C56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FCCCC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F12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AF12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AF12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AF12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AF1272" w:rsidRPr="00F72AC0" w14:paraId="0338949E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5EBAFF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AF1272" w:rsidRPr="00AF1272" w14:paraId="1763AAE5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AA2BEB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DoP-2016SC00006.</w:t>
            </w:r>
          </w:p>
        </w:tc>
      </w:tr>
      <w:tr w:rsidR="00AF1272" w:rsidRPr="00F72AC0" w14:paraId="4066DF55" w14:textId="77777777" w:rsidTr="00AF127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FD979" w14:textId="77777777" w:rsidR="00AF1272" w:rsidRPr="00AF1272" w:rsidRDefault="00AF1272" w:rsidP="00AF12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AF127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</w:tbl>
    <w:p w14:paraId="41E55031" w14:textId="77777777" w:rsidR="00F24520" w:rsidRPr="00AF1272" w:rsidRDefault="00F24520">
      <w:pPr>
        <w:rPr>
          <w:sz w:val="20"/>
          <w:szCs w:val="20"/>
          <w:lang w:val="de-DE"/>
        </w:rPr>
      </w:pPr>
    </w:p>
    <w:sectPr w:rsidR="00F24520" w:rsidRPr="00AF1272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8D"/>
    <w:rsid w:val="00007D55"/>
    <w:rsid w:val="00071FB5"/>
    <w:rsid w:val="000F5C07"/>
    <w:rsid w:val="00127F8B"/>
    <w:rsid w:val="001858A0"/>
    <w:rsid w:val="001C612B"/>
    <w:rsid w:val="002F501D"/>
    <w:rsid w:val="003761E7"/>
    <w:rsid w:val="00492AC5"/>
    <w:rsid w:val="004D7CAD"/>
    <w:rsid w:val="004E6B46"/>
    <w:rsid w:val="005526CC"/>
    <w:rsid w:val="005E06F4"/>
    <w:rsid w:val="0060671F"/>
    <w:rsid w:val="006232D7"/>
    <w:rsid w:val="006640AB"/>
    <w:rsid w:val="007A2316"/>
    <w:rsid w:val="00847A64"/>
    <w:rsid w:val="00862C62"/>
    <w:rsid w:val="0087046A"/>
    <w:rsid w:val="00902D9D"/>
    <w:rsid w:val="0093608D"/>
    <w:rsid w:val="009A6F01"/>
    <w:rsid w:val="009F37F4"/>
    <w:rsid w:val="00A82B26"/>
    <w:rsid w:val="00AD77EB"/>
    <w:rsid w:val="00AF1272"/>
    <w:rsid w:val="00B43077"/>
    <w:rsid w:val="00C05ECA"/>
    <w:rsid w:val="00CC0295"/>
    <w:rsid w:val="00D57754"/>
    <w:rsid w:val="00D767BF"/>
    <w:rsid w:val="00D872F6"/>
    <w:rsid w:val="00DA4C4D"/>
    <w:rsid w:val="00ED3777"/>
    <w:rsid w:val="00F10646"/>
    <w:rsid w:val="00F24520"/>
    <w:rsid w:val="00F72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9DAB"/>
  <w15:chartTrackingRefBased/>
  <w15:docId w15:val="{3AA5190F-6F4A-4973-8DD6-3F2AB735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72AC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2A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1221</Words>
  <Characters>6963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2022-12-21T10:24:00Z</dcterms:created>
  <dcterms:modified xsi:type="dcterms:W3CDTF">2025-03-06T13:42:00Z</dcterms:modified>
</cp:coreProperties>
</file>