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</w:tblGrid>
      <w:tr w:rsidR="00961F53" w:rsidRPr="00961F53" w14:paraId="071E6609" w14:textId="77777777" w:rsidTr="00961F53">
        <w:trPr>
          <w:trHeight w:val="192"/>
        </w:trPr>
        <w:tc>
          <w:tcPr>
            <w:tcW w:w="1020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9DFDCC" w14:textId="77777777" w:rsidR="00961F53" w:rsidRPr="00961F53" w:rsidRDefault="00961F53" w:rsidP="00961F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1</w:t>
            </w:r>
          </w:p>
        </w:tc>
      </w:tr>
      <w:tr w:rsidR="00961F53" w:rsidRPr="00961F53" w14:paraId="285FF5BD" w14:textId="77777777" w:rsidTr="00961F5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3D2277" w14:textId="77777777" w:rsidR="00961F53" w:rsidRPr="00961F53" w:rsidRDefault="00961F53" w:rsidP="00961F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RENSON LOGGIA® SCHUIFPANELEN</w:t>
            </w:r>
          </w:p>
        </w:tc>
      </w:tr>
      <w:tr w:rsidR="00961F53" w:rsidRPr="00961F53" w14:paraId="6B653E37" w14:textId="77777777" w:rsidTr="00961F53">
        <w:trPr>
          <w:trHeight w:val="420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4632A95" w14:textId="77777777" w:rsidR="00961F53" w:rsidRPr="00961F53" w:rsidRDefault="00961F53" w:rsidP="00961F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nl-BE"/>
              </w:rPr>
              <w:t>LOGGIAWOOD® PARO 0140 MET KADER (PA-G-5.0700)</w:t>
            </w:r>
          </w:p>
        </w:tc>
      </w:tr>
      <w:tr w:rsidR="00613EF8" w:rsidRPr="00961F53" w14:paraId="6788E757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610A4A4" w14:textId="2D4F3BFD" w:rsidR="00613EF8" w:rsidRPr="00961F53" w:rsidRDefault="00613EF8" w:rsidP="00613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BE"/>
              </w:rPr>
            </w:pPr>
            <w:r w:rsidRPr="00987EC8">
              <w:t>Renson NV, Maalbeekstraat 10, 8790 Waregem – België</w:t>
            </w:r>
          </w:p>
        </w:tc>
      </w:tr>
      <w:tr w:rsidR="00613EF8" w:rsidRPr="00613EF8" w14:paraId="048FB6F0" w14:textId="77777777" w:rsidTr="00961F53">
        <w:trPr>
          <w:trHeight w:val="288"/>
        </w:trPr>
        <w:tc>
          <w:tcPr>
            <w:tcW w:w="102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1FE48D" w14:textId="6EF3A644" w:rsidR="00613EF8" w:rsidRPr="00613EF8" w:rsidRDefault="00613EF8" w:rsidP="00613E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de-DE" w:eastAsia="nl-BE"/>
              </w:rPr>
            </w:pPr>
            <w:r w:rsidRPr="00613EF8">
              <w:rPr>
                <w:lang w:val="de-DE"/>
              </w:rPr>
              <w:t xml:space="preserve">Tel. +32 (0)56 62 71 11, </w:t>
            </w:r>
            <w:hyperlink r:id="rId4" w:history="1">
              <w:r w:rsidRPr="00D029E9">
                <w:rPr>
                  <w:rStyle w:val="Hyperlink"/>
                  <w:lang w:val="de-DE"/>
                </w:rPr>
                <w:t>info@renson.be</w:t>
              </w:r>
            </w:hyperlink>
            <w:r w:rsidRPr="00613EF8">
              <w:rPr>
                <w:lang w:val="de-DE"/>
              </w:rPr>
              <w:t xml:space="preserve"> www.renson.eu</w:t>
            </w:r>
          </w:p>
        </w:tc>
      </w:tr>
      <w:tr w:rsidR="00961F53" w:rsidRPr="00961F53" w14:paraId="2EFBBFA5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69D42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  <w:t>2022 04 28 Ascha WIP</w:t>
            </w:r>
          </w:p>
        </w:tc>
      </w:tr>
      <w:tr w:rsidR="00961F53" w:rsidRPr="00961F53" w14:paraId="49BCE5F2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F3E5A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8"/>
                <w:szCs w:val="8"/>
                <w:lang w:eastAsia="nl-BE"/>
              </w:rPr>
            </w:pPr>
          </w:p>
        </w:tc>
      </w:tr>
      <w:tr w:rsidR="00961F53" w:rsidRPr="00961F53" w14:paraId="79518F12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CE3EF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Productkenmerken</w:t>
            </w:r>
          </w:p>
        </w:tc>
      </w:tr>
      <w:tr w:rsidR="00961F53" w:rsidRPr="00961F53" w14:paraId="6AEB5287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A988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  <w:t>(rood gemarkeerde tekst kan geschrapt worden in functie van uw keuze)</w:t>
            </w:r>
          </w:p>
        </w:tc>
      </w:tr>
      <w:tr w:rsidR="00961F53" w:rsidRPr="00961F53" w14:paraId="41A82EAA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CA082A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4"/>
                <w:szCs w:val="14"/>
                <w:lang w:eastAsia="nl-BE"/>
              </w:rPr>
            </w:pPr>
          </w:p>
        </w:tc>
      </w:tr>
      <w:tr w:rsidR="00961F53" w:rsidRPr="00961F53" w14:paraId="32529985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130FD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Omschrijving</w:t>
            </w:r>
          </w:p>
        </w:tc>
      </w:tr>
      <w:tr w:rsidR="00961F53" w:rsidRPr="00961F53" w14:paraId="78E7D44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D8600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Loggiawood® Paro 0140 is een uit verschillende materialen gecombineerd schuifpaneel dat dient voor het beheren van de warmtetoetreding en het natuurlijke daglicht.</w:t>
            </w:r>
          </w:p>
        </w:tc>
      </w:tr>
      <w:tr w:rsidR="00961F53" w:rsidRPr="00961F53" w14:paraId="417A352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C7F11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Het concept combineert de typische eigenschappen van geëxtrudeerd aluminium - in een stevig omlopend kader LG.040 met een door de architect gespecificeerde oppervlaktebehandeling - en de natuurlijkheid van hout als paneelvulling.</w:t>
            </w:r>
          </w:p>
        </w:tc>
      </w:tr>
      <w:tr w:rsidR="00961F53" w:rsidRPr="00961F53" w14:paraId="71BACB3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564C53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De unieke bevestigingstechniek van de houten lamellen - zonder zichtbare verbindingen - laat een soepele dilatatie van de lamellen in het kaderprofiel toe, zonder trillingsgeluiden.</w:t>
            </w:r>
          </w:p>
        </w:tc>
      </w:tr>
      <w:tr w:rsidR="00961F53" w:rsidRPr="00961F53" w14:paraId="63AFFC6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13E11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Indien gewenst kan voor de houten lamellen een FSC of PEPC houtlabel (garantie voor duurzame houtwinning) worden meegeleverd.</w:t>
            </w:r>
          </w:p>
        </w:tc>
      </w:tr>
      <w:tr w:rsidR="00961F53" w:rsidRPr="00961F53" w14:paraId="6B2D583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73310B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61F53" w:rsidRPr="00961F53" w14:paraId="699B9E39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9E6BD5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Normen</w:t>
            </w:r>
          </w:p>
        </w:tc>
      </w:tr>
      <w:tr w:rsidR="00961F53" w:rsidRPr="00961F53" w14:paraId="510CBD97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11D45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Aluminium-Legering Al Mg Si 0,5 (F25):</w:t>
            </w:r>
          </w:p>
        </w:tc>
      </w:tr>
      <w:tr w:rsidR="00961F53" w:rsidRPr="00961F53" w14:paraId="48349AE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22078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Normering: EN AW-6063</w:t>
            </w:r>
          </w:p>
        </w:tc>
      </w:tr>
      <w:tr w:rsidR="00961F53" w:rsidRPr="00961F53" w14:paraId="6C12653A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7346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Harding: T66</w:t>
            </w:r>
          </w:p>
        </w:tc>
      </w:tr>
      <w:tr w:rsidR="00961F53" w:rsidRPr="00961F53" w14:paraId="7138CC17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C24E0B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Aluminium voorbehandeling:</w:t>
            </w:r>
          </w:p>
        </w:tc>
      </w:tr>
      <w:tr w:rsidR="00961F53" w:rsidRPr="00961F53" w14:paraId="6A3BAA1C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FA953A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Norm DIN 5002155</w:t>
            </w:r>
          </w:p>
        </w:tc>
      </w:tr>
      <w:tr w:rsidR="00961F53" w:rsidRPr="00961F53" w14:paraId="45D69E70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9DE6C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Sterkteberekeningen zijn gebaseerd op volgende normen:</w:t>
            </w:r>
          </w:p>
        </w:tc>
      </w:tr>
      <w:tr w:rsidR="00961F53" w:rsidRPr="00961F53" w14:paraId="07C2361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891A4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ENV 1999-1-1: Berekening van constructies in aluminium</w:t>
            </w:r>
          </w:p>
        </w:tc>
      </w:tr>
      <w:tr w:rsidR="00961F53" w:rsidRPr="00961F53" w14:paraId="796F1E4A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0F1F5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NBN B-03-002-2: Windbelasting - Dynamische effecten</w:t>
            </w:r>
          </w:p>
        </w:tc>
      </w:tr>
      <w:tr w:rsidR="00961F53" w:rsidRPr="00961F53" w14:paraId="48E9EED0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E9F85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EN 1991-1-4: Windbelasting</w:t>
            </w:r>
          </w:p>
        </w:tc>
      </w:tr>
      <w:tr w:rsidR="00961F53" w:rsidRPr="00961F53" w14:paraId="07D2A042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B720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Paneel voldoet aan alle CE vereisten zoals vermeld in de Prestatieverklaring DoP/RP/001 op basis van geharmoniseerde technische specificaties volgens EN 13659:2004.</w:t>
            </w:r>
          </w:p>
        </w:tc>
      </w:tr>
      <w:tr w:rsidR="00961F53" w:rsidRPr="00961F53" w14:paraId="53A0F34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5AC76A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61F53" w:rsidRPr="00961F53" w14:paraId="28602C0F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A155A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Oppervlaktebehandeling - aluminium</w:t>
            </w:r>
          </w:p>
        </w:tc>
      </w:tr>
      <w:tr w:rsidR="00961F53" w:rsidRPr="00961F53" w14:paraId="2FFEA678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86F20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Natuurkleurig geanodiseerd F1 (20 µm): voorbehandeld en geanodiseerd.</w:t>
            </w:r>
          </w:p>
        </w:tc>
      </w:tr>
      <w:tr w:rsidR="00961F53" w:rsidRPr="00961F53" w14:paraId="1008E68C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45137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Polyester poederlak in RAL-kleuren (60-80 µm): aluminiumprofielen corrosiebestendig voorbehandeld (DIN 5002155) om een hechte poederlaag te garanderen en nadien thermisch gelakt.</w:t>
            </w:r>
          </w:p>
        </w:tc>
      </w:tr>
      <w:tr w:rsidR="00961F53" w:rsidRPr="00961F53" w14:paraId="3833E99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81375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</w:p>
        </w:tc>
      </w:tr>
      <w:tr w:rsidR="00961F53" w:rsidRPr="00961F53" w14:paraId="75BF9BB1" w14:textId="77777777" w:rsidTr="00961F53">
        <w:trPr>
          <w:trHeight w:val="27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4B3B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u w:val="single"/>
                <w:lang w:eastAsia="nl-BE"/>
              </w:rPr>
              <w:t>Uitvoering systeem</w:t>
            </w:r>
          </w:p>
        </w:tc>
      </w:tr>
      <w:tr w:rsidR="00961F53" w:rsidRPr="00961F53" w14:paraId="630075E3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C4CD2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Kader:</w:t>
            </w:r>
          </w:p>
        </w:tc>
      </w:tr>
      <w:tr w:rsidR="00961F53" w:rsidRPr="00961F53" w14:paraId="520E689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7824C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Verticale kaderprofielen LG.040.07, zijdelings voorzien van opvulprofiel LG.040.08 voor volledig vlak uitzicht, uit geëxtrudeerd aluminium</w:t>
            </w:r>
          </w:p>
        </w:tc>
      </w:tr>
      <w:tr w:rsidR="00961F53" w:rsidRPr="00961F53" w14:paraId="04B756D2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0220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Afmetingen van het kaderprofiel:</w:t>
            </w:r>
          </w:p>
        </w:tc>
      </w:tr>
      <w:tr w:rsidR="00961F53" w:rsidRPr="00961F53" w14:paraId="3FAC858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8A60B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Breedte: 40 mm</w:t>
            </w:r>
          </w:p>
        </w:tc>
      </w:tr>
      <w:tr w:rsidR="00961F53" w:rsidRPr="00961F53" w14:paraId="70FC83E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B3EF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961F53" w:rsidRPr="00961F53" w14:paraId="5A0E2FE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5CB81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94.248 mm4 (sterke aslijn); Iz = 67.516 mm4, bij een minimum materiaaldikte van 2,0 mm</w:t>
            </w:r>
          </w:p>
        </w:tc>
      </w:tr>
      <w:tr w:rsidR="00961F53" w:rsidRPr="00961F53" w14:paraId="6C126E9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1897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Afhankelijk van de hoogtemaat van het schuifpaneel kan het horizontale kaderprofiel (boven en/of beneden) 70 mm hoog zijn in plaats van 40 mm</w:t>
            </w:r>
          </w:p>
        </w:tc>
      </w:tr>
      <w:tr w:rsidR="00961F53" w:rsidRPr="00961F53" w14:paraId="254D428A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8ABA3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Horizontaal kaderprofiel LG.040.09:</w:t>
            </w:r>
          </w:p>
        </w:tc>
      </w:tr>
      <w:tr w:rsidR="00961F53" w:rsidRPr="00961F53" w14:paraId="0003F3B2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FE760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961F53" w:rsidRPr="00961F53" w14:paraId="0B857D3A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8A9C3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Hoogte: 40 mm</w:t>
            </w:r>
          </w:p>
        </w:tc>
      </w:tr>
      <w:tr w:rsidR="00961F53" w:rsidRPr="00961F53" w14:paraId="7E39EE8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21E42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75.158 mm4 (sterke aslijn); Iz = 72.301 mm4, bij een minimum materiaaldikte van 2,0 mm</w:t>
            </w:r>
          </w:p>
        </w:tc>
      </w:tr>
      <w:tr w:rsidR="00961F53" w:rsidRPr="00961F53" w14:paraId="6330149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8101D5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>●  Horizontaal kaderprofiel LG.040.70:</w:t>
            </w:r>
          </w:p>
        </w:tc>
      </w:tr>
      <w:tr w:rsidR="00961F53" w:rsidRPr="00961F53" w14:paraId="799B7AB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92678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Diepte: 40 mm</w:t>
            </w:r>
          </w:p>
        </w:tc>
      </w:tr>
      <w:tr w:rsidR="00961F53" w:rsidRPr="00961F53" w14:paraId="650BA968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C0A1CA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Hoogte: 70 mm</w:t>
            </w:r>
          </w:p>
        </w:tc>
      </w:tr>
      <w:tr w:rsidR="00961F53" w:rsidRPr="00961F53" w14:paraId="3A381763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6EF19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Minimum traagheidsmomenten Iy = 317.123 mm4 (sterke aslijn); Iz = 116.033 mm4, bij een minimum materiaaldikte van 2,0 mm</w:t>
            </w:r>
          </w:p>
        </w:tc>
      </w:tr>
      <w:tr w:rsidR="00961F53" w:rsidRPr="00961F53" w14:paraId="54DDD92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E5F467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Onzichtbaar hoekverbindingen dmv opvulprofiel en eindkappen</w:t>
            </w:r>
          </w:p>
        </w:tc>
      </w:tr>
      <w:tr w:rsidR="00961F53" w:rsidRPr="00961F53" w14:paraId="2CC4B4FF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E1714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Lamellen:</w:t>
            </w:r>
          </w:p>
        </w:tc>
      </w:tr>
      <w:tr w:rsidR="00961F53" w:rsidRPr="00961F53" w14:paraId="3CD718B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60778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Parallellogramvormige houten lamellen WRC.PL.065</w:t>
            </w:r>
          </w:p>
        </w:tc>
      </w:tr>
      <w:tr w:rsidR="00961F53" w:rsidRPr="00961F53" w14:paraId="47D5AA4C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B082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Hoogwaardige houten lamellen van WRCedar Clear n°2 - onbehandeld, geschikt voor natuurlijke vergrijzing</w:t>
            </w:r>
          </w:p>
        </w:tc>
      </w:tr>
      <w:tr w:rsidR="00961F53" w:rsidRPr="00961F53" w14:paraId="067E191E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F2FA6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●  Afmetingen:</w:t>
            </w:r>
          </w:p>
        </w:tc>
      </w:tr>
      <w:tr w:rsidR="00961F53" w:rsidRPr="00961F53" w14:paraId="5750F32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964E92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Hoogte: 16 mm</w:t>
            </w:r>
          </w:p>
        </w:tc>
      </w:tr>
      <w:tr w:rsidR="00961F53" w:rsidRPr="00961F53" w14:paraId="379DB3F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8C2CC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Diepte: 65 mm</w:t>
            </w:r>
          </w:p>
        </w:tc>
      </w:tr>
      <w:tr w:rsidR="00961F53" w:rsidRPr="00961F53" w14:paraId="647F9FE5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0CF77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Grenshoek voor zoninstraling: 47°</w:t>
            </w:r>
          </w:p>
        </w:tc>
      </w:tr>
      <w:tr w:rsidR="00961F53" w:rsidRPr="00961F53" w14:paraId="422B80E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260F7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Loodrechte visuele opening: 29 mm</w:t>
            </w:r>
          </w:p>
        </w:tc>
      </w:tr>
      <w:tr w:rsidR="00961F53" w:rsidRPr="00961F53" w14:paraId="136CDC3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FCD465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Lamelstap: 90 mm (11 lamellen op 1 meter hoogte)</w:t>
            </w:r>
          </w:p>
        </w:tc>
      </w:tr>
      <w:tr w:rsidR="00961F53" w:rsidRPr="00961F53" w14:paraId="31DFC2AF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4811C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   - Lamellenhelling: 57° (tov de verticale richting)</w:t>
            </w:r>
          </w:p>
        </w:tc>
      </w:tr>
      <w:tr w:rsidR="00961F53" w:rsidRPr="00961F53" w14:paraId="5DD06FC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3C8BE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Minimum traagheidsmomenten Iy = 223.630 mm4 (sterke aslijn); Iz = 15.126 mm4</w:t>
            </w:r>
          </w:p>
        </w:tc>
      </w:tr>
      <w:tr w:rsidR="00961F53" w:rsidRPr="00961F53" w14:paraId="1A444A5C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5C9170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Lamellen discreet en zonder zichtbare bevestiging in de verticale zijprofielen van het kader ingewerkt</w:t>
            </w:r>
          </w:p>
        </w:tc>
      </w:tr>
      <w:tr w:rsidR="00961F53" w:rsidRPr="00961F53" w14:paraId="23EC1E6B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E568A3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De bevestigingstechniek laat een soepele dilatatie van de lamellen in het kaderprofiel toe, zonder trillingsgeluiden</w:t>
            </w:r>
          </w:p>
        </w:tc>
      </w:tr>
      <w:tr w:rsidR="00961F53" w:rsidRPr="00961F53" w14:paraId="211E8074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57A33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Schuifbeslag:</w:t>
            </w:r>
          </w:p>
        </w:tc>
      </w:tr>
      <w:tr w:rsidR="00961F53" w:rsidRPr="00961F53" w14:paraId="75A7B1C5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32B07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Hoogwaardig onderhoudsvrij schuifbeslag, bestaande uit:</w:t>
            </w:r>
          </w:p>
        </w:tc>
      </w:tr>
      <w:tr w:rsidR="00961F53" w:rsidRPr="00961F53" w14:paraId="03FFC05B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5BC0C9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lastRenderedPageBreak/>
              <w:t xml:space="preserve">    - schuifrail (boven) met loopwagen / ophangbeugel en regelbare railstop of achterliggende schuifrail met Z-ophangbeugel (staal)</w:t>
            </w:r>
          </w:p>
        </w:tc>
      </w:tr>
      <w:tr w:rsidR="00961F53" w:rsidRPr="00961F53" w14:paraId="10BC7AA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8314AA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geleiding (onder) aluminium L-profiel 20/20/4 en kunststofgeleider</w:t>
            </w:r>
          </w:p>
        </w:tc>
      </w:tr>
      <w:tr w:rsidR="00961F53" w:rsidRPr="00961F53" w14:paraId="07CEDF3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B0C2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   - zijdelingse rubberstop om beschadigingen van het paneel te vermijden</w:t>
            </w:r>
          </w:p>
        </w:tc>
      </w:tr>
      <w:tr w:rsidR="00961F53" w:rsidRPr="00961F53" w14:paraId="4465E52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55CB53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Bewegingsmogelijkheden van het schuifpaneel (volgens gekozen uitvoering): eenvoudig, simultaan of symmetrisch telescopisch schuivend</w:t>
            </w:r>
          </w:p>
        </w:tc>
      </w:tr>
      <w:tr w:rsidR="00961F53" w:rsidRPr="00961F53" w14:paraId="229D6A92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5C7C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Gemotoriseerde bediening - volgens gekozen uitvoering</w:t>
            </w:r>
          </w:p>
        </w:tc>
      </w:tr>
      <w:tr w:rsidR="00961F53" w:rsidRPr="00961F53" w14:paraId="13ADB5B0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E17A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- 230 V motor - voor aansluiting op eenvoudig schakelaar of bedieningssysteem van het gebouw</w:t>
            </w:r>
          </w:p>
        </w:tc>
      </w:tr>
      <w:tr w:rsidR="00961F53" w:rsidRPr="00961F53" w14:paraId="044F7F3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FE2E1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Schuifbeslag CE gekeurd</w:t>
            </w:r>
          </w:p>
        </w:tc>
      </w:tr>
      <w:tr w:rsidR="00961F53" w:rsidRPr="00961F53" w14:paraId="6EA5A8CD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06AF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Systeemeigenschappen:</w:t>
            </w:r>
          </w:p>
        </w:tc>
      </w:tr>
      <w:tr w:rsidR="00961F53" w:rsidRPr="00961F53" w14:paraId="7BF8C40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49BD87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Combinatie van stevige aluminium kader en natuurlijke duurzame houten lamellen van Western Red Cedar</w:t>
            </w:r>
          </w:p>
        </w:tc>
      </w:tr>
      <w:tr w:rsidR="00961F53" w:rsidRPr="00961F53" w14:paraId="387D685B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850E2C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Kaderprofiel met volledig vlak uitzicht en met onzichtbare binnenliggende hoekverbindingen</w:t>
            </w:r>
          </w:p>
        </w:tc>
      </w:tr>
      <w:tr w:rsidR="00961F53" w:rsidRPr="00961F53" w14:paraId="67923E76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1931A4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nl-BE"/>
              </w:rPr>
              <w:t xml:space="preserve"> - Afhankelijk van de hoogtemaat van het schuifpaneel kan het horizontale kaderprofiel (boven en/of beneden) 70 mm hoog zijn in plaats van 40 mm</w:t>
            </w:r>
          </w:p>
        </w:tc>
      </w:tr>
      <w:tr w:rsidR="00961F53" w:rsidRPr="00961F53" w14:paraId="0C74BFFC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73258F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Afmetingen:</w:t>
            </w:r>
          </w:p>
        </w:tc>
      </w:tr>
      <w:tr w:rsidR="00961F53" w:rsidRPr="00961F53" w14:paraId="75075AD9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F5E2B6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Maximaal mogelijke afmetingen zijn afhankelijk van de plaatselijke windbelasting qb</w:t>
            </w:r>
          </w:p>
        </w:tc>
      </w:tr>
      <w:tr w:rsidR="00961F53" w:rsidRPr="00961F53" w14:paraId="2FDB450E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35250D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>Optionele toebehoren:</w:t>
            </w:r>
          </w:p>
        </w:tc>
      </w:tr>
      <w:tr w:rsidR="00961F53" w:rsidRPr="00961F53" w14:paraId="175C9001" w14:textId="77777777" w:rsidTr="00961F53">
        <w:trPr>
          <w:trHeight w:val="192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5020E" w14:textId="77777777" w:rsidR="00961F53" w:rsidRPr="00961F53" w:rsidRDefault="00961F53" w:rsidP="00961F53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</w:pPr>
            <w:r w:rsidRPr="00961F53">
              <w:rPr>
                <w:rFonts w:ascii="Calibri" w:eastAsia="Times New Roman" w:hAnsi="Calibri" w:cs="Calibri"/>
                <w:sz w:val="14"/>
                <w:szCs w:val="14"/>
                <w:lang w:eastAsia="nl-BE"/>
              </w:rPr>
              <w:t xml:space="preserve"> - Flexibele ondergeleiding Flexguide®: zelfregelende ondergeleiding voor hellende vlaktes met L-vorming ondergeleidingsprofiel - zie afzonderlijke bestektekst</w:t>
            </w:r>
          </w:p>
        </w:tc>
      </w:tr>
    </w:tbl>
    <w:p w14:paraId="732602F2" w14:textId="77777777" w:rsidR="00F24520" w:rsidRPr="00961F53" w:rsidRDefault="00F24520">
      <w:pPr>
        <w:rPr>
          <w:sz w:val="20"/>
          <w:szCs w:val="20"/>
        </w:rPr>
      </w:pPr>
    </w:p>
    <w:sectPr w:rsidR="00F24520" w:rsidRPr="00961F53" w:rsidSect="00D5775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A6"/>
    <w:rsid w:val="000025B7"/>
    <w:rsid w:val="00082434"/>
    <w:rsid w:val="000E26D5"/>
    <w:rsid w:val="00197880"/>
    <w:rsid w:val="002321A6"/>
    <w:rsid w:val="00294641"/>
    <w:rsid w:val="003220FB"/>
    <w:rsid w:val="003D1544"/>
    <w:rsid w:val="00492AD6"/>
    <w:rsid w:val="00613EF8"/>
    <w:rsid w:val="006640AB"/>
    <w:rsid w:val="007A2316"/>
    <w:rsid w:val="0087046A"/>
    <w:rsid w:val="00961F53"/>
    <w:rsid w:val="00C05ECA"/>
    <w:rsid w:val="00CC37F8"/>
    <w:rsid w:val="00D57754"/>
    <w:rsid w:val="00DB70A0"/>
    <w:rsid w:val="00EB57D3"/>
    <w:rsid w:val="00F24520"/>
    <w:rsid w:val="00FA5844"/>
    <w:rsid w:val="00FD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87990"/>
  <w15:chartTrackingRefBased/>
  <w15:docId w15:val="{35526553-2110-4A77-9940-E1A78655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3EF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renson.b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de\OneDrive%20-%20Mynubo\Desktop\xlx-dox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xlx-dox</Template>
  <TotalTime>0</TotalTime>
  <Pages>2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Rademan</dc:creator>
  <cp:keywords/>
  <dc:description/>
  <cp:lastModifiedBy>Kimberly Dehollander</cp:lastModifiedBy>
  <cp:revision>3</cp:revision>
  <dcterms:created xsi:type="dcterms:W3CDTF">2022-04-29T12:10:00Z</dcterms:created>
  <dcterms:modified xsi:type="dcterms:W3CDTF">2025-03-13T11:56:00Z</dcterms:modified>
</cp:coreProperties>
</file>