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55C2A" w:rsidRPr="00855C2A" w14:paraId="72A7DB24" w14:textId="77777777" w:rsidTr="00855C2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43873D" w14:textId="77777777" w:rsidR="00855C2A" w:rsidRPr="00855C2A" w:rsidRDefault="00855C2A" w:rsidP="00855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855C2A" w:rsidRPr="00483618" w14:paraId="011378F1" w14:textId="77777777" w:rsidTr="00855C2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8EE5D2" w14:textId="77777777" w:rsidR="00855C2A" w:rsidRPr="00855C2A" w:rsidRDefault="00855C2A" w:rsidP="00855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100 Solar - Surface-mounted (IM 1)</w:t>
            </w:r>
          </w:p>
        </w:tc>
      </w:tr>
      <w:tr w:rsidR="0093545F" w:rsidRPr="00855C2A" w14:paraId="7B2C9DA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3136C3F" w14:textId="315C4B1F" w:rsidR="0093545F" w:rsidRPr="00855C2A" w:rsidRDefault="0093545F" w:rsidP="00935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DB401E">
              <w:t xml:space="preserve">Renson NV, Maalbeekstraat 10, 8790 Waregem – </w:t>
            </w:r>
            <w:r w:rsidR="00483618">
              <w:t>Belgium</w:t>
            </w:r>
          </w:p>
        </w:tc>
      </w:tr>
      <w:tr w:rsidR="0093545F" w:rsidRPr="00483618" w14:paraId="63EA05BE" w14:textId="77777777" w:rsidTr="00855C2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A90321" w14:textId="293DE288" w:rsidR="0093545F" w:rsidRPr="0093545F" w:rsidRDefault="0093545F" w:rsidP="00935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93545F">
              <w:rPr>
                <w:lang w:val="de-DE"/>
              </w:rPr>
              <w:t>Tel. +32 (0)56 62 71 11, info@renson.be www.renson.eu</w:t>
            </w:r>
          </w:p>
        </w:tc>
      </w:tr>
      <w:tr w:rsidR="00855C2A" w:rsidRPr="00855C2A" w14:paraId="1149CA40" w14:textId="77777777" w:rsidTr="00855C2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B3480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855C2A" w:rsidRPr="00855C2A" w14:paraId="051E23E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0B21F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855C2A" w:rsidRPr="00855C2A" w14:paraId="124679D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5450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855C2A" w:rsidRPr="00483618" w14:paraId="4763467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CBB1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855C2A" w:rsidRPr="00483618" w14:paraId="1314612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3118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77B09DB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EF6D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855C2A" w:rsidRPr="00483618" w14:paraId="039ED72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FB99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855C2A" w:rsidRPr="00483618" w14:paraId="3BD2819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0C716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855C2A" w:rsidRPr="00483618" w14:paraId="00E6EC7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502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855C2A" w:rsidRPr="00483618" w14:paraId="6FB0E27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B6F1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855C2A" w:rsidRPr="00483618" w14:paraId="55FC4EC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C441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 solar cell is connected to the head box and can be located left or right.</w:t>
            </w:r>
          </w:p>
        </w:tc>
      </w:tr>
      <w:tr w:rsidR="00855C2A" w:rsidRPr="00483618" w14:paraId="369C00E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6822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Solar energy: solar cell on head box or as separate unit.</w:t>
            </w:r>
          </w:p>
        </w:tc>
      </w:tr>
      <w:tr w:rsidR="00855C2A" w:rsidRPr="00483618" w14:paraId="21B9BBF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BD65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Underneath the head box, a rectangular profile is located which holds the battery .</w:t>
            </w:r>
          </w:p>
        </w:tc>
      </w:tr>
      <w:tr w:rsidR="00855C2A" w:rsidRPr="00483618" w14:paraId="5C1F824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BD03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097BDF4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5D5E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855C2A" w:rsidRPr="00855C2A" w14:paraId="33C4F3A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70E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855C2A" w:rsidRPr="00483618" w14:paraId="1C8F843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5490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855C2A" w:rsidRPr="00483618" w14:paraId="41E020A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ED57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 incl. rectangular profile: 130 mm height and 100 mm depth.</w:t>
            </w:r>
          </w:p>
        </w:tc>
      </w:tr>
      <w:tr w:rsidR="00855C2A" w:rsidRPr="00483618" w14:paraId="04D5DED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097A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02D297F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2D8C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855C2A" w:rsidRPr="00855C2A" w14:paraId="1A071C2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BCFFD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55C2A" w:rsidRPr="00483618" w14:paraId="396AE95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6BE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855C2A" w:rsidRPr="00855C2A" w14:paraId="4552FCD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75EF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855C2A" w:rsidRPr="00483618" w14:paraId="4CD1EA5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A155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855C2A" w:rsidRPr="00483618" w14:paraId="363E3FA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82B3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855C2A" w:rsidRPr="00483618" w14:paraId="5163739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DF59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855C2A" w:rsidRPr="00855C2A" w14:paraId="6D5C697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6BB4D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855C2A" w:rsidRPr="00483618" w14:paraId="4CB8ED1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5E04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855C2A" w:rsidRPr="00483618" w14:paraId="1356660B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D40A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guiding channels (closed) are pre-drilled (first chamber).</w:t>
            </w:r>
          </w:p>
        </w:tc>
      </w:tr>
      <w:tr w:rsidR="00855C2A" w:rsidRPr="00483618" w14:paraId="24B4C75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74F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855C2A" w:rsidRPr="00483618" w14:paraId="1C57ED3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0945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7F67479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3B9A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855C2A" w:rsidRPr="00855C2A" w14:paraId="7A721D6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23D9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55C2A" w:rsidRPr="00483618" w14:paraId="09663C3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DE35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855C2A" w:rsidRPr="00483618" w14:paraId="381AA40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1071D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855C2A" w:rsidRPr="00483618" w14:paraId="324B4E3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4494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855C2A" w:rsidRPr="00483618" w14:paraId="4C010F3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40A0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855C2A" w:rsidRPr="00483618" w14:paraId="4514229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1DA6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5AC3B90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0DDA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855C2A" w:rsidRPr="00483618" w14:paraId="5BA1400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E940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855C2A" w:rsidRPr="00855C2A" w14:paraId="6B5EBAF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35AC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855C2A" w:rsidRPr="00855C2A" w14:paraId="6A940E2C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78FC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855C2A" w:rsidRPr="00483618" w14:paraId="48379A8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0AD5D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855C2A" w:rsidRPr="00483618" w14:paraId="0C3EB05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033C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855C2A" w:rsidRPr="00483618" w14:paraId="5053977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E92D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855C2A" w:rsidRPr="00483618" w14:paraId="7DC2D93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6C93C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483618" w14:paraId="6CAE18E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2F0D6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Applicable dimensions of fabrics, see brochure.</w:t>
            </w:r>
          </w:p>
        </w:tc>
      </w:tr>
      <w:tr w:rsidR="00855C2A" w:rsidRPr="00855C2A" w14:paraId="302951F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D797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855C2A" w:rsidRPr="00855C2A" w14:paraId="0AA330B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9A60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855C2A" w:rsidRPr="00855C2A" w14:paraId="1148C32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08B9D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855C2A" w:rsidRPr="00483618" w14:paraId="221C47A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4779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855C2A" w:rsidRPr="00855C2A" w14:paraId="1043FE4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49D5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855C2A" w:rsidRPr="00855C2A" w14:paraId="3D2B69F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D9E3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855C2A" w:rsidRPr="00483618" w14:paraId="4BA8C3BB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CF53B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855C2A" w:rsidRPr="00855C2A" w14:paraId="0736945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9BAF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855C2A" w:rsidRPr="00855C2A" w14:paraId="48EC08D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66636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855C2A" w:rsidRPr="00483618" w14:paraId="0C66351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B4D0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855C2A" w:rsidRPr="00855C2A" w14:paraId="7A71195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ECA3B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(blackout):</w:t>
            </w:r>
          </w:p>
        </w:tc>
      </w:tr>
      <w:tr w:rsidR="00855C2A" w:rsidRPr="00855C2A" w14:paraId="1758DE0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60BA0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855C2A" w:rsidRPr="00483618" w14:paraId="3850C3A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B8C4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855C2A" w:rsidRPr="00483618" w14:paraId="44166DF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DB070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855C2A" w:rsidRPr="00483618" w14:paraId="353A693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555D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855C2A" w:rsidRPr="00483618" w14:paraId="657BB3D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3AD4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855C2A" w:rsidRPr="00855C2A" w14:paraId="3DA9BC0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F35A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855C2A" w:rsidRPr="00855C2A" w14:paraId="24B7C5F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0390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855C2A" w:rsidRPr="00855C2A" w14:paraId="7E41DE3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3409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5C2A" w:rsidRPr="00855C2A" w14:paraId="71739CC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6930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855C2A" w:rsidRPr="00855C2A" w14:paraId="4B2A1D1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3712F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55C2A" w:rsidRPr="00483618" w14:paraId="7F64607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A254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855C2A" w:rsidRPr="00483618" w14:paraId="6D58D98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6A3DB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855C2A" w:rsidRPr="00483618" w14:paraId="6368CDDC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F03F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Square design (with Softline or Square head box):</w:t>
            </w:r>
          </w:p>
        </w:tc>
      </w:tr>
      <w:tr w:rsidR="00855C2A" w:rsidRPr="00483618" w14:paraId="2A98E86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E5FA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50 mm x D 30 mm (excl. sealing strip) = 0.90 kg/rm</w:t>
            </w:r>
          </w:p>
        </w:tc>
      </w:tr>
      <w:tr w:rsidR="00855C2A" w:rsidRPr="00483618" w14:paraId="3CE171FB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99E7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25 mm x D 15 mm = 3 kg/rm</w:t>
            </w:r>
          </w:p>
        </w:tc>
      </w:tr>
      <w:tr w:rsidR="00855C2A" w:rsidRPr="00855C2A" w14:paraId="069B4A6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E84D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855C2A" w:rsidRPr="00483618" w14:paraId="59E3F1F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3306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855C2A" w:rsidRPr="00483618" w14:paraId="75C9768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5C2A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855C2A" w:rsidRPr="00483618" w14:paraId="249B4A0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50E8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855C2A" w:rsidRPr="00483618" w14:paraId="3D5C24D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4BBF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33E41894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DF67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855C2A" w:rsidRPr="00483618" w14:paraId="364068C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FC33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855C2A" w:rsidRPr="00483618" w14:paraId="05BD1B5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0475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855C2A" w:rsidRPr="00483618" w14:paraId="2CACB70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F7AF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054C266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5B5CB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855C2A" w:rsidRPr="00855C2A" w14:paraId="0A32422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B233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855C2A" w:rsidRPr="00483618" w14:paraId="38D194FC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1B2B5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Operated by 12 V DC tubular motor, battery and solar cell 3.2 W.</w:t>
            </w:r>
          </w:p>
        </w:tc>
      </w:tr>
      <w:tr w:rsidR="00855C2A" w:rsidRPr="00483618" w14:paraId="3EFA8E8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D491C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855C2A" w:rsidRPr="00483618" w14:paraId="4EC8F8D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B160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855C2A" w:rsidRPr="00483618" w14:paraId="6A6123F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F11F9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483618" w14:paraId="44FFDC7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DC8DF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855C2A" w:rsidRPr="00855C2A" w14:paraId="170BDFFC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8B53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855C2A" w:rsidRPr="00483618" w14:paraId="3A3824DD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C8F74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855C2A" w:rsidRPr="00483618" w14:paraId="53C3E7B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B165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483618" w14:paraId="292813CE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CF32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855C2A" w:rsidRPr="00483618" w14:paraId="05F139E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C7F03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855C2A" w:rsidRPr="00483618" w14:paraId="5449F51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74C6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7-year warranty on motors, batteries and solar cells.</w:t>
            </w:r>
          </w:p>
        </w:tc>
      </w:tr>
      <w:tr w:rsidR="00855C2A" w:rsidRPr="00483618" w14:paraId="508F2691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873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855C2A" w:rsidRPr="00483618" w14:paraId="615A9C4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75D7F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- Zipper remains in side guiding channel</w:t>
            </w:r>
          </w:p>
        </w:tc>
      </w:tr>
      <w:tr w:rsidR="00855C2A" w:rsidRPr="00483618" w14:paraId="3ADC4A9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AA3D6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855C2A" w:rsidRPr="00483618" w14:paraId="4F427659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67AD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855C2A" w:rsidRPr="00483618" w14:paraId="2BE40C9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306A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855C2A" w:rsidRPr="00483618" w14:paraId="00838E30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3CC5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855C2A" w:rsidRPr="00483618" w14:paraId="5D4E411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273B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855C2A" w:rsidRPr="00483618" w14:paraId="6BE82AE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42690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855C2A" w:rsidRPr="00483618" w14:paraId="146A6FA5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35396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74FF9CA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9D1B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855C2A" w:rsidRPr="00483618" w14:paraId="25FEF488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A2CA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855C2A" w:rsidRPr="00483618" w14:paraId="7CF20B7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7C94B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855C2A" w:rsidRPr="00483618" w14:paraId="7003046B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E265F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855C2A" w:rsidRPr="00483618" w14:paraId="699232A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D6B17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55C2A" w:rsidRPr="00855C2A" w14:paraId="6B4BBE32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F61E8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855C2A" w:rsidRPr="00483618" w14:paraId="661ED16A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C77DA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855C2A" w:rsidRPr="00483618" w14:paraId="1B46EF94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CCF0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DoP-2015SC00009.</w:t>
            </w:r>
          </w:p>
        </w:tc>
      </w:tr>
      <w:tr w:rsidR="00855C2A" w:rsidRPr="00483618" w14:paraId="3E15E2A7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1B2D2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855C2A" w:rsidRPr="00855C2A" w14:paraId="1C563CF6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4FBA1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855C2A" w:rsidRPr="00855C2A" w14:paraId="07BA632F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D6B4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855C2A" w:rsidRPr="00855C2A" w14:paraId="6A6942F3" w14:textId="77777777" w:rsidTr="00855C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BBF5E" w14:textId="77777777" w:rsidR="00855C2A" w:rsidRPr="00855C2A" w:rsidRDefault="00855C2A" w:rsidP="00855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5C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117F8F"/>
    <w:rsid w:val="002022D9"/>
    <w:rsid w:val="002D0978"/>
    <w:rsid w:val="003B4F54"/>
    <w:rsid w:val="00425C71"/>
    <w:rsid w:val="0046623D"/>
    <w:rsid w:val="00483618"/>
    <w:rsid w:val="005415AC"/>
    <w:rsid w:val="005B3BED"/>
    <w:rsid w:val="006640AB"/>
    <w:rsid w:val="00740FC1"/>
    <w:rsid w:val="007A2316"/>
    <w:rsid w:val="00855C2A"/>
    <w:rsid w:val="0087046A"/>
    <w:rsid w:val="0093545F"/>
    <w:rsid w:val="009C3E9C"/>
    <w:rsid w:val="00B859A0"/>
    <w:rsid w:val="00C05ECA"/>
    <w:rsid w:val="00C24A3D"/>
    <w:rsid w:val="00CD6C5F"/>
    <w:rsid w:val="00D4392A"/>
    <w:rsid w:val="00D57754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935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2023-01-30T14:33:00Z</dcterms:created>
  <dcterms:modified xsi:type="dcterms:W3CDTF">2025-03-07T14:53:00Z</dcterms:modified>
</cp:coreProperties>
</file>