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B5262" w:rsidRPr="009B5262" w14:paraId="187E0754" w14:textId="77777777" w:rsidTr="009B526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9028E7" w14:textId="77777777" w:rsidR="009B5262" w:rsidRPr="009B5262" w:rsidRDefault="009B5262" w:rsidP="009B52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9B5262" w:rsidRPr="00100834" w14:paraId="341A5D27" w14:textId="77777777" w:rsidTr="009B526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EBDA16" w14:textId="77777777" w:rsidR="009B5262" w:rsidRPr="009B5262" w:rsidRDefault="009B5262" w:rsidP="009B52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Ready 100 Slim Leere Kassette - Einbau (EW 7)</w:t>
            </w:r>
          </w:p>
        </w:tc>
      </w:tr>
      <w:tr w:rsidR="00100834" w:rsidRPr="009B5262" w14:paraId="77CE2259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746EDE" w14:textId="500CF51B" w:rsidR="00100834" w:rsidRPr="009B5262" w:rsidRDefault="00100834" w:rsidP="00100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6869C3">
              <w:t xml:space="preserve">Renson NV, Maalbeekstraat 10, 8790 Waregem – </w:t>
            </w:r>
            <w:proofErr w:type="spellStart"/>
            <w:r w:rsidRPr="006869C3">
              <w:t>Belgien</w:t>
            </w:r>
            <w:proofErr w:type="spellEnd"/>
          </w:p>
        </w:tc>
      </w:tr>
      <w:tr w:rsidR="00100834" w:rsidRPr="00100834" w14:paraId="76E871DD" w14:textId="77777777" w:rsidTr="009B526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089928" w14:textId="7CF8DDA8" w:rsidR="00100834" w:rsidRPr="00100834" w:rsidRDefault="00100834" w:rsidP="001008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00834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100834">
              <w:rPr>
                <w:lang w:val="de-DE"/>
              </w:rPr>
              <w:t>, www.renson.eu</w:t>
            </w:r>
          </w:p>
        </w:tc>
      </w:tr>
      <w:tr w:rsidR="009B5262" w:rsidRPr="009B5262" w14:paraId="1873610E" w14:textId="77777777" w:rsidTr="009B52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51F6C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9B5262" w:rsidRPr="009B5262" w14:paraId="65B6202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F225E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B5262" w:rsidRPr="009B5262" w14:paraId="0DDC9E8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D48C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9B5262" w:rsidRPr="00100834" w14:paraId="0576115A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A8465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9B5262" w:rsidRPr="00100834" w14:paraId="7BF3FBC3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46A7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7594E17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E671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</w:p>
        </w:tc>
      </w:tr>
      <w:tr w:rsidR="009B5262" w:rsidRPr="00100834" w14:paraId="507B9D1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BBBAC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Leere Kassette und dass nachträglich dann das Tuchsatz montiert werden (=’Fixscreen Ready 100 Slim Tuchsatz’). -&gt; Einbau:</w:t>
            </w:r>
          </w:p>
        </w:tc>
      </w:tr>
      <w:tr w:rsidR="009B5262" w:rsidRPr="00100834" w14:paraId="103457C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71D1B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Fenster); dieses Produkt kann mit PANOVISTA gekoppelt werden</w:t>
            </w:r>
          </w:p>
        </w:tc>
      </w:tr>
      <w:tr w:rsidR="009B5262" w:rsidRPr="00100834" w14:paraId="2EA5D28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8EF6C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weg vom Fenster; nicht koppelbar)</w:t>
            </w:r>
          </w:p>
        </w:tc>
      </w:tr>
      <w:tr w:rsidR="009B5262" w:rsidRPr="00100834" w14:paraId="45C6D6A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B870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Sicherung, um ein Verbiegen zu vermeiden</w:t>
            </w:r>
          </w:p>
        </w:tc>
      </w:tr>
      <w:tr w:rsidR="009B5262" w:rsidRPr="00100834" w14:paraId="7B5DC75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6963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Erfolgt durch die Verbindung zwischen dem Befestigungshalterung (der oben auf dem Fensterrahmen befestigt wird) und dem speziellen Koppelstück (das mit selbstschneidenden Schrauben einfach auf der Rückseite der Kassette befestigt wird)</w:t>
            </w:r>
          </w:p>
        </w:tc>
      </w:tr>
      <w:tr w:rsidR="009B5262" w:rsidRPr="00100834" w14:paraId="6768A28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5757A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9B5262" w:rsidRPr="00100834" w14:paraId="5DD59DF0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12E9A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9B5262" w:rsidRPr="00100834" w14:paraId="4300473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8F1C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61434603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906B5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9B5262" w:rsidRPr="00100834" w14:paraId="2DE0AAB3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1CF75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 ist mit einem Abschlussprofil ästhetisch versehen.</w:t>
            </w:r>
          </w:p>
        </w:tc>
      </w:tr>
      <w:tr w:rsidR="009B5262" w:rsidRPr="009B5262" w14:paraId="1277A9C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15DC9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9B5262" w:rsidRPr="009B5262" w14:paraId="68D467B4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A301C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9B5262" w:rsidRPr="009B5262" w14:paraId="5CEB09D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B53CF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150 mm hoch und 110 mm tief (Max.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16,8 m²).</w:t>
            </w:r>
          </w:p>
        </w:tc>
      </w:tr>
      <w:tr w:rsidR="009B5262" w:rsidRPr="009B5262" w14:paraId="794EC525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618B6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B5262" w:rsidRPr="009B5262" w14:paraId="13ED2AC2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E2423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</w:p>
        </w:tc>
      </w:tr>
      <w:tr w:rsidR="009B5262" w:rsidRPr="009B5262" w14:paraId="424970FE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E185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5262" w:rsidRPr="00100834" w14:paraId="5B8E9FC5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08583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Festes Profil der tiefe der Seitenführung (Standard): B 35 mm x T 110 mm.</w:t>
            </w:r>
          </w:p>
        </w:tc>
      </w:tr>
      <w:tr w:rsidR="009B5262" w:rsidRPr="00100834" w14:paraId="1603BE69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436B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Seitenführungen sind mit einem Abschlussprofil ästhetisch versehen.</w:t>
            </w:r>
          </w:p>
        </w:tc>
      </w:tr>
      <w:tr w:rsidR="009B5262" w:rsidRPr="009B5262" w14:paraId="7A740E94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C70E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B5262" w:rsidRPr="00100834" w14:paraId="73B50314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03A9A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110 mm, 3-teilig, u-Profil; Tiefe der Seitenführung = Tiefe des Kassettens, bestückt mit einer Grundplatte unter 0° oder 5° (nur bei Montage 7A) aus glasfaserverstärktem Polyamid</w:t>
            </w:r>
          </w:p>
        </w:tc>
      </w:tr>
      <w:tr w:rsidR="009B5262" w:rsidRPr="00100834" w14:paraId="07D9FA0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40E0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1FD4EFC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9CB3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9B5262" w:rsidRPr="00100834" w14:paraId="7D3A23A7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09AA9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9B5262" w:rsidRPr="00100834" w14:paraId="7584C69B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6AAD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9B5262" w:rsidRPr="00100834" w14:paraId="5A30FF5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4139C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9B5262" w:rsidRPr="00100834" w14:paraId="0E760C9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0AB3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30BDBBD2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DD6FE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9B5262" w:rsidRPr="009B5262" w14:paraId="68D4BDE3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B303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9B5262" w:rsidRPr="00100834" w14:paraId="532B7B6B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5917F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9B5262" w:rsidRPr="00100834" w14:paraId="6C526BB3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AA03F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9B5262" w:rsidRPr="00100834" w14:paraId="17AF0B92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A919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9B5262" w:rsidRPr="00100834" w14:paraId="213FA03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B93BE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9B5262" w:rsidRPr="00100834" w14:paraId="27E72DCA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3113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100834" w14:paraId="70633EE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45F9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9B5262" w:rsidRPr="00100834" w14:paraId="702AE9F2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1F0A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9B5262" w:rsidRPr="00100834" w14:paraId="623DDBA6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DE598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9B5262" w:rsidRPr="00100834" w14:paraId="43D97FA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4A9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361F650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327E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9B5262" w:rsidRPr="00100834" w14:paraId="22001FB0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44ECE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9B5262" w:rsidRPr="00100834" w14:paraId="2F3E70A1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C574F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33A53DD9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39EF1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 xml:space="preserve">Garantie-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Produktinformationen</w:t>
            </w:r>
            <w:proofErr w:type="spellEnd"/>
          </w:p>
        </w:tc>
      </w:tr>
      <w:tr w:rsidR="009B5262" w:rsidRPr="00100834" w14:paraId="406D906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26D72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9B5262" w:rsidRPr="00100834" w14:paraId="2AE69AFE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A4930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9B5262" w:rsidRPr="00100834" w14:paraId="5EAE65F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4D2F8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9B5262" w:rsidRPr="00100834" w14:paraId="72D4F76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B51FB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7B0B2557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50A5B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9B5262" w:rsidRPr="00100834" w14:paraId="3EA41001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4642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9B5262" w:rsidRPr="00100834" w14:paraId="1935062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6C15E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9B5262" w:rsidRPr="00100834" w14:paraId="39CDE478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A835A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(WTT18-002 Fixscreen 100 Slim 2.0): Windwiderstand bis 126 km/h im geschlossenem Zustand (getestet für einen Screen von 3000 mm x 3000 mm).</w:t>
            </w:r>
          </w:p>
        </w:tc>
      </w:tr>
      <w:tr w:rsidR="009B5262" w:rsidRPr="00100834" w14:paraId="07D125AC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2A217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B5262" w:rsidRPr="009B5262" w14:paraId="579F8EE5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EFEB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B52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9B5262" w:rsidRPr="00100834" w14:paraId="095277AE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9D94F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9B5262" w:rsidRPr="009B5262" w14:paraId="3749C274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608BB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9B5262" w:rsidRPr="00100834" w14:paraId="0C72371A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5B1C9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9B5262" w:rsidRPr="00100834" w14:paraId="08155627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89413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9B5262" w:rsidRPr="009B5262" w14:paraId="73751F9D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6C0F4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9B5262" w:rsidRPr="009B5262" w14:paraId="2012BC61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AB51B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9B5262" w:rsidRPr="009B5262" w14:paraId="4922C75F" w14:textId="77777777" w:rsidTr="009B52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19A8D" w14:textId="77777777" w:rsidR="009B5262" w:rsidRPr="009B5262" w:rsidRDefault="009B5262" w:rsidP="009B52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B52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0A5601"/>
    <w:rsid w:val="00100834"/>
    <w:rsid w:val="00117F8F"/>
    <w:rsid w:val="00127F8B"/>
    <w:rsid w:val="002022D9"/>
    <w:rsid w:val="002311D2"/>
    <w:rsid w:val="002C2DC4"/>
    <w:rsid w:val="003B4F54"/>
    <w:rsid w:val="00425C71"/>
    <w:rsid w:val="0046623D"/>
    <w:rsid w:val="005415AC"/>
    <w:rsid w:val="005B3BED"/>
    <w:rsid w:val="005F300E"/>
    <w:rsid w:val="006640AB"/>
    <w:rsid w:val="00740FC1"/>
    <w:rsid w:val="007A2316"/>
    <w:rsid w:val="007E0F91"/>
    <w:rsid w:val="00855C2A"/>
    <w:rsid w:val="0087046A"/>
    <w:rsid w:val="009B5262"/>
    <w:rsid w:val="009C3E9C"/>
    <w:rsid w:val="00B859A0"/>
    <w:rsid w:val="00B93474"/>
    <w:rsid w:val="00BA0495"/>
    <w:rsid w:val="00C05ECA"/>
    <w:rsid w:val="00C24A3D"/>
    <w:rsid w:val="00CD6C5F"/>
    <w:rsid w:val="00D4392A"/>
    <w:rsid w:val="00D57754"/>
    <w:rsid w:val="00D60E33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08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2023-01-30T14:44:00Z</dcterms:created>
  <dcterms:modified xsi:type="dcterms:W3CDTF">2025-03-06T13:55:00Z</dcterms:modified>
</cp:coreProperties>
</file>