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C24632" w:rsidRPr="00C24632" w14:paraId="272286C5" w14:textId="77777777" w:rsidTr="00C2463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11AAB17" w14:textId="77777777" w:rsidR="00C24632" w:rsidRPr="00C24632" w:rsidRDefault="00C24632" w:rsidP="00C246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C24632" w:rsidRPr="00FA30A1" w14:paraId="7287B8C3" w14:textId="77777777" w:rsidTr="00C2463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298FF51" w14:textId="77777777" w:rsidR="00C24632" w:rsidRPr="00C24632" w:rsidRDefault="00C24632" w:rsidP="00C246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it-IT" w:eastAsia="nl-BE"/>
              </w:rPr>
            </w:pPr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it-IT" w:eastAsia="nl-BE"/>
              </w:rPr>
              <w:t>PANOVISTA® MAX - Einbau (EW 7A)</w:t>
            </w:r>
          </w:p>
        </w:tc>
      </w:tr>
      <w:tr w:rsidR="00FA30A1" w:rsidRPr="00C24632" w14:paraId="26569854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BC8183C" w14:textId="5CB943F9" w:rsidR="00FA30A1" w:rsidRPr="00C24632" w:rsidRDefault="00FA30A1" w:rsidP="00FA30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527B6C">
              <w:t xml:space="preserve">Renson NV, Maalbeekstraat 10, 8790 Waregem – </w:t>
            </w:r>
            <w:proofErr w:type="spellStart"/>
            <w:r w:rsidRPr="00527B6C">
              <w:t>Belgien</w:t>
            </w:r>
            <w:proofErr w:type="spellEnd"/>
          </w:p>
        </w:tc>
      </w:tr>
      <w:tr w:rsidR="00FA30A1" w:rsidRPr="00FA30A1" w14:paraId="295BA62C" w14:textId="77777777" w:rsidTr="00C2463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1EA2E2" w14:textId="5AAEDBD6" w:rsidR="00FA30A1" w:rsidRPr="00FA30A1" w:rsidRDefault="00FA30A1" w:rsidP="00FA30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A30A1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FA30A1">
              <w:rPr>
                <w:lang w:val="de-DE"/>
              </w:rPr>
              <w:t>, www.renson.eu</w:t>
            </w:r>
          </w:p>
        </w:tc>
      </w:tr>
      <w:tr w:rsidR="00C24632" w:rsidRPr="00C24632" w14:paraId="4F8BBE93" w14:textId="77777777" w:rsidTr="00C2463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2B94E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C24632" w:rsidRPr="00C24632" w14:paraId="08119116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AF40E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C24632" w:rsidRPr="00C24632" w14:paraId="4A6FC27C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79DDC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C24632" w:rsidRPr="00FA30A1" w14:paraId="5188426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4E66A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C24632" w:rsidRPr="00FA30A1" w14:paraId="04F9C959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857B6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C24632" w:rsidRPr="00C24632" w14:paraId="178C831E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E01EB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C24632" w:rsidRPr="00FA30A1" w14:paraId="77821A81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EDB5C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Einbau:</w:t>
            </w:r>
          </w:p>
        </w:tc>
      </w:tr>
      <w:tr w:rsidR="00C24632" w:rsidRPr="00FA30A1" w14:paraId="0BF55B38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FCF02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immer als Außenecke von 90° montiert.</w:t>
            </w:r>
          </w:p>
        </w:tc>
      </w:tr>
      <w:tr w:rsidR="00C24632" w:rsidRPr="00FA30A1" w14:paraId="7ED40650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91E80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C24632" w:rsidRPr="00FA30A1" w14:paraId="3F1E4758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327E5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C24632" w:rsidRPr="00FA30A1" w14:paraId="3438EE96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3DBEE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Tragkraft von der darüberliegenden Konstruktion ist 230 N/m Kassette.</w:t>
            </w:r>
          </w:p>
        </w:tc>
      </w:tr>
      <w:tr w:rsidR="00C24632" w:rsidRPr="00FA30A1" w14:paraId="4E90DEE8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5C205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C24632" w14:paraId="51F4D0C1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440C0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C24632" w:rsidRPr="00C24632" w14:paraId="725DAF14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94F22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C24632" w:rsidRPr="00C24632" w14:paraId="552E0710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28968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C24632" w:rsidRPr="00FA30A1" w14:paraId="4A5AC331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1D810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150 mm hoch und 155 mm tief.</w:t>
            </w:r>
          </w:p>
        </w:tc>
      </w:tr>
      <w:tr w:rsidR="00C24632" w:rsidRPr="00FA30A1" w14:paraId="4F99BD28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EFF6D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Produkt besteht aus zwei Kassetten, die zusammengebaut eine Einheit mit einem 90°-Winkel darstellen.</w:t>
            </w:r>
          </w:p>
        </w:tc>
      </w:tr>
      <w:tr w:rsidR="00C24632" w:rsidRPr="00FA30A1" w14:paraId="4169FDDD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A8916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 Kassette besteht aus zwei festen Profilen und einem abnehmbaren Unterprofil.</w:t>
            </w:r>
          </w:p>
        </w:tc>
      </w:tr>
      <w:tr w:rsidR="00C24632" w:rsidRPr="00FA30A1" w14:paraId="2C253F58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CDE34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der beiden Kassetten ist mit dem Eckbügel ausgestattet. Dieser kann durch ein Öffnen der Serviceluke einfach erreicht werden.</w:t>
            </w:r>
          </w:p>
        </w:tc>
      </w:tr>
      <w:tr w:rsidR="00C24632" w:rsidRPr="00FA30A1" w14:paraId="75FE6950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BCD44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Wird an der darüberliegenden flachen Konstruktion befestigt.</w:t>
            </w:r>
          </w:p>
        </w:tc>
      </w:tr>
      <w:tr w:rsidR="00C24632" w:rsidRPr="00FA30A1" w14:paraId="7937AE46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B2A6F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C24632" w14:paraId="0B042D2F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5BE58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C24632" w:rsidRPr="00C24632" w14:paraId="2DF3EE8B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6172D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C24632" w:rsidRPr="00FA30A1" w14:paraId="30AB485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31222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Produkt besteht aus zwei Teilen. Jedes Teil hat eine Seitenführung. An der Ecke ist weder eine Aluminiumseitenführung noch ein Kabelführungssystem vorhanden.</w:t>
            </w:r>
          </w:p>
        </w:tc>
      </w:tr>
      <w:tr w:rsidR="00C24632" w:rsidRPr="00C24632" w14:paraId="2E621703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30EF8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C24632" w:rsidRPr="00FA30A1" w14:paraId="65973ACA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99C8B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C24632" w:rsidRPr="00C24632" w14:paraId="11B9D46E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73D5B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C24632" w:rsidRPr="00FA30A1" w14:paraId="157B7A91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749EB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C24632" w:rsidRPr="00FA30A1" w14:paraId="1E8EB99F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9B703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C24632" w:rsidRPr="00FA30A1" w14:paraId="47933BA0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3BFD5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C24632" w:rsidRPr="00C24632" w14:paraId="58159A86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33C84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C24632" w:rsidRPr="00FA30A1" w14:paraId="5C6090FC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5E936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Seitenführung (Standard): B 35 mm x T 155 mm, 3-teilig, u-Profil; Tiefe der Seitenführung = Tiefe der Kassette</w:t>
            </w:r>
          </w:p>
        </w:tc>
      </w:tr>
      <w:tr w:rsidR="00C24632" w:rsidRPr="00FA30A1" w14:paraId="44F5DDB8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7019D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3-teilig; bei Anwendung eines selbst entworfenen abnehmbaren Ausfüllprofils, bestückt mit einer Grundplatte unter 0° oder 5° aus glasfaserverstärktem Polyamid</w:t>
            </w:r>
          </w:p>
        </w:tc>
      </w:tr>
      <w:tr w:rsidR="00C24632" w:rsidRPr="00FA30A1" w14:paraId="04FACD49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7B516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C24632" w:rsidRPr="00FA30A1" w14:paraId="795EFE6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21727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C24632" w14:paraId="0CEB94D8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2509E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C24632" w:rsidRPr="00FA30A1" w14:paraId="282C184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9D4F8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Zwei Tuchwellen, die unter einem Winkel von 90° miteinander verbunden werden.</w:t>
            </w:r>
          </w:p>
        </w:tc>
      </w:tr>
      <w:tr w:rsidR="00C24632" w:rsidRPr="00FA30A1" w14:paraId="608966B0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BD14E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Die Verbindung wird durch Zahnräder aus Edelstahl gefertigt, die in einem Eckbügel befestigt werden.</w:t>
            </w:r>
          </w:p>
        </w:tc>
      </w:tr>
      <w:tr w:rsidR="00C24632" w:rsidRPr="00C24632" w14:paraId="25CF5843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56779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C24632" w:rsidRPr="00FA30A1" w14:paraId="4168A042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9CADF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</w:t>
            </w:r>
          </w:p>
        </w:tc>
      </w:tr>
      <w:tr w:rsidR="00C24632" w:rsidRPr="00FA30A1" w14:paraId="4AA019A9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8D63F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Tuchs)</w:t>
            </w:r>
          </w:p>
        </w:tc>
      </w:tr>
      <w:tr w:rsidR="00C24632" w:rsidRPr="00FA30A1" w14:paraId="12DC343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53C03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C24632" w:rsidRPr="00FA30A1" w14:paraId="2EBF45D1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B8523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Beide Eckseiten werden mit den patentierten konischen Endkappen der Tuchwelle und den Kegelzahnrädern versehen</w:t>
            </w:r>
          </w:p>
        </w:tc>
      </w:tr>
      <w:tr w:rsidR="00C24632" w:rsidRPr="00FA30A1" w14:paraId="68CAF584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61BF1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C2463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C24632" w:rsidRPr="00FA30A1" w14:paraId="3D20529E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9CAA7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Motorseite wird mit der patentierten konische Endkappe der Tuchwelle, dem Motorschubteil und der elektrischen Verbindung versehen</w:t>
            </w:r>
          </w:p>
        </w:tc>
      </w:tr>
      <w:tr w:rsidR="00C24632" w:rsidRPr="00FA30A1" w14:paraId="6B63AD6F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E4B19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Lagerseite wird mit der patentierten konischen Endkappe der Tuchwelle und dem Lagerschubteil versehen</w:t>
            </w:r>
          </w:p>
        </w:tc>
      </w:tr>
      <w:tr w:rsidR="00C24632" w:rsidRPr="00FA30A1" w14:paraId="54C1C93D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173BB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- Mit der elektrischen Verbindung kann die Tuchsatz einfach in die Kassette montiert und wieder demontiert werden</w:t>
            </w:r>
          </w:p>
        </w:tc>
      </w:tr>
      <w:tr w:rsidR="00C24632" w:rsidRPr="00FA30A1" w14:paraId="4C40F20A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2101D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Jede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 und nach unten herausnehmbar, von diesem Punkt aus wird die linke oder rechte Position bestimmt (Kabeldurchführung).</w:t>
            </w:r>
          </w:p>
        </w:tc>
      </w:tr>
      <w:tr w:rsidR="00C24632" w:rsidRPr="00FA30A1" w14:paraId="714A1E1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24ABD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C24632" w14:paraId="60675893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0FB59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C24632" w:rsidRPr="00FA30A1" w14:paraId="4DE15C0B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DF809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Produkt besteht aus zwei Tüchern, die gleichzeitig Auf- und Abrollen.</w:t>
            </w:r>
          </w:p>
        </w:tc>
      </w:tr>
      <w:tr w:rsidR="00C24632" w:rsidRPr="00FA30A1" w14:paraId="403C8D0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4E5B1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C24632" w:rsidRPr="00C24632" w14:paraId="4945562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ACADC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C24632" w:rsidRPr="00C24632" w14:paraId="1A23C38A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6F64E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C24632" w:rsidRPr="00FA30A1" w14:paraId="5481CCAC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13742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Beide Tücher werden beidseitig mit einem Reißverschluss versehen, wodurch die Tücher auf der einen Seite fest in der Seitenführung sitzen und auf der anderen Seite mit einem Reißverschluss verbunden werden</w:t>
            </w:r>
          </w:p>
        </w:tc>
      </w:tr>
      <w:tr w:rsidR="00C24632" w:rsidRPr="00C24632" w14:paraId="14F39300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5B954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C24632" w:rsidRPr="00FA30A1" w14:paraId="46B7391C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B256A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Der Reißverschluss an der Ecke ist in verschiedenen Farben erhältlich</w:t>
            </w:r>
          </w:p>
        </w:tc>
      </w:tr>
      <w:tr w:rsidR="00C24632" w:rsidRPr="00FA30A1" w14:paraId="4BB7CD96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6CCB2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FA30A1" w14:paraId="4F68F808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6D652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C24632" w:rsidRPr="00C24632" w14:paraId="661E3E9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0287F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C24632" w:rsidRPr="00C24632" w14:paraId="0237D579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41860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C24632" w:rsidRPr="00FA30A1" w14:paraId="6A454F2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53815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C24632" w:rsidRPr="00FA30A1" w14:paraId="454C608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A6D9F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C24632" w:rsidRPr="00FA30A1" w14:paraId="48EBABD4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FE6F3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C24632" w14:paraId="6CF14E4C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BBCA9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C24632" w:rsidRPr="00C24632" w14:paraId="721705B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5AE94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C24632" w:rsidRPr="00FA30A1" w14:paraId="3703D68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2D575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Material: extrudiertes Aluminium, massiv mit Stäben aus galvanisiertem Stahl verstärkt.</w:t>
            </w:r>
          </w:p>
        </w:tc>
      </w:tr>
      <w:tr w:rsidR="00C24632" w:rsidRPr="00FA30A1" w14:paraId="0C15A8DA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9B79C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2 Endschienen, die mit einem Eckstück aneinander befestigt sind und zusammen eine zusammengesetzte Endschiene mit einem Winkel von 90° bilden.</w:t>
            </w:r>
          </w:p>
        </w:tc>
      </w:tr>
      <w:tr w:rsidR="00C24632" w:rsidRPr="00C24632" w14:paraId="0922E036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B6A1E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Teilweise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einziehbare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Endschiene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C24632" w:rsidRPr="00FA30A1" w14:paraId="13C7064A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02CE5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C24632" w:rsidRPr="00FA30A1" w14:paraId="6DC857EF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90818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</w:t>
            </w:r>
          </w:p>
        </w:tc>
      </w:tr>
      <w:tr w:rsidR="00C24632" w:rsidRPr="00C24632" w14:paraId="3B0FC00E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25626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C24632" w:rsidRPr="00FA30A1" w14:paraId="64FEBE6B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7A12A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C24632" w:rsidRPr="00FA30A1" w14:paraId="610DA22C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BF9DF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C24632" w:rsidRPr="00FA30A1" w14:paraId="788CB596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35ABB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C24632" w:rsidRPr="00C24632" w14:paraId="4C05E712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F2CC9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C24632" w:rsidRPr="00FA30A1" w14:paraId="25D01DBA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E8564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werden.</w:t>
            </w:r>
          </w:p>
        </w:tc>
      </w:tr>
      <w:tr w:rsidR="00C24632" w:rsidRPr="00FA30A1" w14:paraId="7C9AEE69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13E97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C24632" w:rsidRPr="00FA30A1" w14:paraId="7EBC957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91DE4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C24632" w14:paraId="62A70BEA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E9D58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C24632" w:rsidRPr="00C24632" w14:paraId="1608167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0ECC5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C24632" w:rsidRPr="00FA30A1" w14:paraId="2ADE8CBF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27EFD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 wird in einem der zwei Teile des Produkts angebracht.</w:t>
            </w:r>
          </w:p>
        </w:tc>
      </w:tr>
      <w:tr w:rsidR="00C24632" w:rsidRPr="00FA30A1" w14:paraId="0B820041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A5740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C24632" w:rsidRPr="00FA30A1" w14:paraId="4A90AB3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07477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C24632" w:rsidRPr="00FA30A1" w14:paraId="7778822C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4F004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C24632" w:rsidRPr="00FA30A1" w14:paraId="1A7D4E1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6BF14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FA30A1" w14:paraId="58B0F2D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98A71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C24632" w:rsidRPr="00FA30A1" w14:paraId="736B264C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0B0CB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C24632" w:rsidRPr="00FA30A1" w14:paraId="245EFC1B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9278B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C24632" w:rsidRPr="00FA30A1" w14:paraId="1F8E7C8A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A4DFB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C24632" w14:paraId="67CDC311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C7268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C24632" w:rsidRPr="00FA30A1" w14:paraId="1FF54CA0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1415C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C24632" w:rsidRPr="00FA30A1" w14:paraId="5234B870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966AD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FA30A1" w14:paraId="1BF38A49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4865D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C24632" w:rsidRPr="00FA30A1" w14:paraId="2A2B984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CC698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C24632" w:rsidRPr="00FA30A1" w14:paraId="1DABD335" w14:textId="77777777" w:rsidTr="00C24632">
        <w:trPr>
          <w:trHeight w:val="384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D9436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>5 Jahre Produktgarantie und 7 Jahre auf die Panovista Max-Technologie (alle Komponenten für eine optimale Funktion des Reißverschlusses zwischen den beiden Teilen) bei normalem Gebrauch und vorbehaltlich der Installation und jährlichen Wartung durch einen von Renson geschulten Monteur.</w:t>
            </w:r>
          </w:p>
        </w:tc>
      </w:tr>
      <w:tr w:rsidR="00C24632" w:rsidRPr="00FA30A1" w14:paraId="151A9D5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247D5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elektronische Steuerung (Somfy Automatisierung).</w:t>
            </w:r>
          </w:p>
        </w:tc>
      </w:tr>
      <w:tr w:rsidR="00C24632" w:rsidRPr="00FA30A1" w14:paraId="181383B6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28F62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C24632" w:rsidRPr="00FA30A1" w14:paraId="75FDCDFD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0A02E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C24632" w:rsidRPr="00FA30A1" w14:paraId="00DFF8D3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4557A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C24632" w:rsidRPr="00FA30A1" w14:paraId="1EAE3828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95F6A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C24632" w:rsidRPr="00FA30A1" w14:paraId="39218566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D22EC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24632" w:rsidRPr="00C24632" w14:paraId="75A4290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76B17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C24632" w:rsidRPr="00FA30A1" w14:paraId="1DF26261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69296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(WTT15-001 Panovista Max): Windgarantie von bis zu 90 km/h in geschlossenem Zusta Maxnd (geprüft mit einem Screen von 4000 mm x 4000 mm x 3000 mm).</w:t>
            </w:r>
          </w:p>
        </w:tc>
      </w:tr>
      <w:tr w:rsidR="00C24632" w:rsidRPr="00FA30A1" w14:paraId="160AB4B6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4ED90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90 km/h im geschlossenem Zustand.</w:t>
            </w:r>
          </w:p>
        </w:tc>
      </w:tr>
      <w:tr w:rsidR="00C24632" w:rsidRPr="00C24632" w14:paraId="6A37D2E3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36649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Windsensor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notwendig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C24632" w:rsidRPr="00C24632" w14:paraId="3CF92717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23C88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24632" w:rsidRPr="00C24632" w14:paraId="459B8BDF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D7698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C246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C24632" w:rsidRPr="00FA30A1" w14:paraId="09F31DF5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1BE01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C24632" w:rsidRPr="00C24632" w14:paraId="4335EF0B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10191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DoP-2015SC00004.</w:t>
            </w:r>
          </w:p>
        </w:tc>
      </w:tr>
      <w:tr w:rsidR="00C24632" w:rsidRPr="00FA30A1" w14:paraId="7CE5FB1F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04AE6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  <w:tr w:rsidR="00C24632" w:rsidRPr="00FA30A1" w14:paraId="2B4ED45D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FBC7D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C24632" w:rsidRPr="00C24632" w14:paraId="4A8082EE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5BC2B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C24632" w:rsidRPr="00C24632" w14:paraId="0C4A407C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BBEFA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C24632" w:rsidRPr="00C24632" w14:paraId="51D9ECEE" w14:textId="77777777" w:rsidTr="00C2463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8895A" w14:textId="77777777" w:rsidR="00C24632" w:rsidRPr="00C24632" w:rsidRDefault="00C24632" w:rsidP="00C246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2463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75559"/>
    <w:rsid w:val="000A5601"/>
    <w:rsid w:val="000C253E"/>
    <w:rsid w:val="000D4FA3"/>
    <w:rsid w:val="000D71B6"/>
    <w:rsid w:val="00117F8F"/>
    <w:rsid w:val="00127F8B"/>
    <w:rsid w:val="00187D80"/>
    <w:rsid w:val="001C036F"/>
    <w:rsid w:val="002022D9"/>
    <w:rsid w:val="002311D2"/>
    <w:rsid w:val="002C2DC4"/>
    <w:rsid w:val="003149AF"/>
    <w:rsid w:val="003908A1"/>
    <w:rsid w:val="003A309F"/>
    <w:rsid w:val="003B4F54"/>
    <w:rsid w:val="003B70FE"/>
    <w:rsid w:val="0041731F"/>
    <w:rsid w:val="00425C71"/>
    <w:rsid w:val="0046623D"/>
    <w:rsid w:val="004B33DA"/>
    <w:rsid w:val="004E2E53"/>
    <w:rsid w:val="00514095"/>
    <w:rsid w:val="005415AC"/>
    <w:rsid w:val="00561965"/>
    <w:rsid w:val="00576B76"/>
    <w:rsid w:val="005B3BED"/>
    <w:rsid w:val="005B6EB4"/>
    <w:rsid w:val="005C44BC"/>
    <w:rsid w:val="005F300E"/>
    <w:rsid w:val="006640AB"/>
    <w:rsid w:val="00677392"/>
    <w:rsid w:val="00703AA7"/>
    <w:rsid w:val="007148A2"/>
    <w:rsid w:val="00740FC1"/>
    <w:rsid w:val="0078713E"/>
    <w:rsid w:val="007A2316"/>
    <w:rsid w:val="007B1446"/>
    <w:rsid w:val="007E0CC8"/>
    <w:rsid w:val="007E0F91"/>
    <w:rsid w:val="00816E63"/>
    <w:rsid w:val="00855C2A"/>
    <w:rsid w:val="0087046A"/>
    <w:rsid w:val="009B5262"/>
    <w:rsid w:val="009C3E9C"/>
    <w:rsid w:val="009C4F57"/>
    <w:rsid w:val="00A16FF4"/>
    <w:rsid w:val="00A42745"/>
    <w:rsid w:val="00A87A5F"/>
    <w:rsid w:val="00B859A0"/>
    <w:rsid w:val="00B93474"/>
    <w:rsid w:val="00BA0495"/>
    <w:rsid w:val="00BB0475"/>
    <w:rsid w:val="00BB4463"/>
    <w:rsid w:val="00BD6733"/>
    <w:rsid w:val="00C05ECA"/>
    <w:rsid w:val="00C24632"/>
    <w:rsid w:val="00C24A3D"/>
    <w:rsid w:val="00CA2BC7"/>
    <w:rsid w:val="00CD1881"/>
    <w:rsid w:val="00CD6C5F"/>
    <w:rsid w:val="00D4392A"/>
    <w:rsid w:val="00D57754"/>
    <w:rsid w:val="00D60E33"/>
    <w:rsid w:val="00D6185C"/>
    <w:rsid w:val="00D665B7"/>
    <w:rsid w:val="00E00437"/>
    <w:rsid w:val="00E73430"/>
    <w:rsid w:val="00ED0AC0"/>
    <w:rsid w:val="00EE0222"/>
    <w:rsid w:val="00F24520"/>
    <w:rsid w:val="00F528FC"/>
    <w:rsid w:val="00FA30A1"/>
    <w:rsid w:val="00FA4639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A30A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3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2023-01-30T16:02:00Z</dcterms:created>
  <dcterms:modified xsi:type="dcterms:W3CDTF">2025-03-06T13:58:00Z</dcterms:modified>
</cp:coreProperties>
</file>