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E0CC8" w:rsidRPr="007E0CC8" w14:paraId="1180EF48" w14:textId="77777777" w:rsidTr="007E0CC8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66CADA" w14:textId="77777777" w:rsidR="007E0CC8" w:rsidRPr="007E0CC8" w:rsidRDefault="007E0CC8" w:rsidP="007E0C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7E0CC8" w:rsidRPr="007E0CC8" w14:paraId="2D9417EA" w14:textId="77777777" w:rsidTr="007E0CC8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A6847B8" w14:textId="77777777" w:rsidR="007E0CC8" w:rsidRPr="007E0CC8" w:rsidRDefault="007E0CC8" w:rsidP="007E0C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150 - </w:t>
            </w: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7)</w:t>
            </w:r>
          </w:p>
        </w:tc>
      </w:tr>
      <w:tr w:rsidR="0052664A" w:rsidRPr="007E0CC8" w14:paraId="5E4216A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663D15" w14:textId="300D5087" w:rsidR="0052664A" w:rsidRPr="007E0CC8" w:rsidRDefault="0052664A" w:rsidP="00526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E7AB9">
              <w:t xml:space="preserve">Renson NV, Maalbeekstraat 10, 8790 Waregem – </w:t>
            </w:r>
            <w:proofErr w:type="spellStart"/>
            <w:r w:rsidRPr="00CE7AB9">
              <w:t>Belgien</w:t>
            </w:r>
            <w:proofErr w:type="spellEnd"/>
          </w:p>
        </w:tc>
      </w:tr>
      <w:tr w:rsidR="0052664A" w:rsidRPr="0052664A" w14:paraId="33B8791E" w14:textId="77777777" w:rsidTr="007E0CC8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6B340C" w14:textId="68AB1D1A" w:rsidR="0052664A" w:rsidRPr="0052664A" w:rsidRDefault="0052664A" w:rsidP="005266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52664A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52664A">
              <w:rPr>
                <w:lang w:val="de-DE"/>
              </w:rPr>
              <w:t>, www.renson.eu</w:t>
            </w:r>
          </w:p>
        </w:tc>
      </w:tr>
      <w:tr w:rsidR="007E0CC8" w:rsidRPr="007E0CC8" w14:paraId="141766D9" w14:textId="77777777" w:rsidTr="007E0CC8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B35A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7E0CC8" w:rsidRPr="007E0CC8" w14:paraId="5A37D73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1585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E0CC8" w:rsidRPr="007E0CC8" w14:paraId="7B25D40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7C38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7E0CC8" w:rsidRPr="0052664A" w14:paraId="2FB30C9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33E1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7E0CC8" w:rsidRPr="0052664A" w14:paraId="5811FD3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6FB4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52E9770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C634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E0CC8" w:rsidRPr="0052664A" w14:paraId="41E7F69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8386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7E0CC8" w:rsidRPr="0052664A" w14:paraId="2834A0C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B194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nah am Fenster, kann nach dem Prinzip Kassetten neben Kassetten miteinander verbunden werden)</w:t>
            </w:r>
          </w:p>
        </w:tc>
      </w:tr>
      <w:tr w:rsidR="007E0CC8" w:rsidRPr="0052664A" w14:paraId="0627F0E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8441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weg vom Fenster; nicht koppelbar)</w:t>
            </w:r>
          </w:p>
        </w:tc>
      </w:tr>
      <w:tr w:rsidR="007E0CC8" w:rsidRPr="0052664A" w14:paraId="4680D80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0C42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Auch erhältlich/verfügbar ohne Kassettenprofile.</w:t>
            </w:r>
          </w:p>
        </w:tc>
      </w:tr>
      <w:tr w:rsidR="007E0CC8" w:rsidRPr="0052664A" w14:paraId="351B4A6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CDE5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Kann als leere Kassette mit vollständig montierten Seitenführungen platziert werden.</w:t>
            </w:r>
          </w:p>
        </w:tc>
      </w:tr>
      <w:tr w:rsidR="007E0CC8" w:rsidRPr="0052664A" w14:paraId="1B74BDD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17F1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Sicherung, um ein Verbiegen zu vermeiden</w:t>
            </w:r>
          </w:p>
        </w:tc>
      </w:tr>
      <w:tr w:rsidR="007E0CC8" w:rsidRPr="0052664A" w14:paraId="6B61B1E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A3B4F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Erfolgt durch die Verbindung zwischen dem Befestigungshalterung (der oben auf dem Fensterrahmen befestigt wird) und dem speziellen Koppelstück (das mit selbstschneidenden Schrauben einfach auf der Rückseite der Kassette befestigt wird)</w:t>
            </w:r>
          </w:p>
        </w:tc>
      </w:tr>
      <w:tr w:rsidR="007E0CC8" w:rsidRPr="0052664A" w14:paraId="3109E22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3E7A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7E0CC8" w:rsidRPr="0052664A" w14:paraId="4B07406B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6DE9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7E0CC8" w:rsidRPr="0052664A" w14:paraId="42C9FEC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F2DB9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7E0CC8" w:rsidRPr="0052664A" w14:paraId="635E06D5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FF9C6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E0C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7E0CC8" w:rsidRPr="0052664A" w14:paraId="09057AF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8F46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7E0CC8" w:rsidRPr="0052664A" w14:paraId="6E3ABEF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A7A18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7E0CC8" w:rsidRPr="0052664A" w14:paraId="68266E6D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BDD5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01EBA1A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72B0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E0CC8" w:rsidRPr="007E0CC8" w14:paraId="391BF60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5A79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7E0CC8" w:rsidRPr="007E0CC8" w14:paraId="58DFEFF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B91ED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7E0CC8" w:rsidRPr="0052664A" w14:paraId="5A0FB28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5F834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155 mm tief.</w:t>
            </w:r>
          </w:p>
        </w:tc>
      </w:tr>
      <w:tr w:rsidR="007E0CC8" w:rsidRPr="0052664A" w14:paraId="0BA2899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1353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Kassettenverlängerung: möglich bis 500 mm. Kassettenverlangerung nicht moglich bei tiefe Seitenfuhrung.</w:t>
            </w:r>
          </w:p>
        </w:tc>
      </w:tr>
      <w:tr w:rsidR="007E0CC8" w:rsidRPr="0052664A" w14:paraId="738A362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467A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6ED8317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D76E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7E0CC8" w:rsidRPr="007E0CC8" w14:paraId="1B69E3C5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DC9F6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E0CC8" w:rsidRPr="007E0CC8" w14:paraId="5194B9A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3CAB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7E0CC8" w:rsidRPr="0052664A" w14:paraId="5488CC0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22596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7E0CC8" w:rsidRPr="007E0CC8" w14:paraId="68CD0DE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6F40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E0CC8" w:rsidRPr="0052664A" w14:paraId="466D7BE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A604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7E0CC8" w:rsidRPr="0052664A" w14:paraId="18E32B4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8535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7E0CC8" w:rsidRPr="0052664A" w14:paraId="5C6D3AA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0B6A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7E0CC8" w:rsidRPr="0052664A" w14:paraId="70F67BA6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F1145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3-teiliger Seitenführung, wodurch die Sichtbarkeit auf 13,78 mm reduziert wird</w:t>
            </w:r>
          </w:p>
        </w:tc>
      </w:tr>
      <w:tr w:rsidR="007E0CC8" w:rsidRPr="007E0CC8" w14:paraId="05E2C6B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28B9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E0CC8" w:rsidRPr="0052664A" w14:paraId="1FF3B87D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D918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der Seitenführung (Standard): B 35 mm x T 155 mm, 3-teilig, u-Profil; Tiefe der Seitenführung = Tiefe des Kassettens, bestückt mit einer Grundplatte unter 0° oder 5° (nur bei Montage 7A) aus glasfaserverstärktem Polyamid</w:t>
            </w:r>
          </w:p>
        </w:tc>
      </w:tr>
      <w:tr w:rsidR="007E0CC8" w:rsidRPr="0052664A" w14:paraId="6F858896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956D8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Tiefe Seitenführung (nur bei Montage 7B): Möglich mit Sägeschnitt zur Verwendung mit Brüstung</w:t>
            </w:r>
          </w:p>
        </w:tc>
      </w:tr>
      <w:tr w:rsidR="007E0CC8" w:rsidRPr="0052664A" w14:paraId="5904B15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5E6D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3-teilig; bei Anwendung eines selbst entworfenen abnehmbaren Ausfüllprofils, bestückt mit einer Grundplatte unter 0° oder 5° (nur bei Montage 7A) aus glasfaserverstärktem Polyamid</w:t>
            </w:r>
          </w:p>
        </w:tc>
      </w:tr>
      <w:tr w:rsidR="007E0CC8" w:rsidRPr="0052664A" w14:paraId="6620A7E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5747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Kupplungsseitenführung (nur bei Montage 7A): B 58 mm x T 48 mm, 3-teilig; bestückt mit einer Grundplatte unter 0° aus glasfaserverstärktem Polyamid</w:t>
            </w:r>
          </w:p>
        </w:tc>
      </w:tr>
      <w:tr w:rsidR="007E0CC8" w:rsidRPr="0052664A" w14:paraId="4B5BEA9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54F9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7E0CC8" w:rsidRPr="0052664A" w14:paraId="565E9DF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3714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5A501C4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FFF4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7E0CC8" w:rsidRPr="007E0CC8" w14:paraId="41AD640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8D9E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E0CC8" w:rsidRPr="0052664A" w14:paraId="1CA5A9B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2BE2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7E0CC8" w:rsidRPr="0052664A" w14:paraId="39C07F5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BEF1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7E0CC8" w:rsidRPr="0052664A" w14:paraId="6FE7A6D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18CE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7E0CC8" w:rsidRPr="0052664A" w14:paraId="7A12430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8DBB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7E0C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7E0CC8" w:rsidRPr="0052664A" w14:paraId="3D2E2456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1BF2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3D53ECA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4DEC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7E0CC8" w:rsidRPr="0052664A" w14:paraId="2C6A0E1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9E95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7E0CC8" w:rsidRPr="007E0CC8" w14:paraId="202CC55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685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E0CC8" w:rsidRPr="007E0CC8" w14:paraId="00824BE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ADFA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7E0CC8" w:rsidRPr="0052664A" w14:paraId="381F5F2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7A98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7E0CC8" w:rsidRPr="0052664A" w14:paraId="36ACAA8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17E7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7E0CC8" w:rsidRPr="007E0CC8" w14:paraId="2C69B38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742C8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E0CC8" w:rsidRPr="007E0CC8" w14:paraId="6D0921F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9C0D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E0CC8" w:rsidRPr="0052664A" w14:paraId="0C233596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A1E9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7E0CC8" w:rsidRPr="007E0CC8" w14:paraId="3E92A71B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B629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E0CC8" w:rsidRPr="007E0CC8" w14:paraId="701074F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185A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E0CC8" w:rsidRPr="0052664A" w14:paraId="32D6B13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4DF48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7E0CC8" w:rsidRPr="0052664A" w14:paraId="62512F3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844B8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7E0CC8" w:rsidRPr="007E0CC8" w14:paraId="4B9887E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D523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E0CC8" w:rsidRPr="007E0CC8" w14:paraId="6745EC5B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3C83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7E0CC8" w:rsidRPr="0052664A" w14:paraId="2D584A35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9463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7E0CC8" w:rsidRPr="007E0CC8" w14:paraId="05F0D7B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3A80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E0CC8" w:rsidRPr="0052664A" w14:paraId="2AD58D8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F484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7E0CC8" w:rsidRPr="0052664A" w14:paraId="311831B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2295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7E0CC8" w:rsidRPr="007E0CC8" w14:paraId="7B0DA16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8833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E0CC8" w:rsidRPr="0052664A" w14:paraId="4F036B15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4D104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7E0CC8" w:rsidRPr="0052664A" w14:paraId="3423170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FDC4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7E0CC8" w:rsidRPr="007E0CC8" w14:paraId="6F2D3E1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36D24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E0CC8" w:rsidRPr="007E0CC8" w14:paraId="280775F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2D0F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7E0CC8" w:rsidRPr="0052664A" w14:paraId="184AB24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53D3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7E0CC8" w:rsidRPr="007E0CC8" w14:paraId="5D18BA3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5862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7E0CC8" w:rsidRPr="007E0CC8" w14:paraId="3B816CC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CE2B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7E0CC8" w:rsidRPr="007E0CC8" w14:paraId="4D90669A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7DFC4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7E0CC8" w:rsidRPr="007E0CC8" w14:paraId="67DAA24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CFA49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7E0CC8" w:rsidRPr="007E0CC8" w14:paraId="4247EA7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05CE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7E0CC8" w:rsidRPr="007E0CC8" w14:paraId="43D96FF5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AE96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7E0CC8" w:rsidRPr="0052664A" w14:paraId="766A596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8EBCA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7E0CC8" w:rsidRPr="0052664A" w14:paraId="371BA46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5C1E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7E0CC8" w:rsidRPr="0052664A" w14:paraId="1977A1F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E470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Werden in Abhängigkeit von Anwendung/Verwendung für eine ideale Führung vorgesehen</w:t>
            </w:r>
          </w:p>
        </w:tc>
      </w:tr>
      <w:tr w:rsidR="007E0CC8" w:rsidRPr="007E0CC8" w14:paraId="3838F75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CA8E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7E0CC8" w:rsidRPr="0052664A" w14:paraId="4B3D3FB1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5B8B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7E0CC8" w:rsidRPr="0052664A" w14:paraId="1DDD3AD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14E15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7E0CC8" w:rsidRPr="007E0CC8" w14:paraId="619968E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83C2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7E0CC8" w:rsidRPr="0052664A" w14:paraId="095FB5AD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A6EF6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7E0CC8" w:rsidRPr="0052664A" w14:paraId="45736A2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96D5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6C401AA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B6C8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7E0CC8" w:rsidRPr="0052664A" w14:paraId="5F97D3F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BC37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7E0CC8" w:rsidRPr="0052664A" w14:paraId="5F1323A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AF20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7E0CC8" w:rsidRPr="0052664A" w14:paraId="185A15D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C5B5E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7E0CC8" w:rsidRPr="0052664A" w14:paraId="7765B32B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4BA2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3325DDD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76C6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7E0CC8" w:rsidRPr="007E0CC8" w14:paraId="533AD7F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D679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7E0CC8" w:rsidRPr="0052664A" w14:paraId="040D394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B80E9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lastRenderedPageBreak/>
              <w:t xml:space="preserve"> - 230 V AC Rohrmotors, ohne Nothandbedienung</w:t>
            </w:r>
          </w:p>
        </w:tc>
      </w:tr>
      <w:tr w:rsidR="007E0CC8" w:rsidRPr="0052664A" w14:paraId="3710D2A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9EE1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7E0CC8" w:rsidRPr="0052664A" w14:paraId="50F8EA95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D739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7E0CC8" w:rsidRPr="0052664A" w14:paraId="1F06E13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C37D5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7E0CC8" w:rsidRPr="0052664A" w14:paraId="38DBB09B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9BD2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52664A" w14:paraId="76EC3EF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2FFC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7E0CC8" w:rsidRPr="0052664A" w14:paraId="00D1D4A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8DF0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7E0CC8" w:rsidRPr="0052664A" w14:paraId="57F1F58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8103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7E0CC8" w:rsidRPr="0052664A" w14:paraId="3494247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422B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036CF9B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7B16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7E0CC8" w:rsidRPr="0052664A" w14:paraId="77762B1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561D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7E0CC8" w:rsidRPr="0052664A" w14:paraId="070316D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0435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52664A" w14:paraId="45D8BBE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F706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7E0CC8" w:rsidRPr="0052664A" w14:paraId="00419BA4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E1AA9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7E0CC8" w:rsidRPr="0052664A" w14:paraId="487A043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C98A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7E0CC8" w:rsidRPr="0052664A" w14:paraId="267AD80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13C8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7E0CC8" w:rsidRPr="0052664A" w14:paraId="766CC4D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DB8F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7E0CC8" w:rsidRPr="0052664A" w14:paraId="1933E3E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7B33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7E0CC8" w:rsidRPr="0052664A" w14:paraId="5CCAA63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A1BD5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7E0CC8" w:rsidRPr="007E0CC8" w14:paraId="501E6A79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6DB0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7E0CC8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7E0CC8" w:rsidRPr="0052664A" w14:paraId="0070112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77B4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7E0CC8" w:rsidRPr="0052664A" w14:paraId="20FB69B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FDDC3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7E0CC8" w:rsidRPr="0052664A" w14:paraId="29D8244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28729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7E0CC8" w:rsidRPr="0052664A" w14:paraId="1C466AC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3D52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7E0CC8" w:rsidRPr="0052664A" w14:paraId="1588B5CF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B340D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5B32724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38CEF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E0CC8" w:rsidRPr="0052664A" w14:paraId="5DF1481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71C9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7E0CC8" w:rsidRPr="0052664A" w14:paraId="781DD11E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775C5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7E0CC8" w:rsidRPr="0052664A" w14:paraId="497224F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C61D6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7E0CC8" w:rsidRPr="0052664A" w14:paraId="4B63901C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1B40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7E0CC8" w:rsidRPr="007E0CC8" w14:paraId="1BD301A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C64C7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7E0CC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7E0CC8" w:rsidRPr="0052664A" w14:paraId="56770762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26771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7E0CC8" w:rsidRPr="007E0CC8" w14:paraId="0675EBD7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31052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7E0CC8" w:rsidRPr="0052664A" w14:paraId="1AD2AEA8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5469B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7E0CC8" w:rsidRPr="0052664A" w14:paraId="06F15DA3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330B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7E0CC8" w:rsidRPr="007E0CC8" w14:paraId="04CDE31D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1F8AC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7E0CC8" w:rsidRPr="007E0CC8" w14:paraId="18707C5B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E7020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7E0CC8" w:rsidRPr="007E0CC8" w14:paraId="1CAA2F90" w14:textId="77777777" w:rsidTr="007E0CC8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F64C9" w14:textId="77777777" w:rsidR="007E0CC8" w:rsidRPr="007E0CC8" w:rsidRDefault="007E0CC8" w:rsidP="007E0C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7E0CC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17F8F"/>
    <w:rsid w:val="00127F8B"/>
    <w:rsid w:val="00187D80"/>
    <w:rsid w:val="002022D9"/>
    <w:rsid w:val="002311D2"/>
    <w:rsid w:val="002C2DC4"/>
    <w:rsid w:val="003908A1"/>
    <w:rsid w:val="003A309F"/>
    <w:rsid w:val="003B4F54"/>
    <w:rsid w:val="003B70FE"/>
    <w:rsid w:val="0041731F"/>
    <w:rsid w:val="00425C71"/>
    <w:rsid w:val="0046623D"/>
    <w:rsid w:val="0052664A"/>
    <w:rsid w:val="005415AC"/>
    <w:rsid w:val="00561965"/>
    <w:rsid w:val="00576B76"/>
    <w:rsid w:val="005B3BED"/>
    <w:rsid w:val="005F300E"/>
    <w:rsid w:val="006640AB"/>
    <w:rsid w:val="00703AA7"/>
    <w:rsid w:val="007148A2"/>
    <w:rsid w:val="00740FC1"/>
    <w:rsid w:val="007A2316"/>
    <w:rsid w:val="007B1446"/>
    <w:rsid w:val="007E0CC8"/>
    <w:rsid w:val="007E0F91"/>
    <w:rsid w:val="00855C2A"/>
    <w:rsid w:val="0087046A"/>
    <w:rsid w:val="009B5262"/>
    <w:rsid w:val="009C3E9C"/>
    <w:rsid w:val="009C4F57"/>
    <w:rsid w:val="00A16FF4"/>
    <w:rsid w:val="00A87A5F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2664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2023-01-30T15:47:00Z</dcterms:created>
  <dcterms:modified xsi:type="dcterms:W3CDTF">2025-03-06T13:12:00Z</dcterms:modified>
</cp:coreProperties>
</file>