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A42745" w:rsidRPr="00A42745" w14:paraId="720F6EB1" w14:textId="77777777" w:rsidTr="00A42745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82AEE95" w14:textId="77777777" w:rsidR="00A42745" w:rsidRPr="00A42745" w:rsidRDefault="00A42745" w:rsidP="00A42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A42745" w:rsidRPr="0010114E" w14:paraId="58A24A68" w14:textId="77777777" w:rsidTr="00A42745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5166EB7" w14:textId="77777777" w:rsidR="00A42745" w:rsidRPr="00A42745" w:rsidRDefault="00A42745" w:rsidP="00A427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PANOVISTA® - Recessed or Surface-mounted (IM 7A)</w:t>
            </w:r>
          </w:p>
        </w:tc>
      </w:tr>
      <w:tr w:rsidR="0010114E" w:rsidRPr="00A42745" w14:paraId="4AA236B3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50D4F25" w14:textId="18B62393" w:rsidR="0010114E" w:rsidRPr="00A42745" w:rsidRDefault="0010114E" w:rsidP="00101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5822AC">
              <w:t xml:space="preserve">Renson NV, Maalbeekstraat 10, 8790 Waregem – </w:t>
            </w:r>
            <w:r>
              <w:t>Belgium</w:t>
            </w:r>
          </w:p>
        </w:tc>
      </w:tr>
      <w:tr w:rsidR="0010114E" w:rsidRPr="0010114E" w14:paraId="046AB505" w14:textId="77777777" w:rsidTr="00A42745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195F52" w14:textId="197C94F0" w:rsidR="0010114E" w:rsidRPr="0010114E" w:rsidRDefault="0010114E" w:rsidP="001011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10114E">
              <w:rPr>
                <w:lang w:val="de-DE"/>
              </w:rPr>
              <w:t xml:space="preserve">Tel. +32 (0)56 62 71 11, </w:t>
            </w:r>
            <w:hyperlink r:id="rId4" w:history="1">
              <w:r w:rsidRPr="00B42542">
                <w:rPr>
                  <w:rStyle w:val="Hyperlink"/>
                  <w:lang w:val="de-DE"/>
                </w:rPr>
                <w:t>info@renson.be</w:t>
              </w:r>
            </w:hyperlink>
            <w:r w:rsidRPr="0010114E">
              <w:rPr>
                <w:lang w:val="de-DE"/>
              </w:rPr>
              <w:t xml:space="preserve"> www.renson.eu</w:t>
            </w:r>
          </w:p>
        </w:tc>
      </w:tr>
      <w:tr w:rsidR="00A42745" w:rsidRPr="00A42745" w14:paraId="3684A94B" w14:textId="77777777" w:rsidTr="00A42745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AF2755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02 01 - PM_Screens</w:t>
            </w:r>
          </w:p>
        </w:tc>
      </w:tr>
      <w:tr w:rsidR="00A42745" w:rsidRPr="00A42745" w14:paraId="59B2A5F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5F6BAE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A42745" w:rsidRPr="00A42745" w14:paraId="6ED53B9F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6A218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 characteristics</w:t>
            </w:r>
          </w:p>
        </w:tc>
      </w:tr>
      <w:tr w:rsidR="00A42745" w:rsidRPr="0010114E" w14:paraId="645AC0D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5D38D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A42745" w:rsidRPr="0010114E" w14:paraId="55A7370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A5A492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5ED50F4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7C88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A42745" w:rsidRPr="0010114E" w14:paraId="077CB40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B8ED84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Recessed or Surface-mounted:</w:t>
            </w:r>
          </w:p>
        </w:tc>
      </w:tr>
      <w:tr w:rsidR="00A42745" w:rsidRPr="0010114E" w14:paraId="5C5EDB19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41B0E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which support the roller mechanism and are equipped with pins, connect the head box to the side guiding channels.</w:t>
            </w:r>
          </w:p>
        </w:tc>
      </w:tr>
      <w:tr w:rsidR="00A42745" w:rsidRPr="0010114E" w14:paraId="5EA4C43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84751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A42745" w:rsidRPr="0010114E" w14:paraId="48F1A82B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8715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170 N/m required construction load on top or behind combined with head box.</w:t>
            </w:r>
          </w:p>
        </w:tc>
      </w:tr>
      <w:tr w:rsidR="00A42745" w:rsidRPr="0010114E" w14:paraId="56049C2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D5A0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can be coupled with the FIXSCREEN 100 Slim IM 7A.</w:t>
            </w:r>
          </w:p>
        </w:tc>
      </w:tr>
      <w:tr w:rsidR="00A42745" w:rsidRPr="0010114E" w14:paraId="14E75E7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E7990E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03B0816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0C84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A42745" w:rsidRPr="00A42745" w14:paraId="33B96722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1CB1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A42745" w:rsidRPr="0010114E" w14:paraId="6F2DC8F9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B6502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A42745" w:rsidRPr="0010114E" w14:paraId="420FD25A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83EC5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150 mm height and 110 mm depth.</w:t>
            </w:r>
          </w:p>
        </w:tc>
      </w:tr>
      <w:tr w:rsidR="00A42745" w:rsidRPr="0010114E" w14:paraId="15B3278A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5985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product comprises two mitred head boxes, which create a combined head box with an angle of 90° when installed.</w:t>
            </w:r>
          </w:p>
        </w:tc>
      </w:tr>
      <w:tr w:rsidR="00A42745" w:rsidRPr="0010114E" w14:paraId="5524200B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00A770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head box comprises two fixed profiles and a removable bottom profile.</w:t>
            </w:r>
          </w:p>
        </w:tc>
      </w:tr>
      <w:tr w:rsidR="00A42745" w:rsidRPr="0010114E" w14:paraId="7E56033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EE343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on the perpendicular construction load on top or lying behind,or flat construction.</w:t>
            </w:r>
          </w:p>
        </w:tc>
      </w:tr>
      <w:tr w:rsidR="00A42745" w:rsidRPr="0010114E" w14:paraId="232A4202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70C28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6E921690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331AA6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A42745" w:rsidRPr="00A42745" w14:paraId="2A946691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87E5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42745" w:rsidRPr="0010114E" w14:paraId="2C2AA54A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F85B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product consists of two parts, each of which is equipped with a side guiding channel. There is no aluminium side guiding channel or cable guiding system in the corner.</w:t>
            </w:r>
          </w:p>
        </w:tc>
      </w:tr>
      <w:tr w:rsidR="00A42745" w:rsidRPr="00A42745" w14:paraId="40663A51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3C47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Outer profiles: extruded aluminium</w:t>
            </w:r>
          </w:p>
        </w:tc>
      </w:tr>
      <w:tr w:rsidR="00A42745" w:rsidRPr="0010114E" w14:paraId="7721FD22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80AC5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- 3-piece: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A42745" w:rsidRPr="00A42745" w14:paraId="017BDBD7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8EBD2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rail:</w:t>
            </w:r>
          </w:p>
        </w:tc>
      </w:tr>
      <w:tr w:rsidR="00A42745" w:rsidRPr="0010114E" w14:paraId="2721A256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AD8706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HPVC plastic (= robust design guarantees high wind guarantees)</w:t>
            </w:r>
          </w:p>
        </w:tc>
      </w:tr>
      <w:tr w:rsidR="00A42745" w:rsidRPr="0010114E" w14:paraId="2E594652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5D823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wear-resistant top layer (= Smooth and quiet, long-term durable operation, without additional maintenance)</w:t>
            </w:r>
          </w:p>
        </w:tc>
      </w:tr>
      <w:tr w:rsidR="00A42745" w:rsidRPr="0010114E" w14:paraId="31D1E69B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EB7AC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(60 mm long) (= Compensate for gusts of wind and contribute to constant fabric tension)</w:t>
            </w:r>
          </w:p>
        </w:tc>
      </w:tr>
      <w:tr w:rsidR="00A42745" w:rsidRPr="0010114E" w14:paraId="7F544DE6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898A1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Deep side guiding channel (standard): W 35 mm x D 110 mm, in 3 parts, u-profile; side guiding channel depth = head box depth, equipped with a base plate under 0° or 5° made of fibre glass-reinforced polyamide</w:t>
            </w:r>
          </w:p>
        </w:tc>
      </w:tr>
      <w:tr w:rsidR="00A42745" w:rsidRPr="0010114E" w14:paraId="2DFC4CB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3D6298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Closed side guiding channel: W 35 mm x D 48 mm, in 3 parts; in case used with a self-designed removable finishing, equipped with a base plate under 0° or 5° made of fibre glass-reinforced polyamide</w:t>
            </w:r>
          </w:p>
        </w:tc>
      </w:tr>
      <w:tr w:rsidR="00A42745" w:rsidRPr="0010114E" w14:paraId="2C939CD9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18E19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Fixed directly onto the frame/construction. No screws are visible from the façade side</w:t>
            </w:r>
          </w:p>
        </w:tc>
      </w:tr>
      <w:tr w:rsidR="00A42745" w:rsidRPr="0010114E" w14:paraId="14AA1A0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50AB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335D212A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553C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 set</w:t>
            </w:r>
          </w:p>
        </w:tc>
      </w:tr>
      <w:tr w:rsidR="00A42745" w:rsidRPr="0010114E" w14:paraId="7A5B692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E107E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product consists out of two fabric tubes that are connected at a 90° angle. The connection is created using hypoid stainless steel gears which are fixed in a corner bracket.</w:t>
            </w:r>
          </w:p>
        </w:tc>
      </w:tr>
      <w:tr w:rsidR="00A42745" w:rsidRPr="00A42745" w14:paraId="1264CE97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D9333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42745" w:rsidRPr="0010114E" w14:paraId="47E74AEB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564023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an integrated recessed fabric groove</w:t>
            </w:r>
          </w:p>
        </w:tc>
      </w:tr>
      <w:tr w:rsidR="00A42745" w:rsidRPr="0010114E" w14:paraId="08BCA245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31E8C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fabric)</w:t>
            </w:r>
          </w:p>
        </w:tc>
      </w:tr>
      <w:tr w:rsidR="00A42745" w:rsidRPr="0010114E" w14:paraId="5B3B9F7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A9E178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Conical fabric tube end pieces (= Compensating for the thicker ends of the rolled-up zipper and thus guaranteeing perfect roll-up of the screen)</w:t>
            </w:r>
          </w:p>
        </w:tc>
      </w:tr>
      <w:tr w:rsidR="00A42745" w:rsidRPr="0010114E" w14:paraId="52637200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61A77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Patented cone shaped fabric tube end pieces and the hypoid gears are fitted to both corner sides</w:t>
            </w:r>
          </w:p>
        </w:tc>
      </w:tr>
      <w:tr w:rsidR="00A42745" w:rsidRPr="0010114E" w14:paraId="0293E687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9530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A42745" w:rsidRPr="0010114E" w14:paraId="2B641FF7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F837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A patented cone shaped fabric tube end piece, the motor slide and the electrical connection are installed on the motor side</w:t>
            </w:r>
          </w:p>
        </w:tc>
      </w:tr>
      <w:tr w:rsidR="00A42745" w:rsidRPr="0010114E" w14:paraId="7E3D2D59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B1123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A patented cone shaped fabric tube end piece and a bearing slide are installed on the bearing side</w:t>
            </w:r>
          </w:p>
        </w:tc>
      </w:tr>
      <w:tr w:rsidR="00A42745" w:rsidRPr="0010114E" w14:paraId="386464C2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1B409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fabric set can be disassembled via the removable profile of the head box; the left or right position is determined in this way (cable feed).</w:t>
            </w:r>
          </w:p>
        </w:tc>
      </w:tr>
      <w:tr w:rsidR="00A42745" w:rsidRPr="0010114E" w14:paraId="316CE755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A35B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4E8D7876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386F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Fabric</w:t>
            </w:r>
          </w:p>
        </w:tc>
      </w:tr>
      <w:tr w:rsidR="00A42745" w:rsidRPr="0010114E" w14:paraId="26CC726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332B1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The product consists out of two pieces of fabric, where the fabric can be rolled-up and down simultaneously.</w:t>
            </w:r>
          </w:p>
        </w:tc>
      </w:tr>
      <w:tr w:rsidR="00A42745" w:rsidRPr="0010114E" w14:paraId="061477C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4D21C0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when the height is greater than the fabric tube width.</w:t>
            </w:r>
          </w:p>
        </w:tc>
      </w:tr>
      <w:tr w:rsidR="00A42745" w:rsidRPr="00A42745" w14:paraId="1A3AE21F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44BE06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A42745" w:rsidRPr="00A42745" w14:paraId="320BD4C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16EF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Horizontally</w:t>
            </w:r>
          </w:p>
        </w:tc>
      </w:tr>
      <w:tr w:rsidR="00A42745" w:rsidRPr="0010114E" w14:paraId="20B7772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EF7DB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A42745" w:rsidRPr="0010114E" w14:paraId="2472E8A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62F58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The vertical border on one side of each piece of fabric is equipped with a zipper, making the fabric windproof in the side guiding channel</w:t>
            </w:r>
          </w:p>
        </w:tc>
      </w:tr>
      <w:tr w:rsidR="00A42745" w:rsidRPr="0010114E" w14:paraId="26E723C2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5444F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The vertical border at the corner side of each piece of fabric is equipped with a seal strip</w:t>
            </w:r>
          </w:p>
        </w:tc>
      </w:tr>
      <w:tr w:rsidR="00A42745" w:rsidRPr="0010114E" w14:paraId="7AE4A330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538366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A42745" w:rsidRPr="0010114E" w14:paraId="562C3DE1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55F0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10114E" w14:paraId="38E2B6B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4EB781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A42745" w:rsidRPr="00A42745" w14:paraId="6C40880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959A2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A42745" w:rsidRPr="00A42745" w14:paraId="38C6F922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0194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A42745" w:rsidRPr="00A42745" w14:paraId="5D23397F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0719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A42745" w:rsidRPr="0010114E" w14:paraId="5EA1102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1B672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A42745" w:rsidRPr="0010114E" w14:paraId="7E4A13A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6633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1146173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E07DC6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A42745" w:rsidRPr="00A42745" w14:paraId="2189B361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6077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</w:t>
            </w:r>
          </w:p>
        </w:tc>
      </w:tr>
      <w:tr w:rsidR="00A42745" w:rsidRPr="0010114E" w14:paraId="0F301BF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B364D5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product comprises two mitred bottom bars, which create a combined bottom bar with an angle of 90° when installed.</w:t>
            </w:r>
          </w:p>
        </w:tc>
      </w:tr>
      <w:tr w:rsidR="00A42745" w:rsidRPr="0010114E" w14:paraId="1E2BFFC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EA63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Disappears into the head box.</w:t>
            </w:r>
          </w:p>
        </w:tc>
      </w:tr>
      <w:tr w:rsidR="00A42745" w:rsidRPr="0010114E" w14:paraId="58FD8E11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011133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Each bottom bar is made of a single extruded aluminium profile and is entirely weighted with galvanised steel bars.</w:t>
            </w:r>
          </w:p>
        </w:tc>
      </w:tr>
      <w:tr w:rsidR="00A42745" w:rsidRPr="0010114E" w14:paraId="401AC46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01964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Joint together by means of a corner piece.</w:t>
            </w:r>
          </w:p>
        </w:tc>
      </w:tr>
      <w:tr w:rsidR="00A42745" w:rsidRPr="0010114E" w14:paraId="2277172A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E852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bottom bar: H 46 mm x D 30 mm (excl. sealing strip) = 0.85 kg/rm</w:t>
            </w:r>
          </w:p>
        </w:tc>
      </w:tr>
      <w:tr w:rsidR="00A42745" w:rsidRPr="0010114E" w14:paraId="6AF9A80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C0729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and weight of the steel bar: H 30 mm x D 20 mm = 4.7 kg/rm</w:t>
            </w:r>
          </w:p>
        </w:tc>
      </w:tr>
      <w:tr w:rsidR="00A42745" w:rsidRPr="00A42745" w14:paraId="2DF5DFAB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02130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A42745" w:rsidRPr="0010114E" w14:paraId="270246E2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92638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A42745" w:rsidRPr="0010114E" w14:paraId="6F5DA7AA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660F1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A42745" w:rsidRPr="0010114E" w14:paraId="5A87B376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F61B71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51C53A86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FCA7F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Colour</w:t>
            </w:r>
          </w:p>
        </w:tc>
      </w:tr>
      <w:tr w:rsidR="00A42745" w:rsidRPr="0010114E" w14:paraId="7025F3D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30791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A42745" w:rsidRPr="0010114E" w14:paraId="7E28995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080805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A42745" w:rsidRPr="0010114E" w14:paraId="6EA0F72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F32E8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the case of anodised profiles (head box, side guiding channels and bottom bar), the side supporting end caps are powder coated in the most suitable colour (60-80 µm).</w:t>
            </w:r>
          </w:p>
        </w:tc>
      </w:tr>
      <w:tr w:rsidR="00A42745" w:rsidRPr="0010114E" w14:paraId="54B0337F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374DC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519F36D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4654F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Control</w:t>
            </w:r>
          </w:p>
        </w:tc>
      </w:tr>
      <w:tr w:rsidR="00A42745" w:rsidRPr="00A42745" w14:paraId="06293E8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74685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Electric:</w:t>
            </w:r>
          </w:p>
        </w:tc>
      </w:tr>
      <w:tr w:rsidR="00A42745" w:rsidRPr="0010114E" w14:paraId="07D1EE0A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15FB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 motor is fitted into one of the two parts of the product.</w:t>
            </w:r>
          </w:p>
        </w:tc>
      </w:tr>
      <w:tr w:rsidR="00A42745" w:rsidRPr="0010114E" w14:paraId="3C24B68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A5A12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A42745" w:rsidRPr="0010114E" w14:paraId="210233A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C2772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uv-resistant cable.</w:t>
            </w:r>
          </w:p>
        </w:tc>
      </w:tr>
      <w:tr w:rsidR="00A42745" w:rsidRPr="0010114E" w14:paraId="309A5FD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47571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A42745" w:rsidRPr="0010114E" w14:paraId="333916DB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5BBB9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10114E" w14:paraId="069BDCF5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E987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A42745" w:rsidRPr="0010114E" w14:paraId="39216CC5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860A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screen set, IP44 certified.</w:t>
            </w:r>
          </w:p>
        </w:tc>
      </w:tr>
      <w:tr w:rsidR="00A42745" w:rsidRPr="0010114E" w14:paraId="5C029F9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568394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A42745" w:rsidRPr="0010114E" w14:paraId="7933E426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B0D04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4B58D7DB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47F6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A42745" w:rsidRPr="0010114E" w14:paraId="686641AF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DB7F0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A42745" w:rsidRPr="0010114E" w14:paraId="3E8B5475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2CC10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10114E" w14:paraId="1E1B187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33F3C2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A42745" w:rsidRPr="0010114E" w14:paraId="3609A69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876A6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A42745" w:rsidRPr="0010114E" w14:paraId="4A529929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9D3E4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sz w:val="14"/>
                <w:szCs w:val="14"/>
                <w:lang w:val="en-US" w:eastAsia="nl-BE"/>
              </w:rPr>
              <w:t>7-year warranty on the windproof-technology:</w:t>
            </w:r>
          </w:p>
        </w:tc>
      </w:tr>
      <w:tr w:rsidR="00A42745" w:rsidRPr="0010114E" w14:paraId="3F1F6A2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A90B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A42745" w:rsidRPr="0010114E" w14:paraId="7E947628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37CBD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5-year warranty on the electronic control (Somfy automation).</w:t>
            </w:r>
          </w:p>
        </w:tc>
      </w:tr>
      <w:tr w:rsidR="00A42745" w:rsidRPr="00A42745" w14:paraId="4C3255DE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5E86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A42745" w:rsidRPr="0010114E" w14:paraId="3CF8B4CB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150F4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the fabric collection.</w:t>
            </w:r>
          </w:p>
        </w:tc>
      </w:tr>
      <w:tr w:rsidR="00A42745" w:rsidRPr="0010114E" w14:paraId="301CFBD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CB5F3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A42745" w:rsidRPr="0010114E" w14:paraId="06AB6CF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5B19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A42745" w:rsidRPr="0010114E" w14:paraId="61EC3C6F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80EC0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fabric type, motor type, etc.) can be consulted at any time.</w:t>
            </w:r>
          </w:p>
        </w:tc>
      </w:tr>
      <w:tr w:rsidR="00A42745" w:rsidRPr="0010114E" w14:paraId="655CB4E4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D75174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A42745" w:rsidRPr="00A42745" w14:paraId="4C574D90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4824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A42745" w:rsidRPr="0010114E" w14:paraId="6BBD0449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4770BE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by ‘Velux’ (WTT14-001 Panovista): wind guarantee of up to and including 37 km/h in closed position (tested on a 4,000 mm x 4,000 mm x 2,700 mm screen).</w:t>
            </w:r>
          </w:p>
        </w:tc>
      </w:tr>
      <w:tr w:rsidR="00A42745" w:rsidRPr="0010114E" w14:paraId="1B75D165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A4780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37 km/h in closed position.</w:t>
            </w:r>
          </w:p>
        </w:tc>
      </w:tr>
      <w:tr w:rsidR="00A42745" w:rsidRPr="00A42745" w14:paraId="1020F607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EEC5A5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Wind sensor required.</w:t>
            </w:r>
          </w:p>
        </w:tc>
      </w:tr>
      <w:tr w:rsidR="00A42745" w:rsidRPr="00A42745" w14:paraId="0597FA23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B2F07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A42745" w:rsidRPr="00A42745" w14:paraId="3622D7BA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63B4FB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Standards and certificates</w:t>
            </w:r>
          </w:p>
        </w:tc>
      </w:tr>
      <w:tr w:rsidR="00A42745" w:rsidRPr="0010114E" w14:paraId="2645BF66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BACC8A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A42745" w:rsidRPr="0010114E" w14:paraId="2906643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C69DE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DoP-2015SC00004.</w:t>
            </w:r>
          </w:p>
        </w:tc>
      </w:tr>
      <w:tr w:rsidR="00A42745" w:rsidRPr="0010114E" w14:paraId="3508953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00B90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EU declaration of conformity - In accordance with the following directives:</w:t>
            </w:r>
          </w:p>
        </w:tc>
      </w:tr>
      <w:tr w:rsidR="00A42745" w:rsidRPr="00A42745" w14:paraId="5A4E16BD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21DCD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Machinery Directive 2006/42/EC</w:t>
            </w:r>
          </w:p>
        </w:tc>
      </w:tr>
      <w:tr w:rsidR="00A42745" w:rsidRPr="00A42745" w14:paraId="113AD35C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B45A1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Low Voltage Directive 2014/35/EU</w:t>
            </w:r>
          </w:p>
        </w:tc>
      </w:tr>
      <w:tr w:rsidR="00A42745" w:rsidRPr="00A42745" w14:paraId="44C28501" w14:textId="77777777" w:rsidTr="00A42745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B27CC" w14:textId="77777777" w:rsidR="00A42745" w:rsidRPr="00A42745" w:rsidRDefault="00A42745" w:rsidP="00A42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A42745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EMC Directive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10114E"/>
    <w:rsid w:val="0011081F"/>
    <w:rsid w:val="00117F8F"/>
    <w:rsid w:val="00187D80"/>
    <w:rsid w:val="001C036F"/>
    <w:rsid w:val="002022D9"/>
    <w:rsid w:val="002311D2"/>
    <w:rsid w:val="002C2DC4"/>
    <w:rsid w:val="003149AF"/>
    <w:rsid w:val="003908A1"/>
    <w:rsid w:val="003A309F"/>
    <w:rsid w:val="003B4F54"/>
    <w:rsid w:val="003B70FE"/>
    <w:rsid w:val="0041731F"/>
    <w:rsid w:val="00425C71"/>
    <w:rsid w:val="0046623D"/>
    <w:rsid w:val="004B33DA"/>
    <w:rsid w:val="004E2E53"/>
    <w:rsid w:val="005415AC"/>
    <w:rsid w:val="00561965"/>
    <w:rsid w:val="00576B76"/>
    <w:rsid w:val="005B3BED"/>
    <w:rsid w:val="005B6EB4"/>
    <w:rsid w:val="005F300E"/>
    <w:rsid w:val="006640AB"/>
    <w:rsid w:val="00677392"/>
    <w:rsid w:val="00703AA7"/>
    <w:rsid w:val="007148A2"/>
    <w:rsid w:val="00740FC1"/>
    <w:rsid w:val="0078713E"/>
    <w:rsid w:val="007A2316"/>
    <w:rsid w:val="007B1446"/>
    <w:rsid w:val="007E0CC8"/>
    <w:rsid w:val="007E0F91"/>
    <w:rsid w:val="00816E63"/>
    <w:rsid w:val="00855C2A"/>
    <w:rsid w:val="0087046A"/>
    <w:rsid w:val="009B5262"/>
    <w:rsid w:val="009C3E9C"/>
    <w:rsid w:val="009C4F57"/>
    <w:rsid w:val="00A16FF4"/>
    <w:rsid w:val="00A42745"/>
    <w:rsid w:val="00A87A5F"/>
    <w:rsid w:val="00B859A0"/>
    <w:rsid w:val="00B93474"/>
    <w:rsid w:val="00BA0495"/>
    <w:rsid w:val="00BB0475"/>
    <w:rsid w:val="00BB4463"/>
    <w:rsid w:val="00BD6733"/>
    <w:rsid w:val="00C05ECA"/>
    <w:rsid w:val="00C24A3D"/>
    <w:rsid w:val="00CA2BC7"/>
    <w:rsid w:val="00CD1881"/>
    <w:rsid w:val="00CD6C5F"/>
    <w:rsid w:val="00D4392A"/>
    <w:rsid w:val="00D57754"/>
    <w:rsid w:val="00D60E33"/>
    <w:rsid w:val="00D665B7"/>
    <w:rsid w:val="00E00437"/>
    <w:rsid w:val="00E73430"/>
    <w:rsid w:val="00EE0222"/>
    <w:rsid w:val="00F24520"/>
    <w:rsid w:val="00F528FC"/>
    <w:rsid w:val="00FA4639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114E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11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2023-01-30T15:58:00Z</dcterms:created>
  <dcterms:modified xsi:type="dcterms:W3CDTF">2025-03-13T11:59:00Z</dcterms:modified>
</cp:coreProperties>
</file>