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CA2BC7" w:rsidRPr="00CA2BC7" w14:paraId="0399E578" w14:textId="77777777" w:rsidTr="00CA2BC7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860C608" w14:textId="77777777" w:rsidR="00CA2BC7" w:rsidRPr="00CA2BC7" w:rsidRDefault="00CA2BC7" w:rsidP="00CA2BC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CA2BC7" w:rsidRPr="00CA2BC7" w14:paraId="513CF6E4" w14:textId="77777777" w:rsidTr="00CA2BC7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204E7CA" w14:textId="77777777" w:rsidR="00CA2BC7" w:rsidRPr="00CA2BC7" w:rsidRDefault="00CA2BC7" w:rsidP="00CA2B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Ready 100 Slim </w:t>
            </w: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Tuchsatz</w:t>
            </w:r>
            <w:proofErr w:type="spellEnd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- </w:t>
            </w: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Einbau</w:t>
            </w:r>
            <w:proofErr w:type="spellEnd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7)</w:t>
            </w:r>
          </w:p>
        </w:tc>
      </w:tr>
      <w:tr w:rsidR="00B17ECE" w:rsidRPr="00CA2BC7" w14:paraId="49DDF0D6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AD85FBF" w14:textId="5A9393AA" w:rsidR="00B17ECE" w:rsidRPr="00CA2BC7" w:rsidRDefault="00B17ECE" w:rsidP="00B17E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C70FDF">
              <w:t xml:space="preserve">Renson NV, Maalbeekstraat 10, 8790 Waregem – </w:t>
            </w:r>
            <w:proofErr w:type="spellStart"/>
            <w:r w:rsidRPr="00C70FDF">
              <w:t>Belgien</w:t>
            </w:r>
            <w:proofErr w:type="spellEnd"/>
          </w:p>
        </w:tc>
      </w:tr>
      <w:tr w:rsidR="00B17ECE" w:rsidRPr="00B17ECE" w14:paraId="0FCD8909" w14:textId="77777777" w:rsidTr="00CA2BC7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6D2266" w14:textId="7A8DE7E2" w:rsidR="00B17ECE" w:rsidRPr="00B17ECE" w:rsidRDefault="00B17ECE" w:rsidP="00B17E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B17ECE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B17ECE">
              <w:rPr>
                <w:lang w:val="de-DE"/>
              </w:rPr>
              <w:t>, www.renson.eu</w:t>
            </w:r>
          </w:p>
        </w:tc>
      </w:tr>
      <w:tr w:rsidR="00CA2BC7" w:rsidRPr="00CA2BC7" w14:paraId="63CAAFF6" w14:textId="77777777" w:rsidTr="00CA2BC7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ED9E9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CA2BC7" w:rsidRPr="00CA2BC7" w14:paraId="6D3FB26E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D54EB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CA2BC7" w:rsidRPr="00CA2BC7" w14:paraId="6E7BC393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D17ED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CA2BC7" w:rsidRPr="00B17ECE" w14:paraId="42A0ADC9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ACE7F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CA2BC7" w:rsidRPr="00B17ECE" w14:paraId="5DF65108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37D515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CA2BC7" w:rsidRPr="00CA2BC7" w14:paraId="165DAD9E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F87E8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CA2BC7" w:rsidRPr="00B17ECE" w14:paraId="2CDC0AA8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A542D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der Montage des Tuchsatz (Tuchwelle + Tuch + Motor) wird die elektrische Verbindung über das Motorstecker einfach hergestellt.</w:t>
            </w:r>
          </w:p>
        </w:tc>
      </w:tr>
      <w:tr w:rsidR="00CA2BC7" w:rsidRPr="00B17ECE" w14:paraId="3AE95426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18D60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CA2BC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CA2BC7" w:rsidRPr="00B17ECE" w14:paraId="5E59C58A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DF918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CA2BC7" w:rsidRPr="00B17ECE" w14:paraId="483124CA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C2556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A2BC7" w:rsidRPr="00B17ECE" w14:paraId="3406F1EC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D3D57" w14:textId="77777777" w:rsidR="00CA2BC7" w:rsidRPr="00CA2BC7" w:rsidRDefault="00CA2BC7" w:rsidP="00CA2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nl-BE"/>
              </w:rPr>
            </w:pPr>
          </w:p>
        </w:tc>
      </w:tr>
      <w:tr w:rsidR="00CA2BC7" w:rsidRPr="00CA2BC7" w14:paraId="693D0F16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BB0DF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CA2BC7" w:rsidRPr="00B17ECE" w14:paraId="3CED8525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8A20C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Andere Bestandteile in 3-teiliger Tiefe Seitenführung.</w:t>
            </w:r>
          </w:p>
        </w:tc>
      </w:tr>
      <w:tr w:rsidR="00CA2BC7" w:rsidRPr="00B17ECE" w14:paraId="172828B4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9ADA9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CA2BC7" w:rsidRPr="00CA2BC7" w14:paraId="0A28E390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E420D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CA2BC7" w:rsidRPr="00B17ECE" w14:paraId="1458975E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EC215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CA2BC7" w:rsidRPr="00B17ECE" w14:paraId="79408E77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3AEAB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CA2BC7" w:rsidRPr="00B17ECE" w14:paraId="551E6DF8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65BD9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CA2BC7" w:rsidRPr="00B17ECE" w14:paraId="0A1E4C7D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DB0A4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Versenkt montiert in 3-teiliger Seitenführung, wodurch die Sichtbarkeit auf 13,78 mm reduziert wird</w:t>
            </w:r>
          </w:p>
        </w:tc>
      </w:tr>
      <w:tr w:rsidR="00CA2BC7" w:rsidRPr="00B17ECE" w14:paraId="224F6999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900C5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A2BC7" w:rsidRPr="00CA2BC7" w14:paraId="2B967EA9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2D8DD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CA2BC7" w:rsidRPr="00CA2BC7" w14:paraId="78F674C9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5F435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CA2BC7" w:rsidRPr="00CA2BC7" w14:paraId="5725EE8F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B3390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versehen. </w:t>
            </w: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Bei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großen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Breiten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gibt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es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auch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ein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abnehmbares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Klickprofil</w:t>
            </w:r>
            <w:proofErr w:type="spellEnd"/>
          </w:p>
        </w:tc>
      </w:tr>
      <w:tr w:rsidR="00CA2BC7" w:rsidRPr="00B17ECE" w14:paraId="0B846D1F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DB638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CA2BC7" w:rsidRPr="00B17ECE" w14:paraId="250A1C11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AEB84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CA2BC7" w:rsidRPr="00B17ECE" w14:paraId="27DB7B56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38E6C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CA2BC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CA2BC7" w:rsidRPr="00B17ECE" w14:paraId="5AAF2BF2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74B44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CA2BC7" w:rsidRPr="00CA2BC7" w14:paraId="61D08732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5BE41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CA2BC7" w:rsidRPr="00B17ECE" w14:paraId="74B9F76C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F833A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CA2BC7" w:rsidRPr="00CA2BC7" w14:paraId="02E4A9E3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5E2A6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CA2BC7" w:rsidRPr="00CA2BC7" w14:paraId="19982498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62A0E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CA2BC7" w:rsidRPr="00B17ECE" w14:paraId="06B86018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0ACF6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CA2BC7" w:rsidRPr="00B17ECE" w14:paraId="5E9566BC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B1C9B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CA2BC7" w:rsidRPr="00CA2BC7" w14:paraId="3B60FE67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320E0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CA2BC7" w:rsidRPr="00CA2BC7" w14:paraId="624E3AC1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C84C5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CA2BC7" w:rsidRPr="00B17ECE" w14:paraId="6301BB80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0D900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CA2BC7" w:rsidRPr="00CA2BC7" w14:paraId="42207634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309EC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CA2BC7" w:rsidRPr="00CA2BC7" w14:paraId="709ABA95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39010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CA2BC7" w:rsidRPr="00B17ECE" w14:paraId="1F71A56C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4E13C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CA2BC7" w:rsidRPr="00B17ECE" w14:paraId="72FB1F3B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3E5FE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CA2BC7" w:rsidRPr="00CA2BC7" w14:paraId="7CC4FFB4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A1219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CA2BC7" w:rsidRPr="00CA2BC7" w14:paraId="0C32CB90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28631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CA2BC7" w:rsidRPr="00B17ECE" w14:paraId="16875DF2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80AEA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CA2BC7" w:rsidRPr="00CA2BC7" w14:paraId="43F668B3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BC376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CA2BC7" w:rsidRPr="00B17ECE" w14:paraId="38FAF5DE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B64E8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CA2BC7" w:rsidRPr="00B17ECE" w14:paraId="217F38C0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71A78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380-420 g/m², Dicke: 0,43-0,45 mm</w:t>
            </w:r>
          </w:p>
        </w:tc>
      </w:tr>
      <w:tr w:rsidR="00CA2BC7" w:rsidRPr="00CA2BC7" w14:paraId="23688375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0D858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 xml:space="preserve">●  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CA2BC7" w:rsidRPr="00B17ECE" w14:paraId="293664FF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7F106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CA2BC7" w:rsidRPr="00B17ECE" w14:paraId="3015F3AF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CD612E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650 g/m², Dicke: 0,60 mm</w:t>
            </w:r>
          </w:p>
        </w:tc>
      </w:tr>
      <w:tr w:rsidR="00CA2BC7" w:rsidRPr="00CA2BC7" w14:paraId="061FB911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24F79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mit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Hanfgarn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CA2BC7" w:rsidRPr="00CA2BC7" w14:paraId="72A41210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B6811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92507), B1 (DIN 4102-1), B-s2d0 (Euroclass EN 13501-1)</w:t>
            </w:r>
          </w:p>
        </w:tc>
      </w:tr>
      <w:tr w:rsidR="00CA2BC7" w:rsidRPr="00B17ECE" w14:paraId="4B1958DF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5F15E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600 g/m², Dicke: 0,90 mm</w:t>
            </w:r>
          </w:p>
        </w:tc>
      </w:tr>
      <w:tr w:rsidR="00CA2BC7" w:rsidRPr="00CA2BC7" w14:paraId="2F4E1938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345EB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CA2BC7" w:rsidRPr="00CA2BC7" w14:paraId="0CB7A465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A52CE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CA2BC7" w:rsidRPr="00CA2BC7" w14:paraId="053D0282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A7E52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CA2BC7" w:rsidRPr="00CA2BC7" w14:paraId="62970CDA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5EC4D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CA2BC7" w:rsidRPr="00CA2BC7" w14:paraId="219270DA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500F4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CA2BC7" w:rsidRPr="00CA2BC7" w14:paraId="408D1F28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0175E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CA2BC7" w:rsidRPr="00B17ECE" w14:paraId="39FC3C7B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1093E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CA2BC7" w:rsidRPr="00B17ECE" w14:paraId="1D6E36DA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A913ED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CA2BC7" w:rsidRPr="00B17ECE" w14:paraId="7DA819DD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B152D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30 mm x T 20 mm = 4,7 kg/Lfm (B = 3120 mm: max. 17 kg), ist für die Anwendung für eine ideale Führung vorgesehen</w:t>
            </w:r>
          </w:p>
        </w:tc>
      </w:tr>
      <w:tr w:rsidR="00CA2BC7" w:rsidRPr="00CA2BC7" w14:paraId="3CF8FD44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52E2B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CA2BC7" w:rsidRPr="00B17ECE" w14:paraId="510DA6A5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8E4C8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vollständig in der Kassette</w:t>
            </w:r>
          </w:p>
        </w:tc>
      </w:tr>
      <w:tr w:rsidR="00CA2BC7" w:rsidRPr="00B17ECE" w14:paraId="1DC5DD5F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EE78E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CA2BC7" w:rsidRPr="00B17ECE" w14:paraId="4F18041E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A547C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CA2BC7" w:rsidRPr="00B17ECE" w14:paraId="5793FAF5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2E264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CA2BC7" w:rsidRPr="00CA2BC7" w14:paraId="5FFC6DE4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F60AB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CA2BC7" w:rsidRPr="00B17ECE" w14:paraId="0315D3F1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0A1A3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 (abnehmbares Profil unten), Seitenführungen und Endschiene) können in der gleichen Farbe wie die Fassade pulverbeschichtet (60-80 µm) oder eloxiert (20 µm) werden.</w:t>
            </w:r>
          </w:p>
        </w:tc>
      </w:tr>
      <w:tr w:rsidR="00CA2BC7" w:rsidRPr="00B17ECE" w14:paraId="326E6290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0836A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CA2BC7" w:rsidRPr="00B17ECE" w14:paraId="43AF02BA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7EBD4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 (abnehmbares Profil unten), Seitenführungen und Endschiene) werden die Seitenkonsolen in der am besten geeigneten Farbe (60-80µm) pulverbeschichtet.</w:t>
            </w:r>
          </w:p>
        </w:tc>
      </w:tr>
      <w:tr w:rsidR="00CA2BC7" w:rsidRPr="00B17ECE" w14:paraId="58EA6FB7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863D3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A2BC7" w:rsidRPr="00CA2BC7" w14:paraId="2A0B5A7A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CA60F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CA2BC7" w:rsidRPr="00CA2BC7" w14:paraId="1D378CAD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AC9AC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CA2BC7" w:rsidRPr="00B17ECE" w14:paraId="1B028C04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C7D5F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CA2BC7" w:rsidRPr="00B17ECE" w14:paraId="7571E40F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C23B83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CA2BC7" w:rsidRPr="00B17ECE" w14:paraId="1709AA9D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6FAA0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CA2BC7" w:rsidRPr="00B17ECE" w14:paraId="6745DC07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2FE62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CA2BC7" w:rsidRPr="00B17ECE" w14:paraId="4E4F573A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6DDFE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A2BC7" w:rsidRPr="00B17ECE" w14:paraId="1EF956D1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232F2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CA2BC7" w:rsidRPr="00B17ECE" w14:paraId="14CF846F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44ECA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CA2BC7" w:rsidRPr="00B17ECE" w14:paraId="5A9FA36E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8631F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CA2BC7" w:rsidRPr="00B17ECE" w14:paraId="7307B923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DA6E0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A2BC7" w:rsidRPr="00CA2BC7" w14:paraId="2F652A3E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664C9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CA2BC7" w:rsidRPr="00B17ECE" w14:paraId="772D381E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26157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CA2BC7" w:rsidRPr="00B17ECE" w14:paraId="472FE5FB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EDE39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A2BC7" w:rsidRPr="00CA2BC7" w14:paraId="16905628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96ADA5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Garantie- </w:t>
            </w: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Produktinformationen</w:t>
            </w:r>
            <w:proofErr w:type="spellEnd"/>
          </w:p>
        </w:tc>
      </w:tr>
      <w:tr w:rsidR="00CA2BC7" w:rsidRPr="00B17ECE" w14:paraId="27B0B2ED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5ED63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CA2BC7" w:rsidRPr="00B17ECE" w14:paraId="1343848C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CFE45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CA2BC7" w:rsidRPr="00B17ECE" w14:paraId="69BD7921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09C6B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CA2BC7" w:rsidRPr="00B17ECE" w14:paraId="4698D743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CD309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CA2BC7" w:rsidRPr="00B17ECE" w14:paraId="054EC104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6FAC1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CA2BC7" w:rsidRPr="00B17ECE" w14:paraId="38828B68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F7684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CA2BC7" w:rsidRPr="00CA2BC7" w14:paraId="20BADF51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AEC60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CA2BC7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CA2BC7" w:rsidRPr="00B17ECE" w14:paraId="2E8BCDA1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5E1FF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CA2BC7" w:rsidRPr="00B17ECE" w14:paraId="24DEC772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C52BC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CA2BC7" w:rsidRPr="00B17ECE" w14:paraId="49A4D409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62F64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A2BC7" w:rsidRPr="00CA2BC7" w14:paraId="3CF8B978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74CC3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CA2BC7" w:rsidRPr="00B17ECE" w14:paraId="0F79B9C0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00843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CA2BC7" w:rsidRPr="00B17ECE" w14:paraId="2CDC11E4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7B232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CA2BC7" w:rsidRPr="00B17ECE" w14:paraId="521B8D7B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7169F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(WTT18-002 Fixscreen 100 Slim 2.0): Windwiderstand bis 126 km/h im geschlossenem Zustand (getestet für einen Screen von 3000 mm x 3000 mm).</w:t>
            </w:r>
          </w:p>
        </w:tc>
      </w:tr>
      <w:tr w:rsidR="00CA2BC7" w:rsidRPr="00B17ECE" w14:paraId="1A92B2BE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F789C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CA2BC7" w:rsidRPr="00CA2BC7" w14:paraId="12A42B17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FF419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CA2B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CA2BC7" w:rsidRPr="00B17ECE" w14:paraId="44602C31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5DA30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CA2BC7" w:rsidRPr="00CA2BC7" w14:paraId="76E4C58C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C3BF4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CA2BC7" w:rsidRPr="00B17ECE" w14:paraId="38AE1688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B77C2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  <w:tr w:rsidR="00CA2BC7" w:rsidRPr="00B17ECE" w14:paraId="566A90F6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33D12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CA2BC7" w:rsidRPr="00CA2BC7" w14:paraId="56378C2C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81AC3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CA2BC7" w:rsidRPr="00CA2BC7" w14:paraId="7BB38C8E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94BF4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CA2BC7" w:rsidRPr="00CA2BC7" w14:paraId="2D9DC3A7" w14:textId="77777777" w:rsidTr="00CA2BC7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41747" w14:textId="77777777" w:rsidR="00CA2BC7" w:rsidRPr="00CA2BC7" w:rsidRDefault="00CA2BC7" w:rsidP="00CA2B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CA2BC7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669EB"/>
    <w:rsid w:val="000A5601"/>
    <w:rsid w:val="00117F8F"/>
    <w:rsid w:val="00127F8B"/>
    <w:rsid w:val="002022D9"/>
    <w:rsid w:val="002311D2"/>
    <w:rsid w:val="002C2DC4"/>
    <w:rsid w:val="003B4F54"/>
    <w:rsid w:val="00425C71"/>
    <w:rsid w:val="0046623D"/>
    <w:rsid w:val="005415AC"/>
    <w:rsid w:val="00576B76"/>
    <w:rsid w:val="005B3BED"/>
    <w:rsid w:val="005F300E"/>
    <w:rsid w:val="006640AB"/>
    <w:rsid w:val="00740FC1"/>
    <w:rsid w:val="007A2316"/>
    <w:rsid w:val="007E0F91"/>
    <w:rsid w:val="00855C2A"/>
    <w:rsid w:val="0087046A"/>
    <w:rsid w:val="009B5262"/>
    <w:rsid w:val="009C3E9C"/>
    <w:rsid w:val="00B17ECE"/>
    <w:rsid w:val="00B859A0"/>
    <w:rsid w:val="00B93474"/>
    <w:rsid w:val="00BA0495"/>
    <w:rsid w:val="00BB0475"/>
    <w:rsid w:val="00BB4463"/>
    <w:rsid w:val="00C05ECA"/>
    <w:rsid w:val="00C24A3D"/>
    <w:rsid w:val="00CA2BC7"/>
    <w:rsid w:val="00CD6C5F"/>
    <w:rsid w:val="00D4392A"/>
    <w:rsid w:val="00D57754"/>
    <w:rsid w:val="00D60E33"/>
    <w:rsid w:val="00E73430"/>
    <w:rsid w:val="00EE0222"/>
    <w:rsid w:val="00F24520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17EC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2023-01-30T14:51:00Z</dcterms:created>
  <dcterms:modified xsi:type="dcterms:W3CDTF">2025-03-06T13:55:00Z</dcterms:modified>
</cp:coreProperties>
</file>