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C253E" w:rsidRPr="000C253E" w14:paraId="58539FC2" w14:textId="77777777" w:rsidTr="000C253E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340940" w14:textId="77777777" w:rsidR="000C253E" w:rsidRPr="000C253E" w:rsidRDefault="000C253E" w:rsidP="000C25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0C253E" w:rsidRPr="000C253E" w14:paraId="6D2F3C83" w14:textId="77777777" w:rsidTr="000C253E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B24C892" w14:textId="77777777" w:rsidR="000C253E" w:rsidRPr="000C253E" w:rsidRDefault="000C253E" w:rsidP="000C2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150 - </w:t>
            </w: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Vorbau</w:t>
            </w:r>
            <w:proofErr w:type="spellEnd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1)</w:t>
            </w:r>
          </w:p>
        </w:tc>
      </w:tr>
      <w:tr w:rsidR="0080522E" w:rsidRPr="000C253E" w14:paraId="2A1484AA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83165A0" w14:textId="10DC81D4" w:rsidR="0080522E" w:rsidRPr="000C253E" w:rsidRDefault="0080522E" w:rsidP="00805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E05D58">
              <w:t xml:space="preserve">Renson NV, Maalbeekstraat 10, 8790 Waregem – </w:t>
            </w:r>
            <w:proofErr w:type="spellStart"/>
            <w:r w:rsidRPr="00E05D58">
              <w:t>Belgien</w:t>
            </w:r>
            <w:proofErr w:type="spellEnd"/>
          </w:p>
        </w:tc>
      </w:tr>
      <w:tr w:rsidR="0080522E" w:rsidRPr="0080522E" w14:paraId="544AA63E" w14:textId="77777777" w:rsidTr="000C253E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3249EB" w14:textId="0A8CDCDD" w:rsidR="0080522E" w:rsidRPr="0080522E" w:rsidRDefault="0080522E" w:rsidP="00805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0522E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80522E">
              <w:rPr>
                <w:lang w:val="de-DE"/>
              </w:rPr>
              <w:t>, www.renson.eu</w:t>
            </w:r>
          </w:p>
        </w:tc>
      </w:tr>
      <w:tr w:rsidR="000C253E" w:rsidRPr="000C253E" w14:paraId="6473BFBE" w14:textId="77777777" w:rsidTr="000C253E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88BB0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0C253E" w:rsidRPr="000C253E" w14:paraId="732903F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FCFF0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C253E" w:rsidRPr="000C253E" w14:paraId="3EF4778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97259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0C253E" w:rsidRPr="0080522E" w14:paraId="3974FBE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B5768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0C253E" w:rsidRPr="0080522E" w14:paraId="75493424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1E0C8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18630F3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240F7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0C253E" w:rsidRPr="0080522E" w14:paraId="5D9A237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A548B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0C253E" w:rsidRPr="0080522E" w14:paraId="1CC3AA0C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0B884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Kann als leere Kassette mit vollständig montierten Seitenführungen platziert werden.</w:t>
            </w:r>
          </w:p>
        </w:tc>
      </w:tr>
      <w:tr w:rsidR="000C253E" w:rsidRPr="0080522E" w14:paraId="7AD44DB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F5F36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0C253E" w:rsidRPr="0080522E" w14:paraId="18B5845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6610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0C253E" w:rsidRPr="0080522E" w14:paraId="2F35ED5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2D0E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0C253E" w:rsidRPr="0080522E" w14:paraId="7BB33F2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EE2E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0C25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0C253E" w:rsidRPr="0080522E" w14:paraId="5F1064A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BDFAB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0C253E" w:rsidRPr="0080522E" w14:paraId="1E74437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364F2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0C253E" w:rsidRPr="0080522E" w14:paraId="2540B9FB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C5AB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0784CA1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B9F23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C253E" w:rsidRPr="000C253E" w14:paraId="0A1864D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9E66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0C253E" w:rsidRPr="0080522E" w14:paraId="387DAAA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1762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Kassettenform: Softline (abgerundet) oder Square (quadratisch).</w:t>
            </w:r>
          </w:p>
        </w:tc>
      </w:tr>
      <w:tr w:rsidR="000C253E" w:rsidRPr="0080522E" w14:paraId="0D12F52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89A44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150 mm hoch und 155 mm tief.</w:t>
            </w:r>
          </w:p>
        </w:tc>
      </w:tr>
      <w:tr w:rsidR="000C253E" w:rsidRPr="000C253E" w14:paraId="1BA981D6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29EF9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Kassettenverlängerung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möglich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bis 500 mm.</w:t>
            </w:r>
          </w:p>
        </w:tc>
      </w:tr>
      <w:tr w:rsidR="000C253E" w:rsidRPr="000C253E" w14:paraId="3F1D1FA6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6BE3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C253E" w:rsidRPr="000C253E" w14:paraId="3F0F528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3F5F3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C253E" w:rsidRPr="000C253E" w14:paraId="617701DB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DEA6C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C253E" w:rsidRPr="000C253E" w14:paraId="65D1653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F197C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0C253E" w:rsidRPr="000C253E" w14:paraId="1C9183D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5C208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C253E" w:rsidRPr="0080522E" w14:paraId="2B593A1B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B041B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0C253E" w:rsidRPr="0080522E" w14:paraId="1D395A3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6DD6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0C253E" w:rsidRPr="0080522E" w14:paraId="28961AE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7C67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0C253E" w:rsidRPr="000C253E" w14:paraId="7281A86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1D413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C253E" w:rsidRPr="0080522E" w14:paraId="48D04D0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7616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2-teilig. Ausgestattet mit einer Grundplatte unter 0° oder 5° aus glasfaserverstärktem Polyamid</w:t>
            </w:r>
          </w:p>
        </w:tc>
      </w:tr>
      <w:tr w:rsidR="000C253E" w:rsidRPr="000C253E" w14:paraId="4FC98C1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74686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Offen Seitenführung (Standard): B 35 mm x T 48 mm, 2-teilig.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Integrierter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Kabelkanal</w:t>
            </w:r>
            <w:proofErr w:type="spellEnd"/>
          </w:p>
        </w:tc>
      </w:tr>
      <w:tr w:rsidR="000C253E" w:rsidRPr="0080522E" w14:paraId="4D25CA9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07A0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Koppelseitenführung: B 58 mm x T 48 mm, 3-teilig; bestückt mit einer Grundplatte unter 0° aus glasfaserverstärktem Polyamid</w:t>
            </w:r>
          </w:p>
        </w:tc>
      </w:tr>
      <w:tr w:rsidR="000C253E" w:rsidRPr="0080522E" w14:paraId="0AA1490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AB6B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0C253E" w:rsidRPr="0080522E" w14:paraId="3A78459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A64C2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Zur leichteren Montage werden die Seitenführungen (geschlossen und offen) immer vorgebohrt (erste Kammer).</w:t>
            </w:r>
          </w:p>
        </w:tc>
      </w:tr>
      <w:tr w:rsidR="000C253E" w:rsidRPr="0080522E" w14:paraId="3E6ACDD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16C0C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58FC4BA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6B36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0C253E" w:rsidRPr="000C253E" w14:paraId="3394AAF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F477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C253E" w:rsidRPr="0080522E" w14:paraId="7E7F6536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FBBA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0C253E" w:rsidRPr="0080522E" w14:paraId="4C24E57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ABD8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0C253E" w:rsidRPr="0080522E" w14:paraId="07ECC8F5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4CE58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0C253E" w:rsidRPr="0080522E" w14:paraId="1498F0C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6215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0C25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0C253E" w:rsidRPr="0080522E" w14:paraId="4A82B826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8C4C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7E9F245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F752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0C253E" w:rsidRPr="0080522E" w14:paraId="2023655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264D7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0C253E" w:rsidRPr="000C253E" w14:paraId="0B3DF2C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3C7A0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C253E" w:rsidRPr="000C253E" w14:paraId="4D782C5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6C7B4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0C253E" w:rsidRPr="0080522E" w14:paraId="08309BA5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8F6CC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0C253E" w:rsidRPr="0080522E" w14:paraId="7E8CE33C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FD0DF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0C253E" w:rsidRPr="000C253E" w14:paraId="7102093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66808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C253E" w:rsidRPr="000C253E" w14:paraId="6863053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79A9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C253E" w:rsidRPr="0080522E" w14:paraId="102E57E5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D331B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0C253E" w:rsidRPr="000C253E" w14:paraId="4C27D57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EB1CC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C253E" w:rsidRPr="000C253E" w14:paraId="4FA8C302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642A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C253E" w:rsidRPr="0080522E" w14:paraId="056C99A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E0D9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0C253E" w:rsidRPr="0080522E" w14:paraId="4A1A82D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03553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0C253E" w:rsidRPr="000C253E" w14:paraId="52D01E3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9B20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C253E" w:rsidRPr="000C253E" w14:paraId="2A3046D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43C76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0C253E" w:rsidRPr="0080522E" w14:paraId="2F792A3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AAD5B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0C253E" w:rsidRPr="000C253E" w14:paraId="22C2A635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5559F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C253E" w:rsidRPr="0080522E" w14:paraId="5B68815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EF2E2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0C253E" w:rsidRPr="0080522E" w14:paraId="00B3B1AA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7047B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0C253E" w:rsidRPr="000C253E" w14:paraId="653A85F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3651C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C253E" w:rsidRPr="0080522E" w14:paraId="284A61C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13852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0C253E" w:rsidRPr="0080522E" w14:paraId="3ACFC70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5EDC7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Dicke: 0,60 mm</w:t>
            </w:r>
          </w:p>
        </w:tc>
      </w:tr>
      <w:tr w:rsidR="000C253E" w:rsidRPr="000C253E" w14:paraId="6ABEC5D5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257C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C253E" w:rsidRPr="000C253E" w14:paraId="4739F5A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87A56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0C253E" w:rsidRPr="0080522E" w14:paraId="41F9AC6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2F62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0C253E" w:rsidRPr="000C253E" w14:paraId="40EEDFC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8BA46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C253E" w:rsidRPr="000C253E" w14:paraId="622E1CE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ABE2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0C253E" w:rsidRPr="000C253E" w14:paraId="3C90AB2B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8E833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C253E" w:rsidRPr="000C253E" w14:paraId="3E3D8C5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364C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0C253E" w:rsidRPr="000C253E" w14:paraId="3704B07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ED1D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C253E" w:rsidRPr="000C253E" w14:paraId="278C4F5C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3C2F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C253E" w:rsidRPr="0080522E" w14:paraId="796AFCE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D4208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0C253E" w:rsidRPr="0080522E" w14:paraId="0450AC3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6100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0C253E" w:rsidRPr="0080522E" w14:paraId="79C3DE2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C6AA4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0C253E" w:rsidRPr="000C253E" w14:paraId="3CFF640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F8B49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C253E" w:rsidRPr="0080522E" w14:paraId="14FD533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D720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0C253E" w:rsidRPr="0080522E" w14:paraId="546EB62B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D129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0C253E" w:rsidRPr="000C253E" w14:paraId="2203293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F79DF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Einziehbare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Endschiene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(FH ≤ 2800 mm).</w:t>
            </w:r>
          </w:p>
        </w:tc>
      </w:tr>
      <w:tr w:rsidR="000C253E" w:rsidRPr="0080522E" w14:paraId="36A9175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10E93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Teilweise einziehbar bei H &gt; 2800 mm. Dann ragt die Endschiene 33 mm (inkl. Dichtungsband) aus der Kassette heraus.</w:t>
            </w:r>
          </w:p>
        </w:tc>
      </w:tr>
      <w:tr w:rsidR="000C253E" w:rsidRPr="0080522E" w14:paraId="0A055BA2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01FEC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2AB47C7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9007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0C253E" w:rsidRPr="0080522E" w14:paraId="3583125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714B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0C253E" w:rsidRPr="0080522E" w14:paraId="5BD870C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272B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0C253E" w:rsidRPr="0080522E" w14:paraId="772536C1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C9F3A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0C253E" w:rsidRPr="0080522E" w14:paraId="7F7CEDAC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27D47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5FE41DCA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6DA5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0C253E" w:rsidRPr="000C253E" w14:paraId="3A69BB8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7BFE6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0C253E" w:rsidRPr="0080522E" w14:paraId="397E0CCA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B6C15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0C253E" w:rsidRPr="0080522E" w14:paraId="0505243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D6CD6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0C253E" w:rsidRPr="0080522E" w14:paraId="23E404C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AF69F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0C253E" w:rsidRPr="0080522E" w14:paraId="5750B6B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85062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0C253E" w:rsidRPr="0080522E" w14:paraId="0345EE9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F434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80522E" w14:paraId="7BBF9CA2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ED5DF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0C253E" w:rsidRPr="0080522E" w14:paraId="04034EF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8F4C8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0C253E" w:rsidRPr="0080522E" w14:paraId="7D8EFED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7FC19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0C253E" w:rsidRPr="0080522E" w14:paraId="2FCD383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2672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04B6380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33E9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C253E" w:rsidRPr="0080522E" w14:paraId="7921EA1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00523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0C253E" w:rsidRPr="0080522E" w14:paraId="05C1A8A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DDD5B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80522E" w14:paraId="0F686B1B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0CCA9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0C253E" w:rsidRPr="0080522E" w14:paraId="70E12F6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19A17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0C253E" w:rsidRPr="0080522E" w14:paraId="46B7CFB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58F5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0C253E" w:rsidRPr="0080522E" w14:paraId="4BFEE1B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A9AA8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0C253E" w:rsidRPr="0080522E" w14:paraId="2BFDB412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614E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0C253E" w:rsidRPr="0080522E" w14:paraId="6126FBDA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1E690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0C253E" w:rsidRPr="0080522E" w14:paraId="1098AAE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8B65C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0C253E" w:rsidRPr="000C253E" w14:paraId="46787E10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25F8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0C25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0C253E" w:rsidRPr="0080522E" w14:paraId="7D71576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8FD7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0C253E" w:rsidRPr="0080522E" w14:paraId="6D6BA9C2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431EB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 (2 Jahre Garantie auf die Kristalltücher).</w:t>
            </w:r>
          </w:p>
        </w:tc>
      </w:tr>
      <w:tr w:rsidR="000C253E" w:rsidRPr="0080522E" w14:paraId="32546632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C69D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0C253E" w:rsidRPr="0080522E" w14:paraId="628EF77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15BE3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0C253E" w:rsidRPr="0080522E" w14:paraId="65DC961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9897F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0C253E" w:rsidRPr="0080522E" w14:paraId="41FD27C4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7D397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0989ECC7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B50DD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0C253E" w:rsidRPr="0080522E" w14:paraId="30AF93E8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D548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0C253E" w:rsidRPr="0080522E" w14:paraId="13F6BF24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A0A37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0C253E" w:rsidRPr="0080522E" w14:paraId="7CF1DAFE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F95C7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im geschlossenem Zustand (getestet für einen Screen von 3000 mm x 3000 mm).</w:t>
            </w:r>
          </w:p>
        </w:tc>
      </w:tr>
      <w:tr w:rsidR="000C253E" w:rsidRPr="0080522E" w14:paraId="5B613C6A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B2B19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(N°114-31296): Windgarantie von bis zu 80 km/h im geschlossenem Zustand (getestet für einen Screen von 4000 mm x 4000 mm).</w:t>
            </w:r>
          </w:p>
        </w:tc>
      </w:tr>
      <w:tr w:rsidR="000C253E" w:rsidRPr="0080522E" w14:paraId="0907829D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7A2A6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C253E" w:rsidRPr="000C253E" w14:paraId="79656482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A7F6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C25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0C253E" w:rsidRPr="0080522E" w14:paraId="0C3A55F3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DB8E1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0C253E" w:rsidRPr="000C253E" w14:paraId="5CFF56B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00652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0C253E" w:rsidRPr="0080522E" w14:paraId="3062A1DA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ED65E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0C253E" w:rsidRPr="000C253E" w14:paraId="25F6EF3C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7E988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0C253E" w:rsidRPr="000C253E" w14:paraId="193CDB79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488B2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0C253E" w:rsidRPr="000C253E" w14:paraId="3022FCEF" w14:textId="77777777" w:rsidTr="000C25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C7D62" w14:textId="77777777" w:rsidR="000C253E" w:rsidRPr="000C253E" w:rsidRDefault="000C253E" w:rsidP="000C25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C25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A5601"/>
    <w:rsid w:val="000C253E"/>
    <w:rsid w:val="000D4FA3"/>
    <w:rsid w:val="00117F8F"/>
    <w:rsid w:val="00127F8B"/>
    <w:rsid w:val="00187D80"/>
    <w:rsid w:val="002022D9"/>
    <w:rsid w:val="002311D2"/>
    <w:rsid w:val="002C2DC4"/>
    <w:rsid w:val="003B4F54"/>
    <w:rsid w:val="0041731F"/>
    <w:rsid w:val="00425C71"/>
    <w:rsid w:val="0046623D"/>
    <w:rsid w:val="005415AC"/>
    <w:rsid w:val="00561965"/>
    <w:rsid w:val="00576B76"/>
    <w:rsid w:val="005B3BED"/>
    <w:rsid w:val="005F300E"/>
    <w:rsid w:val="006640AB"/>
    <w:rsid w:val="00740FC1"/>
    <w:rsid w:val="007A2316"/>
    <w:rsid w:val="007E0F91"/>
    <w:rsid w:val="0080522E"/>
    <w:rsid w:val="00855C2A"/>
    <w:rsid w:val="0087046A"/>
    <w:rsid w:val="009B5262"/>
    <w:rsid w:val="009C3E9C"/>
    <w:rsid w:val="009C4F57"/>
    <w:rsid w:val="00A87A5F"/>
    <w:rsid w:val="00B859A0"/>
    <w:rsid w:val="00B93474"/>
    <w:rsid w:val="00BA0495"/>
    <w:rsid w:val="00BB0475"/>
    <w:rsid w:val="00BB4463"/>
    <w:rsid w:val="00C05ECA"/>
    <w:rsid w:val="00C24A3D"/>
    <w:rsid w:val="00CA2BC7"/>
    <w:rsid w:val="00CD6C5F"/>
    <w:rsid w:val="00D4392A"/>
    <w:rsid w:val="00D57754"/>
    <w:rsid w:val="00D60E33"/>
    <w:rsid w:val="00D665B7"/>
    <w:rsid w:val="00E73430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0522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2023-01-30T15:36:00Z</dcterms:created>
  <dcterms:modified xsi:type="dcterms:W3CDTF">2025-03-06T13:09:00Z</dcterms:modified>
</cp:coreProperties>
</file>