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1F5202" w:rsidRPr="001F5202" w14:paraId="6CF320CE" w14:textId="77777777" w:rsidTr="001F520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2449ACB" w14:textId="77777777" w:rsidR="001F5202" w:rsidRPr="001F5202" w:rsidRDefault="001F5202" w:rsidP="001F52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1F5202" w:rsidRPr="001F5202" w14:paraId="64213109" w14:textId="77777777" w:rsidTr="001F520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63E6E7B" w14:textId="73368DEF" w:rsidR="001F5202" w:rsidRPr="001F5202" w:rsidRDefault="001F5202" w:rsidP="001F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Go </w:t>
            </w:r>
            <w:r w:rsidR="001F035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110</w:t>
            </w:r>
            <w:r w:rsidR="001E490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-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Recessed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(IM 7)</w:t>
            </w:r>
          </w:p>
        </w:tc>
      </w:tr>
      <w:tr w:rsidR="007916A7" w:rsidRPr="001F5202" w14:paraId="398F1DC4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86303A1" w14:textId="1281FF3E" w:rsidR="007916A7" w:rsidRPr="001F5202" w:rsidRDefault="007916A7" w:rsidP="00791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301DF9">
              <w:t xml:space="preserve">Renson NV, Maalbeekstraat 10, 8790 Waregem – </w:t>
            </w:r>
            <w:r>
              <w:t>Belgium</w:t>
            </w:r>
          </w:p>
        </w:tc>
      </w:tr>
      <w:tr w:rsidR="007916A7" w:rsidRPr="001E4901" w14:paraId="3A48D5AD" w14:textId="77777777" w:rsidTr="001F520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75BFB8" w14:textId="16687E10" w:rsidR="007916A7" w:rsidRPr="001F5202" w:rsidRDefault="007916A7" w:rsidP="00791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7916A7">
              <w:rPr>
                <w:lang w:val="de-DE"/>
              </w:rPr>
              <w:t xml:space="preserve">Tel. +32 (0)56 62 71 11, </w:t>
            </w:r>
            <w:hyperlink r:id="rId4" w:history="1">
              <w:r w:rsidRPr="005708D1">
                <w:rPr>
                  <w:rStyle w:val="Hyperlink"/>
                  <w:lang w:val="de-DE"/>
                </w:rPr>
                <w:t>info@renson.be</w:t>
              </w:r>
            </w:hyperlink>
            <w:r w:rsidRPr="007916A7">
              <w:rPr>
                <w:lang w:val="de-DE"/>
              </w:rPr>
              <w:t xml:space="preserve"> www.renson.eu</w:t>
            </w:r>
          </w:p>
        </w:tc>
      </w:tr>
      <w:tr w:rsidR="001F5202" w:rsidRPr="001F5202" w14:paraId="2EE5E788" w14:textId="77777777" w:rsidTr="001F520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A33E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2025 02 14 -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1F5202" w:rsidRPr="001F5202" w14:paraId="48F89317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0123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1F5202" w:rsidRPr="001F5202" w14:paraId="56148CB1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FA68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characteristics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E4901" w14:paraId="06EFF05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66419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1F5202" w:rsidRPr="001E4901" w14:paraId="490E2348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3039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5C480D30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500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1F5202" w:rsidRPr="001E4901" w14:paraId="48097CF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EDE0D" w14:textId="7F969B9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headbox -&gt; Recessed or Surface mounted:</w:t>
            </w:r>
          </w:p>
        </w:tc>
      </w:tr>
      <w:tr w:rsidR="001F5202" w:rsidRPr="001E4901" w14:paraId="087F4EB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C5E0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7A (Standard, fabric away from the window; cannot be coupled)</w:t>
            </w:r>
          </w:p>
        </w:tc>
      </w:tr>
      <w:tr w:rsidR="001F5202" w:rsidRPr="001E4901" w14:paraId="7077B68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C849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Installation method 7B (Fabric away from the window; cannot be coupled)</w:t>
            </w:r>
          </w:p>
        </w:tc>
      </w:tr>
      <w:tr w:rsidR="001F5202" w:rsidRPr="001E4901" w14:paraId="7AE88DD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31850" w14:textId="4FDBDE26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The headbox and side guiding channels can be installed in installation method  ‘A’ as ‘B’, to </w:t>
            </w:r>
            <w:r w:rsidR="000C3BC0"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determine</w:t>
            </w: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in the factory or on site.</w:t>
            </w:r>
          </w:p>
        </w:tc>
      </w:tr>
      <w:tr w:rsidR="001F5202" w:rsidRPr="001E4901" w14:paraId="216C80C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96C766" w14:textId="5C333FC8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The securing of the headbox against the construction is not necessary.</w:t>
            </w:r>
          </w:p>
        </w:tc>
      </w:tr>
      <w:tr w:rsidR="001F5202" w:rsidRPr="001E4901" w14:paraId="2544232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51B46" w14:textId="3522C36F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headbox, which support the roller mechanism and are equipped with pins, connect the headbox to the side guiding channels.</w:t>
            </w:r>
          </w:p>
        </w:tc>
      </w:tr>
      <w:tr w:rsidR="001F5202" w:rsidRPr="001E4901" w14:paraId="37852AA5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43C2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 is equipped with a ‘Click &amp; Safe’ slide, for simple (dis)assembly of the fabric set.</w:t>
            </w:r>
          </w:p>
        </w:tc>
      </w:tr>
      <w:tr w:rsidR="001F5202" w:rsidRPr="001E4901" w14:paraId="4519FA8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1BA6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1F5202" w:rsidRPr="001E4901" w14:paraId="5B044E7F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D14D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07F05A50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43D4C" w14:textId="4EE0BBFE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Headbox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F5202" w14:paraId="7375E1E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5706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extruded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1F5202" w:rsidRPr="001E4901" w14:paraId="72E7EDF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75300" w14:textId="1E98D345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Headbox design: Square (rectangular) beveled on one side.</w:t>
            </w:r>
          </w:p>
        </w:tc>
      </w:tr>
      <w:tr w:rsidR="001F5202" w:rsidRPr="001E4901" w14:paraId="1CB4B46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0AA5E" w14:textId="5DDD3179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Dimensions: </w:t>
            </w:r>
            <w:r w:rsidR="001F035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110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mm height and </w:t>
            </w:r>
            <w:r w:rsidR="001F035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110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mm depth (max. surface </w:t>
            </w:r>
            <w:r w:rsidR="001F0358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16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m²).</w:t>
            </w:r>
          </w:p>
        </w:tc>
      </w:tr>
      <w:tr w:rsidR="001F5202" w:rsidRPr="001E4901" w14:paraId="0DB1550F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3640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411EFEE5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8E53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guiding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channels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F5202" w14:paraId="016DE61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577B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E4901" w14:paraId="175692C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0046C" w14:textId="78CA5711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Fixed profile from the deep side guiding channel (standard): W 35 mm x D </w:t>
            </w:r>
            <w:r w:rsidR="001F0358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110</w:t>
            </w: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mm.</w:t>
            </w:r>
          </w:p>
        </w:tc>
      </w:tr>
      <w:tr w:rsidR="001F5202" w:rsidRPr="001E4901" w14:paraId="20C2480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AB9A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Fixed profile from the narrow side guiding channel (standard): W 35 mm x D 50 mm.</w:t>
            </w:r>
          </w:p>
        </w:tc>
      </w:tr>
      <w:tr w:rsidR="001F5202" w:rsidRPr="001E4901" w14:paraId="6F91586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27CF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guiding channels are finished with a removable profile.</w:t>
            </w:r>
          </w:p>
        </w:tc>
      </w:tr>
      <w:tr w:rsidR="001F5202" w:rsidRPr="001F5202" w14:paraId="21C87EE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8B870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Outer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profiles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extruded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1F5202" w:rsidRPr="001F5202" w14:paraId="685F698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8173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 :</w:t>
            </w:r>
          </w:p>
        </w:tc>
      </w:tr>
      <w:tr w:rsidR="001F5202" w:rsidRPr="001E4901" w14:paraId="1B1D735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04400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1F5202" w:rsidRPr="001E4901" w14:paraId="7ACB386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DB08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 resistant top layer (= Smooth and quiet, long-term durable operation, without additional maintenance)</w:t>
            </w:r>
          </w:p>
        </w:tc>
      </w:tr>
      <w:tr w:rsidR="001F5202" w:rsidRPr="001E4901" w14:paraId="4B7CCBC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F110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1F5202" w:rsidRPr="001E4901" w14:paraId="0382AF5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163E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Flush-mounted in 2 parts side guiding channel, reducing visibility</w:t>
            </w:r>
          </w:p>
        </w:tc>
      </w:tr>
      <w:tr w:rsidR="001F5202" w:rsidRPr="001F5202" w14:paraId="20D94AF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DAAA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Side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guiding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channel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option:</w:t>
            </w:r>
          </w:p>
        </w:tc>
      </w:tr>
      <w:tr w:rsidR="001F5202" w:rsidRPr="001E4901" w14:paraId="3335F92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D042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Deep side guiding channel (in 2 parts)</w:t>
            </w:r>
          </w:p>
        </w:tc>
      </w:tr>
      <w:tr w:rsidR="001F5202" w:rsidRPr="001E4901" w14:paraId="10367E56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43FF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Narrow side guiding channel (in 2 parts)</w:t>
            </w:r>
          </w:p>
        </w:tc>
      </w:tr>
      <w:tr w:rsidR="001F5202" w:rsidRPr="001E4901" w14:paraId="38C5E22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9650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Equipped with a black base plate under 0° or 5°</w:t>
            </w:r>
          </w:p>
        </w:tc>
      </w:tr>
      <w:tr w:rsidR="001F5202" w:rsidRPr="001E4901" w14:paraId="0C5A91B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21B3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facade side</w:t>
            </w:r>
          </w:p>
        </w:tc>
      </w:tr>
      <w:tr w:rsidR="001F5202" w:rsidRPr="001E4901" w14:paraId="1DD4EDF7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46AE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52ED8AF7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9E75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set </w:t>
            </w:r>
          </w:p>
        </w:tc>
      </w:tr>
      <w:tr w:rsidR="001F5202" w:rsidRPr="001F5202" w14:paraId="5343834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8F7B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E4901" w14:paraId="76C0440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0920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, with an integrated recessed fabric groove</w:t>
            </w:r>
          </w:p>
        </w:tc>
      </w:tr>
      <w:tr w:rsidR="001F5202" w:rsidRPr="001E4901" w14:paraId="7126A64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EC70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1F5202" w:rsidRPr="001E4901" w14:paraId="1E79F26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5848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cone shaped fabric tube end pieces (= Compensating for the thicker ends of the rolled-up zipper and thus guaranteeing perfect roll-up of the screen)</w:t>
            </w:r>
          </w:p>
        </w:tc>
      </w:tr>
      <w:tr w:rsidR="001F5202" w:rsidRPr="001E4901" w14:paraId="2C5128F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53EA5" w14:textId="67EDC94B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</w:t>
            </w:r>
            <w:proofErr w:type="spellEnd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: The fabric set can be clicked into the headbox without screws so that the installer has his hands free to safely complete the installation.</w:t>
            </w:r>
          </w:p>
        </w:tc>
      </w:tr>
      <w:tr w:rsidR="001F5202" w:rsidRPr="001E4901" w14:paraId="17986AB6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E651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0E749AE3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295A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E4901" w14:paraId="430D6C2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6C12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1F5202" w:rsidRPr="001F5202" w14:paraId="3AFEF42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A223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F5202" w14:paraId="61DD09DB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9CFF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</w:p>
        </w:tc>
      </w:tr>
      <w:tr w:rsidR="001F5202" w:rsidRPr="001E4901" w14:paraId="7FE183B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FF47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</w:t>
            </w:r>
            <w:proofErr w:type="spellStart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Fixscreen</w:t>
            </w:r>
            <w:proofErr w:type="spellEnd"/>
            <w:r w:rsidRPr="001F520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-technology: the vertical borders are equipped with a symmetrical zipper</w:t>
            </w:r>
          </w:p>
        </w:tc>
      </w:tr>
      <w:tr w:rsidR="001F5202" w:rsidRPr="001E4901" w14:paraId="3F37889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7F10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1F5202" w:rsidRPr="001E4901" w14:paraId="7C94F245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0E9C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1F5202" w:rsidRPr="001E4901" w14:paraId="3E1DB0FD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F3AB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E4901" w14:paraId="07BA082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BC0A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1F5202" w:rsidRPr="001F5202" w14:paraId="3DABA13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893D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Type of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F5202" w14:paraId="643751A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501E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● 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Fibre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glass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(semi-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transparent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F5202" w:rsidRPr="001F5202" w14:paraId="1B3C1AA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4B0B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resistance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M1 (NFP 92503), C-s3d0 (Euroclass EN 13501-1)</w:t>
            </w:r>
          </w:p>
        </w:tc>
      </w:tr>
      <w:tr w:rsidR="001F5202" w:rsidRPr="001E4901" w14:paraId="59E51B9A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8092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1F5202" w:rsidRPr="001F5202" w14:paraId="2BC1367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0C06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Fibre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glass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fabric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blackout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1F5202" w:rsidRPr="001F5202" w14:paraId="6887FD4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4067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resistance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M1 (NFP 92503)</w:t>
            </w:r>
          </w:p>
        </w:tc>
      </w:tr>
      <w:tr w:rsidR="001F5202" w:rsidRPr="001E4901" w14:paraId="0F58E29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0BAF8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1F5202" w:rsidRPr="001E4901" w14:paraId="0D921D35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9CF4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2C0B31A4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772D2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bottom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bar</w:t>
            </w:r>
          </w:p>
        </w:tc>
      </w:tr>
      <w:tr w:rsidR="001F5202" w:rsidRPr="001F5202" w14:paraId="6BF9B6A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C349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E4901" w14:paraId="632E87F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0266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, solidly weighted with bars in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galvanised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steel. (= Facilitates the smooth guiding system and tension of the fabric)</w:t>
            </w:r>
          </w:p>
        </w:tc>
      </w:tr>
      <w:tr w:rsidR="001F5202" w:rsidRPr="001E4901" w14:paraId="3E1CA54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24E2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and steel and to buffer noise</w:t>
            </w:r>
          </w:p>
        </w:tc>
      </w:tr>
      <w:tr w:rsidR="001F5202" w:rsidRPr="001F5202" w14:paraId="4E82248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C70D9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Dimensions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bottom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bar: H 47 mm x D 30 mm</w:t>
            </w:r>
          </w:p>
        </w:tc>
      </w:tr>
      <w:tr w:rsidR="001F5202" w:rsidRPr="001F5202" w14:paraId="156EB5D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1087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1F5202" w:rsidRPr="001E4901" w14:paraId="6AB134CF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3CA35" w14:textId="28502A2C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The bottom bar disappears partially into the headbox</w:t>
            </w:r>
          </w:p>
        </w:tc>
      </w:tr>
      <w:tr w:rsidR="001F5202" w:rsidRPr="001E4901" w14:paraId="6478477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3D61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Is equipped with black UPVC end pieces</w:t>
            </w:r>
          </w:p>
        </w:tc>
      </w:tr>
      <w:tr w:rsidR="001F5202" w:rsidRPr="001E4901" w14:paraId="1DD56E4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A21F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Is equipped with a black UPVC sealing strip to seal off the sill</w:t>
            </w:r>
          </w:p>
        </w:tc>
      </w:tr>
      <w:tr w:rsidR="001F5202" w:rsidRPr="001E4901" w14:paraId="1E9AFF3E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F53FB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6ED57619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EAF3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1F5202" w:rsidRPr="001E4901" w14:paraId="11D1E734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08D1A" w14:textId="266EB15A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Aluminum profiles (headbox, side guiding channels and bottom bar): Powder coated (60-80 µm) in the same 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colour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as the external joinery.</w:t>
            </w:r>
          </w:p>
        </w:tc>
      </w:tr>
      <w:tr w:rsidR="001F5202" w:rsidRPr="001E4901" w14:paraId="4CBF141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F77A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Side supporting end caps (cast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): Powder coated in the same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colour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as the profiles.</w:t>
            </w:r>
          </w:p>
        </w:tc>
      </w:tr>
      <w:tr w:rsidR="001F5202" w:rsidRPr="001E4901" w14:paraId="4605912A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3AEC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0E817429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ED5E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1F5202" w:rsidRPr="001F5202" w14:paraId="4239D86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20FE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Electrical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1F5202" w:rsidRPr="001E4901" w14:paraId="2B0C266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0CBED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1F5202" w:rsidRPr="001E4901" w14:paraId="216C938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92491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Detecto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) and continuous fabric stretch compensation</w:t>
            </w:r>
          </w:p>
        </w:tc>
      </w:tr>
      <w:tr w:rsidR="001F5202" w:rsidRPr="001E4901" w14:paraId="7E067F20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4C5D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category.</w:t>
            </w:r>
          </w:p>
        </w:tc>
      </w:tr>
      <w:tr w:rsidR="001F5202" w:rsidRPr="001E4901" w14:paraId="146B6F26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7ED6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1F5202" w:rsidRPr="001E4901" w14:paraId="563C91E3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3B967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E4901" w14:paraId="0DDBA7EC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599D6" w14:textId="77777777" w:rsidR="001F5202" w:rsidRPr="001F5202" w:rsidRDefault="001F5202" w:rsidP="001F52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BE"/>
              </w:rPr>
            </w:pPr>
          </w:p>
        </w:tc>
      </w:tr>
      <w:tr w:rsidR="001F5202" w:rsidRPr="001E4901" w14:paraId="43ACAB76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5C1E8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1F5202" w:rsidRPr="001E4901" w14:paraId="2E3DE81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AA0F6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10-year warranty on coatings on the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aluminium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profiles.</w:t>
            </w:r>
          </w:p>
        </w:tc>
      </w:tr>
      <w:tr w:rsidR="001F5202" w:rsidRPr="001E4901" w14:paraId="51B2B7E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CA0D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</w:t>
            </w:r>
            <w:proofErr w:type="spellStart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Detecto</w:t>
            </w:r>
            <w:proofErr w:type="spellEnd"/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).</w:t>
            </w:r>
          </w:p>
        </w:tc>
      </w:tr>
      <w:tr w:rsidR="001F5202" w:rsidRPr="001E4901" w14:paraId="0EE49DFF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5554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1F5202" w:rsidRPr="001E4901" w14:paraId="267DFF2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8DEB0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1F5202" w:rsidRPr="001E4901" w14:paraId="569C8D02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32B9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1F5202" w:rsidRPr="001E4901" w14:paraId="2C79B95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A6C4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1F5202" w:rsidRPr="001E4901" w14:paraId="3C4AA3E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8F422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5-year warranty on (Renson) motors.</w:t>
            </w:r>
          </w:p>
        </w:tc>
      </w:tr>
      <w:tr w:rsidR="001F5202" w:rsidRPr="001E4901" w14:paraId="152B585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7EAFC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1F5202" w:rsidRPr="001E4901" w14:paraId="0F40983B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8C7A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1F5202" w:rsidRPr="001E4901" w14:paraId="386DDF4C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CD03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1F5202" w:rsidRPr="001E4901" w14:paraId="581DD63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C3B5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The essential product details (dimensions,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colours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, type of fabric, motor type, etc.) can be consulted at any time.</w:t>
            </w:r>
          </w:p>
        </w:tc>
      </w:tr>
      <w:tr w:rsidR="001F5202" w:rsidRPr="001E4901" w14:paraId="1D98080F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0ED9B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1ED84DD5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9FC7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1F5202" w:rsidRPr="001E4901" w14:paraId="7A80C4CE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EB91F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1F5202" w:rsidRPr="001E4901" w14:paraId="7A9B24B8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B1E6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conform wind class 3).</w:t>
            </w:r>
          </w:p>
        </w:tc>
      </w:tr>
      <w:tr w:rsidR="001F5202" w:rsidRPr="001E4901" w14:paraId="271873A9" w14:textId="77777777" w:rsidTr="001F5202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CA0F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1F5202" w:rsidRPr="001F5202" w14:paraId="29495232" w14:textId="77777777" w:rsidTr="001F520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9CFE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Standards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and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certificates</w:t>
            </w:r>
            <w:proofErr w:type="spellEnd"/>
            <w:r w:rsidRPr="001F520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1F5202" w:rsidRPr="001E4901" w14:paraId="2B60CE4D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2FF15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1F5202" w:rsidRPr="001E4901" w14:paraId="4B16AF21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73B9C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1F5202" w:rsidRPr="001E4901" w14:paraId="5C236187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96E90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 xml:space="preserve"> en VMRG Sun protection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certificate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.</w:t>
            </w:r>
          </w:p>
        </w:tc>
      </w:tr>
      <w:tr w:rsidR="001F5202" w:rsidRPr="001E4901" w14:paraId="37078053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1625E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1F5202" w:rsidRPr="001F5202" w14:paraId="6EE7519F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2B144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Machinery</w:t>
            </w:r>
            <w:proofErr w:type="spellEnd"/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Directive 2006/42/EC</w:t>
            </w:r>
          </w:p>
        </w:tc>
      </w:tr>
      <w:tr w:rsidR="001F5202" w:rsidRPr="001F5202" w14:paraId="35143AB9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32B63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1F5202" w:rsidRPr="001F5202" w14:paraId="60EFA7EB" w14:textId="77777777" w:rsidTr="001F5202">
        <w:trPr>
          <w:trHeight w:val="237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DA92A" w14:textId="77777777" w:rsidR="001F5202" w:rsidRPr="001F5202" w:rsidRDefault="001F5202" w:rsidP="001F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1F520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215CA893" w14:textId="77777777" w:rsidR="00F24520" w:rsidRPr="006B1166" w:rsidRDefault="00F24520">
      <w:pPr>
        <w:rPr>
          <w:sz w:val="20"/>
          <w:szCs w:val="20"/>
          <w:lang w:val="fr-FR"/>
        </w:rPr>
      </w:pPr>
    </w:p>
    <w:sectPr w:rsidR="00F24520" w:rsidRPr="006B116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710"/>
    <w:rsid w:val="000C3BC0"/>
    <w:rsid w:val="001E4901"/>
    <w:rsid w:val="001F0358"/>
    <w:rsid w:val="001F5202"/>
    <w:rsid w:val="00584710"/>
    <w:rsid w:val="006640AB"/>
    <w:rsid w:val="006B1166"/>
    <w:rsid w:val="007916A7"/>
    <w:rsid w:val="007A2316"/>
    <w:rsid w:val="007F25C1"/>
    <w:rsid w:val="0087046A"/>
    <w:rsid w:val="00897E37"/>
    <w:rsid w:val="00942157"/>
    <w:rsid w:val="009917D8"/>
    <w:rsid w:val="00B114A7"/>
    <w:rsid w:val="00C05ECA"/>
    <w:rsid w:val="00D57754"/>
    <w:rsid w:val="00EA747E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33842"/>
  <w15:chartTrackingRefBased/>
  <w15:docId w15:val="{3D5BCDF5-8C41-43E9-945A-7969C727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7916A7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1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2026-01-08T09:38:00Z</dcterms:created>
  <dcterms:modified xsi:type="dcterms:W3CDTF">2026-01-08T09:42:00Z</dcterms:modified>
</cp:coreProperties>
</file>