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D77EB" w:rsidRPr="00AD77EB" w14:paraId="59C80BDE" w14:textId="77777777" w:rsidTr="00AD77EB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817090" w14:textId="77777777" w:rsidR="00AD77EB" w:rsidRPr="00AD77EB" w:rsidRDefault="00AD77EB" w:rsidP="00AD77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AD77EB" w:rsidRPr="00A30492" w14:paraId="3933172D" w14:textId="77777777" w:rsidTr="00AD77EB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A7C2F65" w14:textId="77777777" w:rsidR="00AD77EB" w:rsidRPr="00AD77EB" w:rsidRDefault="00AD77EB" w:rsidP="00AD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S Solar - Surface-mounted (IM 1)</w:t>
            </w:r>
          </w:p>
        </w:tc>
      </w:tr>
      <w:tr w:rsidR="00A30492" w:rsidRPr="00AD77EB" w14:paraId="1FE95781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0CD8E2" w14:textId="08B55926" w:rsidR="00A30492" w:rsidRPr="00AD77EB" w:rsidRDefault="00A30492" w:rsidP="00A30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0328A2">
              <w:t xml:space="preserve">Renson NV, Maalbeekstraat 10, 8790 Waregem – </w:t>
            </w:r>
            <w:r>
              <w:t>Belgium</w:t>
            </w:r>
          </w:p>
        </w:tc>
      </w:tr>
      <w:tr w:rsidR="00A30492" w:rsidRPr="00A30492" w14:paraId="775C643C" w14:textId="77777777" w:rsidTr="00AD77EB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CEBE03" w14:textId="5470C02F" w:rsidR="00A30492" w:rsidRPr="00A30492" w:rsidRDefault="00A30492" w:rsidP="00A30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30492">
              <w:rPr>
                <w:lang w:val="de-DE"/>
              </w:rPr>
              <w:t xml:space="preserve">Tel. +32 (0)56 62 71 11, </w:t>
            </w:r>
            <w:hyperlink r:id="rId4" w:history="1">
              <w:r w:rsidRPr="00837C4F">
                <w:rPr>
                  <w:rStyle w:val="Hyperlink"/>
                  <w:lang w:val="de-DE"/>
                </w:rPr>
                <w:t>info@renson.be</w:t>
              </w:r>
            </w:hyperlink>
            <w:r w:rsidRPr="00A30492">
              <w:rPr>
                <w:lang w:val="de-DE"/>
              </w:rPr>
              <w:t xml:space="preserve"> www.renson.eu</w:t>
            </w:r>
          </w:p>
        </w:tc>
      </w:tr>
      <w:tr w:rsidR="00AD77EB" w:rsidRPr="00AD77EB" w14:paraId="3DA6EC8F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E4843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AD77EB" w:rsidRPr="00AD77EB" w14:paraId="463A8522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E08F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D77EB" w:rsidRPr="00AD77EB" w14:paraId="2B38BC8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232E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AD77EB" w:rsidRPr="00A30492" w14:paraId="02B9D79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5B913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AD77EB" w:rsidRPr="00A30492" w14:paraId="4B3B6EAC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F51A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38D4B36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19D8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AD77EB" w:rsidRPr="00A30492" w14:paraId="64FD16A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3908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AD77EB" w:rsidRPr="00A30492" w14:paraId="57CC2AD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C30E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AD77EB" w:rsidRPr="00AD77EB" w14:paraId="4D25F7D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5352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AD77EB" w:rsidRPr="00AD77EB" w14:paraId="0333B0D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1833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Without hook-in profile</w:t>
            </w:r>
          </w:p>
        </w:tc>
      </w:tr>
      <w:tr w:rsidR="00AD77EB" w:rsidRPr="00A30492" w14:paraId="2B9504C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41C7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AD77EB" w:rsidRPr="00A30492" w14:paraId="3288954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6424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AD77EB" w:rsidRPr="00A30492" w14:paraId="18047D61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37A38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AD77EB" w:rsidRPr="00A30492" w14:paraId="6EE3A23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AAD3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AD77EB" w:rsidRPr="00A30492" w14:paraId="17C3844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321C6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AD77EB" w:rsidRPr="00A30492" w14:paraId="5D5CF05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60EA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AD77EB" w:rsidRPr="00A30492" w14:paraId="684027E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DF58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AD77EB" w:rsidRPr="00A30492" w14:paraId="6222E092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7EB8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0F153CA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E350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AD77EB" w:rsidRPr="00AD77EB" w14:paraId="6DC22BA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5079F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AD77EB" w:rsidRPr="00A30492" w14:paraId="1E6D20C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0F3F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AD77EB" w:rsidRPr="00A30492" w14:paraId="247F597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F5366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115 mm height and 90 mm depth.</w:t>
            </w:r>
          </w:p>
        </w:tc>
      </w:tr>
      <w:tr w:rsidR="00AD77EB" w:rsidRPr="00A30492" w14:paraId="2B64ABEF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88CF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2CC9C26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4BF3F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AD77EB" w:rsidRPr="00AD77EB" w14:paraId="09206FB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3E68C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D77EB" w:rsidRPr="00A30492" w14:paraId="7F892B6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B683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AD77EB" w:rsidRPr="00A30492" w14:paraId="14AD4A31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846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AD77EB" w:rsidRPr="00A30492" w14:paraId="4FD48A62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4022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AD77EB" w:rsidRPr="00AD77EB" w14:paraId="1850BE9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DAC1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AD77EB" w:rsidRPr="00AD77EB" w14:paraId="02F3AEA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B4E9C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AD77EB" w:rsidRPr="00A30492" w14:paraId="0413E2A7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F4F5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AD77EB" w:rsidRPr="00A30492" w14:paraId="1182F97C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AD89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AD77EB" w:rsidRPr="00AD77EB" w14:paraId="5695C44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9D67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AD77EB" w:rsidRPr="00A30492" w14:paraId="4544F2B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806A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AD77EB" w:rsidRPr="00AD77EB" w14:paraId="6DC7D9E7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118F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AD77EB" w:rsidRPr="00A30492" w14:paraId="2DBD0E5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F5DC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AD77EB" w:rsidRPr="00A30492" w14:paraId="2C0E1C9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B9C7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C.40-coupling side guiding channel: W 40 mm x D 58 mm</w:t>
            </w:r>
          </w:p>
        </w:tc>
      </w:tr>
      <w:tr w:rsidR="00AD77EB" w:rsidRPr="00A30492" w14:paraId="115F5F32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B3F1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61F344A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3C9D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AD77EB" w:rsidRPr="00AD77EB" w14:paraId="51F88C2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D84B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D77EB" w:rsidRPr="00A30492" w14:paraId="3886975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6DA0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AD77EB" w:rsidRPr="00A30492" w14:paraId="4A60C41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957F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AD77EB" w:rsidRPr="00A30492" w14:paraId="78C5F34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FC85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AD77EB" w:rsidRPr="00A30492" w14:paraId="4E2C5FC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372E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AD77EB" w:rsidRPr="00A30492" w14:paraId="6056C44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387A0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AD77EB" w:rsidRPr="00A30492" w14:paraId="7003B6BB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52970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05AD17F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60650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AD77EB" w:rsidRPr="00A30492" w14:paraId="1C82017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C02B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AD77EB" w:rsidRPr="00AD77EB" w14:paraId="2B83F004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F5F9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AD77EB" w:rsidRPr="00AD77EB" w14:paraId="0C4DDA0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B8518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AD77EB" w:rsidRPr="00A30492" w14:paraId="557BA23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26FE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AD77EB" w:rsidRPr="00A30492" w14:paraId="5EA8325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B2C1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AD77EB" w:rsidRPr="00A30492" w14:paraId="2051D97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043B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AD77EB" w:rsidRPr="00A30492" w14:paraId="2C0B3DEF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0369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30492" w14:paraId="1947EE4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3D610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AD77EB" w:rsidRPr="00AD77EB" w14:paraId="09D5346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D7BD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AD77EB" w:rsidRPr="00AD77EB" w14:paraId="1CBC1E6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86E4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AD77EB" w:rsidRPr="00AD77EB" w14:paraId="6E179DE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6D8C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AD77EB" w:rsidRPr="00A30492" w14:paraId="78012DF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10BDF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AD77EB" w:rsidRPr="00AD77EB" w14:paraId="173FFD1E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D79A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AD77EB" w:rsidRPr="00AD77EB" w14:paraId="410095B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E236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AD77EB" w:rsidRPr="00A30492" w14:paraId="0CEC4A2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C2D8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AD77EB" w:rsidRPr="00A30492" w14:paraId="2113C3DF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64C8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6228530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E052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AD77EB" w:rsidRPr="00AD77EB" w14:paraId="68D1296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7082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D77EB" w:rsidRPr="00A30492" w14:paraId="0F42A52D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ED8DF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AD77EB" w:rsidRPr="00A30492" w14:paraId="20631097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771B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AD77EB" w:rsidRPr="00A30492" w14:paraId="39825A1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03BC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AD77EB" w:rsidRPr="00AD77EB" w14:paraId="4A6D68B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64C63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AD77EB" w:rsidRPr="00A30492" w14:paraId="5179D16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77D96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AD77EB" w:rsidRPr="00A30492" w14:paraId="0C53D05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394E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AD77EB" w:rsidRPr="00A30492" w14:paraId="5D668AF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B4C9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AD77EB" w:rsidRPr="00A30492" w14:paraId="7D6DBEF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EB39F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AD77EB" w:rsidRPr="00A30492" w14:paraId="022820B4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2F7C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0D85AF3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B4EA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AD77EB" w:rsidRPr="00A30492" w14:paraId="7A37291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FD18E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AD77EB" w:rsidRPr="00A30492" w14:paraId="2EF39AA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08F3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AD77EB" w:rsidRPr="00A30492" w14:paraId="5E6D43D4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1F3A8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AD77EB" w:rsidRPr="00A30492" w14:paraId="67A9E69D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0070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4D14DF4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0FDC8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AD77EB" w:rsidRPr="00AD77EB" w14:paraId="6FC61E32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7CB1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AD77EB" w:rsidRPr="00A30492" w14:paraId="60AFED0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147E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Operated by 12 V DC tubular motor, battery and solar cell 3.2 W.</w:t>
            </w:r>
          </w:p>
        </w:tc>
      </w:tr>
      <w:tr w:rsidR="00AD77EB" w:rsidRPr="00A30492" w14:paraId="2F96FE47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721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AD77EB" w:rsidRPr="00A30492" w14:paraId="45946EF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5B16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AD77EB" w:rsidRPr="00A30492" w14:paraId="15567C7F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13DA3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30492" w14:paraId="498787B7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2C54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AD77EB" w:rsidRPr="00A30492" w14:paraId="78071361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E5D88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AD77EB" w:rsidRPr="00A30492" w14:paraId="2B0CD33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F5C83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AD77EB" w:rsidRPr="00A30492" w14:paraId="2CA0C9C3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F1B8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6E175BD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91A0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AD77EB" w:rsidRPr="00A30492" w14:paraId="7062584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C6D1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AD77EB" w:rsidRPr="00A30492" w14:paraId="79B0C35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1BA3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30492" w14:paraId="5450953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2BCC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AD77EB" w:rsidRPr="00A30492" w14:paraId="00E479E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9ACBC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AD77EB" w:rsidRPr="00A30492" w14:paraId="222E1162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189D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7-year warranty on motors, batteries and solar cells.</w:t>
            </w:r>
          </w:p>
        </w:tc>
      </w:tr>
      <w:tr w:rsidR="00AD77EB" w:rsidRPr="00A30492" w14:paraId="11B9E3E6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DB37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AD77EB" w:rsidRPr="00A30492" w14:paraId="01C08BB3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8ACF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AD77EB" w:rsidRPr="00A30492" w14:paraId="13EC635E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C113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AD77EB" w:rsidRPr="00A30492" w14:paraId="736C770C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CBA1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AD77EB" w:rsidRPr="00A30492" w14:paraId="1AFD9D08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FEE17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AD77EB" w:rsidRPr="00A30492" w14:paraId="1451C65E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E09FC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AD77EB" w:rsidRPr="00A30492" w14:paraId="7A40B07E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3B202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AD77EB" w:rsidRPr="00A30492" w14:paraId="402952AB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FD3B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AD77EB" w:rsidRPr="00A30492" w14:paraId="3D6DADEE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53F65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7382A30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64BB1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AD77EB" w:rsidRPr="00A30492" w14:paraId="4D0A969A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7306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This product meets European standard EN13561.</w:t>
            </w:r>
          </w:p>
        </w:tc>
      </w:tr>
      <w:tr w:rsidR="00AD77EB" w:rsidRPr="00A30492" w14:paraId="07BB29EF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081A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AD77EB" w:rsidRPr="00A30492" w14:paraId="035AD9BD" w14:textId="77777777" w:rsidTr="00AD77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45AC4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77EB" w:rsidRPr="00AD77EB" w14:paraId="2A69AAC5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FD48B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77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AD77EB" w:rsidRPr="00A30492" w14:paraId="65DD4970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90BFA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AD77EB" w:rsidRPr="00A30492" w14:paraId="2FAA88A4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742CC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AD77EB" w:rsidRPr="00A30492" w14:paraId="508F42C9" w14:textId="77777777" w:rsidTr="00AD77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8D139" w14:textId="77777777" w:rsidR="00AD77EB" w:rsidRPr="00AD77EB" w:rsidRDefault="00AD77EB" w:rsidP="00AD7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AD77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9F37F4" w:rsidRDefault="00F24520">
      <w:pPr>
        <w:rPr>
          <w:sz w:val="20"/>
          <w:szCs w:val="20"/>
          <w:lang w:val="fr-BE"/>
        </w:rPr>
      </w:pPr>
    </w:p>
    <w:sectPr w:rsidR="00F24520" w:rsidRPr="009F37F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5407F0"/>
    <w:rsid w:val="006640AB"/>
    <w:rsid w:val="007A2316"/>
    <w:rsid w:val="0087046A"/>
    <w:rsid w:val="0093608D"/>
    <w:rsid w:val="009F37F4"/>
    <w:rsid w:val="00A30492"/>
    <w:rsid w:val="00AD77EB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0492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2022-12-21T09:58:00Z</dcterms:created>
  <dcterms:modified xsi:type="dcterms:W3CDTF">2025-03-13T10:49:00Z</dcterms:modified>
</cp:coreProperties>
</file>