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C612B" w:rsidRPr="001C612B" w14:paraId="45B2F45E" w14:textId="77777777" w:rsidTr="001C612B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AFA0A7" w14:textId="77777777" w:rsidR="001C612B" w:rsidRPr="001C612B" w:rsidRDefault="001C612B" w:rsidP="001C61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1C612B" w:rsidRPr="00C9114A" w14:paraId="592EEAA8" w14:textId="77777777" w:rsidTr="001C612B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D55A1D9" w14:textId="77777777" w:rsidR="001C612B" w:rsidRPr="001C612B" w:rsidRDefault="001C612B" w:rsidP="001C6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- Vorbau (EW 1)</w:t>
            </w:r>
          </w:p>
        </w:tc>
      </w:tr>
      <w:tr w:rsidR="00C9114A" w:rsidRPr="001C612B" w14:paraId="5C269CEC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ED0D5D" w14:textId="76D6DC9E" w:rsidR="00C9114A" w:rsidRPr="001C612B" w:rsidRDefault="00C9114A" w:rsidP="00C911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15B82">
              <w:t xml:space="preserve">Renson NV, Maalbeekstraat 10, 8790 Waregem – </w:t>
            </w:r>
            <w:proofErr w:type="spellStart"/>
            <w:r w:rsidRPr="00C15B82">
              <w:t>Belgien</w:t>
            </w:r>
            <w:proofErr w:type="spellEnd"/>
          </w:p>
        </w:tc>
      </w:tr>
      <w:tr w:rsidR="00C9114A" w:rsidRPr="00C9114A" w14:paraId="66722BDC" w14:textId="77777777" w:rsidTr="001C612B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5EF88D" w14:textId="2ACFD64B" w:rsidR="00C9114A" w:rsidRPr="00C9114A" w:rsidRDefault="00C9114A" w:rsidP="00C911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C9114A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C9114A">
              <w:rPr>
                <w:lang w:val="de-DE"/>
              </w:rPr>
              <w:t>, www.renson.eu</w:t>
            </w:r>
          </w:p>
        </w:tc>
      </w:tr>
      <w:tr w:rsidR="001C612B" w:rsidRPr="001C612B" w14:paraId="1B733E40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993A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1C612B" w:rsidRPr="001C612B" w14:paraId="2517C5E6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7CE08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C612B" w:rsidRPr="001C612B" w14:paraId="279857E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FDCD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1C612B" w:rsidRPr="00C9114A" w14:paraId="2C8B609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2434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1C612B" w:rsidRPr="00C9114A" w14:paraId="1A69616F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484D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3B12EE6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BA8A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1C612B" w:rsidRPr="00C9114A" w14:paraId="75D9BCC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FF0E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1C612B" w:rsidRPr="00C9114A" w14:paraId="0D9BB98C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D4ACF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1C612B" w:rsidRPr="00C9114A" w14:paraId="279822A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9FB3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1C612B" w:rsidRPr="001C612B" w14:paraId="6693CCF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67C8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1C612B" w:rsidRPr="001C612B" w14:paraId="3AF7F2C7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AE09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1C612B" w:rsidRPr="00C9114A" w14:paraId="360FD7E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98CE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1C612B" w:rsidRPr="00C9114A" w14:paraId="3DA33153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BA70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1C612B" w:rsidRPr="00C9114A" w14:paraId="2316C4F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81412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1C612B" w:rsidRPr="00C9114A" w14:paraId="1E25E6A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FFE91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1C612B" w:rsidRPr="00C9114A" w14:paraId="58EB94C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E76A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1C612B" w:rsidRPr="00C9114A" w14:paraId="1C6F1A3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8610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1C612B" w:rsidRPr="00C9114A" w14:paraId="78C6382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E880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1C612B" w:rsidRPr="00C9114A" w14:paraId="32E8DCA3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543D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0306441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515E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C612B" w:rsidRPr="001C612B" w14:paraId="739E4BF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E116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1C612B" w:rsidRPr="001C612B" w14:paraId="301D4EBC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67398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1C612B" w:rsidRPr="00C9114A" w14:paraId="27F7849C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244D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120 mm hoch und 110 mm tief.</w:t>
            </w:r>
          </w:p>
        </w:tc>
      </w:tr>
      <w:tr w:rsidR="001C612B" w:rsidRPr="00C9114A" w14:paraId="6E3AD117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7176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48EFFDC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4626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C612B" w:rsidRPr="001C612B" w14:paraId="0A9222F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7BED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C612B" w:rsidRPr="001C612B" w14:paraId="14463635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523A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1C612B" w:rsidRPr="00C9114A" w14:paraId="0FE1905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A55F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1C612B" w:rsidRPr="00C9114A" w14:paraId="6510255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C4E9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1C612B" w:rsidRPr="001C612B" w14:paraId="4DF03B15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63C3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C612B" w:rsidRPr="001C612B" w14:paraId="606BF4FB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7643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1C612B" w:rsidRPr="00C9114A" w14:paraId="7201382A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2361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1C612B" w:rsidRPr="00C9114A" w14:paraId="7B038C10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4851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1C612B" w:rsidRPr="001C612B" w14:paraId="601C8EB7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13C8B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1C612B" w:rsidRPr="00C9114A" w14:paraId="717C9AA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E3B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1C612B" w:rsidRPr="001C612B" w14:paraId="1D719D47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6066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C612B" w:rsidRPr="00C9114A" w14:paraId="0EBB04A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B752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XS-Seitenführung: B 20 mm x T 55 mm, 3-teilig.</w:t>
            </w:r>
          </w:p>
        </w:tc>
      </w:tr>
      <w:tr w:rsidR="001C612B" w:rsidRPr="00C9114A" w14:paraId="3BC66D85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E7B8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C.40-Koppelseitenführung: B 40 mm x T 58 mm</w:t>
            </w:r>
          </w:p>
        </w:tc>
      </w:tr>
      <w:tr w:rsidR="001C612B" w:rsidRPr="00C9114A" w14:paraId="140FABC9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461FB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3A49D39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DEA14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1C612B" w:rsidRPr="001C612B" w14:paraId="0D382703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7F96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C612B" w:rsidRPr="00C9114A" w14:paraId="4FD3EBD7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D46D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1C612B" w:rsidRPr="00C9114A" w14:paraId="23FB4E70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B7E5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1C612B" w:rsidRPr="00C9114A" w14:paraId="5475949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CEF4F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1C612B" w:rsidRPr="00C9114A" w14:paraId="74E4E52A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3796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1C612B" w:rsidRPr="00C9114A" w14:paraId="6CFD58C5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8756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1C612B" w:rsidRPr="00C9114A" w14:paraId="0A06D0BD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361A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28561C6A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2A08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1C612B" w:rsidRPr="00C9114A" w14:paraId="554E0E7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CC42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1C612B" w:rsidRPr="001C612B" w14:paraId="14D2FB6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DE69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C612B" w:rsidRPr="001C612B" w14:paraId="08FE2F9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37721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1C612B" w:rsidRPr="00C9114A" w14:paraId="022251B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47E6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1C612B" w:rsidRPr="00C9114A" w14:paraId="6A0D26B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5D5EF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1C612B" w:rsidRPr="001C612B" w14:paraId="4645E20C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312D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1C612B" w:rsidRPr="001C612B" w14:paraId="7F8C6D25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DC57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C612B" w:rsidRPr="00C9114A" w14:paraId="5330D9CB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41044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1C612B" w:rsidRPr="001C612B" w14:paraId="2E7DA01B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0197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C612B" w:rsidRPr="001C612B" w14:paraId="0FBC3D7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3F64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C612B" w:rsidRPr="00C9114A" w14:paraId="7C90CE4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FBEA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1C612B" w:rsidRPr="00C9114A" w14:paraId="53DB8403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63E9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1C612B" w:rsidRPr="001C612B" w14:paraId="4F323891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4558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C612B" w:rsidRPr="001C612B" w14:paraId="25009803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0FDA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1C612B" w:rsidRPr="00C9114A" w14:paraId="4A78B89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46D7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1C612B" w:rsidRPr="001C612B" w14:paraId="3C09B4C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F29F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C612B" w:rsidRPr="001C612B" w14:paraId="7075FF9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94481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1C612B" w:rsidRPr="001C612B" w14:paraId="193A1A00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C7324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C612B" w:rsidRPr="001C612B" w14:paraId="6DD06BF4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4377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1C612B" w:rsidRPr="001C612B" w14:paraId="3FA277B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A516B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C612B" w:rsidRPr="001C612B" w14:paraId="2ECC424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7C5C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1C612B" w:rsidRPr="00C9114A" w14:paraId="1A772B8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B052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1C612B" w:rsidRPr="00C9114A" w14:paraId="3AB3862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DD00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1C612B" w:rsidRPr="001C612B" w14:paraId="4A161B41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E2A3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C612B" w:rsidRPr="00C9114A" w14:paraId="6FB3BA0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06AF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1C612B" w:rsidRPr="00C9114A" w14:paraId="4F58A81B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57364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1C612B" w:rsidRPr="00C9114A" w14:paraId="0CAE16A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5F96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1C612B" w:rsidRPr="00C9114A" w14:paraId="1983BFA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8A30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1C612B" w:rsidRPr="00C9114A" w14:paraId="0859E800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D322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5752D2D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5F5C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1C612B" w:rsidRPr="00C9114A" w14:paraId="724E6550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EA22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1C612B" w:rsidRPr="00C9114A" w14:paraId="205C208B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1970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1C612B" w:rsidRPr="00C9114A" w14:paraId="3F140DF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93A0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1C612B" w:rsidRPr="00C9114A" w14:paraId="65380C54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8740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0AC6AEDA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DDFF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1C612B" w:rsidRPr="001C612B" w14:paraId="2C246681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E8EA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1C612B" w:rsidRPr="00C9114A" w14:paraId="5C2789B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D2CAC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Nothandbedienung. Geräuscharmer Motor für den Innengebrauch</w:t>
            </w:r>
          </w:p>
        </w:tc>
      </w:tr>
      <w:tr w:rsidR="001C612B" w:rsidRPr="00C9114A" w14:paraId="5C0DFC2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C0DE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1C612B" w:rsidRPr="00C9114A" w14:paraId="5CA28FD1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F6F0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1C612B" w:rsidRPr="00C9114A" w14:paraId="7D05E63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43AF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1C612B" w:rsidRPr="00C9114A" w14:paraId="631CC1BE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EEFA7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1C612B" w:rsidRPr="00C9114A" w14:paraId="28250F2C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17B5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C9114A" w14:paraId="639C01F0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3D3AB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1C612B" w:rsidRPr="00C9114A" w14:paraId="5F6ACD4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34494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1C612B" w:rsidRPr="00C9114A" w14:paraId="35B4C6A4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25C89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1C612B" w:rsidRPr="00C9114A" w14:paraId="6065B086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5575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70BBB1B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1FCC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1C612B" w:rsidRPr="00C9114A" w14:paraId="3D0C0E31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E902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1C612B" w:rsidRPr="00C9114A" w14:paraId="36018219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93D4E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C9114A" w14:paraId="67DC85D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8CBB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1C612B" w:rsidRPr="00C9114A" w14:paraId="256D667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6AED2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1C612B" w:rsidRPr="00C9114A" w14:paraId="627412E0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185B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1C612B" w:rsidRPr="00C9114A" w14:paraId="4D0BFBF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50135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1C612B" w:rsidRPr="00C9114A" w14:paraId="77E01E1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DDE9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1C612B" w:rsidRPr="00C9114A" w14:paraId="7A532E0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03CA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1C612B" w:rsidRPr="00C9114A" w14:paraId="4699A173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9A34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1C612B" w:rsidRPr="001C612B" w14:paraId="6753160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39DA2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5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1C612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1C612B" w:rsidRPr="00C9114A" w14:paraId="0FE6967F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21ED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1C612B" w:rsidRPr="00C9114A" w14:paraId="4F060465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83F0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1C612B" w:rsidRPr="00C9114A" w14:paraId="15D69245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37A46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1C612B" w:rsidRPr="00C9114A" w14:paraId="5B61689D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61570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1C612B" w:rsidRPr="00C9114A" w14:paraId="22ECFCC0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743B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0A483092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9199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1C612B" w:rsidRPr="00C9114A" w14:paraId="45789CA0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BFBD4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1C612B" w:rsidRPr="00C9114A" w14:paraId="6C581AA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D9133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1C612B" w:rsidRPr="00C9114A" w14:paraId="20DEC223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383A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'Von Karman Institute for Fluid Dynamics' (EAR1819): Windwiderstand bis 200 km/h im geschlossenem Zustand (getestet für einen Screen von 1000 mm x 1000 mm).</w:t>
            </w:r>
          </w:p>
        </w:tc>
      </w:tr>
      <w:tr w:rsidR="001C612B" w:rsidRPr="00C9114A" w14:paraId="20AD570C" w14:textId="77777777" w:rsidTr="001C612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A8718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C612B" w:rsidRPr="001C612B" w14:paraId="230F195A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12B18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C61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1C612B" w:rsidRPr="00C9114A" w14:paraId="2DEBEDC8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C5F2D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1C612B" w:rsidRPr="001C612B" w14:paraId="6269ABD1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DE07B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1C612B" w:rsidRPr="00C9114A" w14:paraId="6A48FF46" w14:textId="77777777" w:rsidTr="001C612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168AA" w14:textId="77777777" w:rsidR="001C612B" w:rsidRPr="001C612B" w:rsidRDefault="001C612B" w:rsidP="001C61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C612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1C612B" w:rsidRDefault="00F24520">
      <w:pPr>
        <w:rPr>
          <w:sz w:val="20"/>
          <w:szCs w:val="20"/>
          <w:lang w:val="de-DE"/>
        </w:rPr>
      </w:pPr>
    </w:p>
    <w:sectPr w:rsidR="00F24520" w:rsidRPr="001C612B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71FB5"/>
    <w:rsid w:val="000F5C07"/>
    <w:rsid w:val="00127F8B"/>
    <w:rsid w:val="001858A0"/>
    <w:rsid w:val="001C612B"/>
    <w:rsid w:val="005526CC"/>
    <w:rsid w:val="005E06F4"/>
    <w:rsid w:val="006232D7"/>
    <w:rsid w:val="006640AB"/>
    <w:rsid w:val="007A2316"/>
    <w:rsid w:val="0087046A"/>
    <w:rsid w:val="00902D9D"/>
    <w:rsid w:val="0093608D"/>
    <w:rsid w:val="009A6F01"/>
    <w:rsid w:val="009F37F4"/>
    <w:rsid w:val="00A82B26"/>
    <w:rsid w:val="00AD77EB"/>
    <w:rsid w:val="00B43077"/>
    <w:rsid w:val="00C05ECA"/>
    <w:rsid w:val="00C9114A"/>
    <w:rsid w:val="00CC0295"/>
    <w:rsid w:val="00D57754"/>
    <w:rsid w:val="00DA4C4D"/>
    <w:rsid w:val="00ED3777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911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2022-12-21T10:11:00Z</dcterms:created>
  <dcterms:modified xsi:type="dcterms:W3CDTF">2025-03-06T13:45:00Z</dcterms:modified>
</cp:coreProperties>
</file>