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E00437" w:rsidRPr="00E00437" w14:paraId="3868B0A4" w14:textId="77777777" w:rsidTr="00E0043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17501A" w14:textId="77777777" w:rsidR="00E00437" w:rsidRPr="00E00437" w:rsidRDefault="00E00437" w:rsidP="00E004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E00437" w:rsidRPr="00E00437" w14:paraId="672004E8" w14:textId="77777777" w:rsidTr="00E0043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4D4A16" w14:textId="77777777" w:rsidR="00E00437" w:rsidRPr="00E00437" w:rsidRDefault="00E00437" w:rsidP="00E004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150 - </w:t>
            </w: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Freistehend</w:t>
            </w:r>
            <w:proofErr w:type="spellEnd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7F)</w:t>
            </w:r>
          </w:p>
        </w:tc>
      </w:tr>
      <w:tr w:rsidR="005E7FD3" w:rsidRPr="00E00437" w14:paraId="27F3D26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2692D18" w14:textId="3F631247" w:rsidR="005E7FD3" w:rsidRPr="00E00437" w:rsidRDefault="005E7FD3" w:rsidP="005E7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A5533">
              <w:t xml:space="preserve">Renson NV, Maalbeekstraat 10, 8790 Waregem – </w:t>
            </w:r>
            <w:proofErr w:type="spellStart"/>
            <w:r w:rsidRPr="001A5533">
              <w:t>Belgien</w:t>
            </w:r>
            <w:proofErr w:type="spellEnd"/>
          </w:p>
        </w:tc>
      </w:tr>
      <w:tr w:rsidR="005E7FD3" w:rsidRPr="005E7FD3" w14:paraId="0F409734" w14:textId="77777777" w:rsidTr="00E0043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DA92DA" w14:textId="31BC143A" w:rsidR="005E7FD3" w:rsidRPr="005E7FD3" w:rsidRDefault="005E7FD3" w:rsidP="005E7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E7FD3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5E7FD3">
              <w:rPr>
                <w:lang w:val="de-DE"/>
              </w:rPr>
              <w:t>, www.renson.eu</w:t>
            </w:r>
          </w:p>
        </w:tc>
      </w:tr>
      <w:tr w:rsidR="00E00437" w:rsidRPr="00E00437" w14:paraId="51D09606" w14:textId="77777777" w:rsidTr="00E0043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56FD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E00437" w:rsidRPr="00E00437" w14:paraId="1DB1674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834E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E00437" w:rsidRPr="00E00437" w14:paraId="00DB20F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3792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E00437" w:rsidRPr="005E7FD3" w14:paraId="2F03290D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C50C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E00437" w:rsidRPr="005E7FD3" w14:paraId="74D3124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A9F6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70E7626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12D6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E00437" w:rsidRPr="005E7FD3" w14:paraId="556341F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77DD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montiert mit vollständig montierter Kassette:</w:t>
            </w:r>
          </w:p>
        </w:tc>
      </w:tr>
      <w:tr w:rsidR="00E00437" w:rsidRPr="005E7FD3" w14:paraId="663B41D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7C9F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E00437" w:rsidRPr="005E7FD3" w14:paraId="3A0FFC0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A021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Innenseite Terassenüberdachung oder Balkon)</w:t>
            </w:r>
          </w:p>
        </w:tc>
      </w:tr>
      <w:tr w:rsidR="00E00437" w:rsidRPr="005E7FD3" w14:paraId="70F4776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4B58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(Außenseite Terassenüberdachung oder Balkon)</w:t>
            </w:r>
          </w:p>
        </w:tc>
      </w:tr>
      <w:tr w:rsidR="00E00437" w:rsidRPr="005E7FD3" w14:paraId="14BEBD4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553D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Sicherung, um ein Verbiegen zu vermeiden</w:t>
            </w:r>
          </w:p>
        </w:tc>
      </w:tr>
      <w:tr w:rsidR="00E00437" w:rsidRPr="005E7FD3" w14:paraId="7F8947A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FC94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Erfolgt durch die Verbindung zwischen dem Befestigungshalterung (der oben auf dem Fensterrahmen befestigt wird) und dem speziellen Koppelstück (das mit selbstschneidenden Schrauben einfach auf der Rückseite der Kassette befestigt wird)</w:t>
            </w:r>
          </w:p>
        </w:tc>
      </w:tr>
      <w:tr w:rsidR="00E00437" w:rsidRPr="005E7FD3" w14:paraId="1CA4303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F184D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E00437" w:rsidRPr="005E7FD3" w14:paraId="7637757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9A90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E00437" w:rsidRPr="005E7FD3" w14:paraId="766487E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17DD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E00437" w:rsidRPr="005E7FD3" w14:paraId="478EE9B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D8B1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E00437" w:rsidRPr="005E7FD3" w14:paraId="0348BF0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9204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E00437" w:rsidRPr="005E7FD3" w14:paraId="49A9638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54AF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E00437" w:rsidRPr="005E7FD3" w14:paraId="5027471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D4B8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24389F0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E4CE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00437" w:rsidRPr="00E00437" w14:paraId="5170D88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954A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E00437" w:rsidRPr="00E00437" w14:paraId="5C41C52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127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E00437" w:rsidRPr="005E7FD3" w14:paraId="60F7056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6877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E00437" w:rsidRPr="005E7FD3" w14:paraId="78FBA89D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7AE03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Kassettenverlängerung: möglich bis 500 mm. Kassettenverlangerung nicht moglich bei tiefe Seitenfuhrung.</w:t>
            </w:r>
          </w:p>
        </w:tc>
      </w:tr>
      <w:tr w:rsidR="00E00437" w:rsidRPr="005E7FD3" w14:paraId="04E9DE9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0953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36FE29E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C03E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00437" w:rsidRPr="00E00437" w14:paraId="719D1C5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A683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00437" w:rsidRPr="00E00437" w14:paraId="012A8A9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5E47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E00437" w:rsidRPr="005E7FD3" w14:paraId="5AE91D13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28E4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E00437" w:rsidRPr="00E00437" w14:paraId="62917B8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D3AB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00437" w:rsidRPr="005E7FD3" w14:paraId="5089737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BF09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E00437" w:rsidRPr="005E7FD3" w14:paraId="11083A3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FBFA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E00437" w:rsidRPr="005E7FD3" w14:paraId="4D0B3D8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E33F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E00437" w:rsidRPr="005E7FD3" w14:paraId="0694681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343F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3-teiliger Seitenführung, wodurch die Sichtbarkeit auf 13,78 mm reduziert wird</w:t>
            </w:r>
          </w:p>
        </w:tc>
      </w:tr>
      <w:tr w:rsidR="00E00437" w:rsidRPr="00E00437" w14:paraId="18F82CC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983F6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00437" w:rsidRPr="005E7FD3" w14:paraId="06659A4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B129C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155 mm, 3-teilig, u-Profil; Tiefe der Seitenführung = Tiefe des Kassettens, bestückt mit einer Grundplatte unter 0° oder 5° (nur bei Montage 7A) aus glasfaserverstärktem Polyamid</w:t>
            </w:r>
          </w:p>
        </w:tc>
      </w:tr>
      <w:tr w:rsidR="00E00437" w:rsidRPr="005E7FD3" w14:paraId="376C446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B703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Seitenführung (nur bei Montage 7B): Möglich mit Sägeschnitt zur Verwendung mit Brüstung</w:t>
            </w:r>
          </w:p>
        </w:tc>
      </w:tr>
      <w:tr w:rsidR="00E00437" w:rsidRPr="005E7FD3" w14:paraId="4B000D8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8B7CD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(nur bei Montage 7A) aus glasfaserverstärktem Polyamid</w:t>
            </w:r>
          </w:p>
        </w:tc>
      </w:tr>
      <w:tr w:rsidR="00E00437" w:rsidRPr="005E7FD3" w14:paraId="0C364E5D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4275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E00437" w:rsidRPr="005E7FD3" w14:paraId="469CE31E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8EEC6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2573958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1D0C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E00437" w:rsidRPr="00E00437" w14:paraId="3E35552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BFBBC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00437" w:rsidRPr="005E7FD3" w14:paraId="3965BBA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FBA2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E00437" w:rsidRPr="005E7FD3" w14:paraId="5E4CFFD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D63D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E00437" w:rsidRPr="005E7FD3" w14:paraId="44FD2A9E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F737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E00437" w:rsidRPr="005E7FD3" w14:paraId="4B75031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8C47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E00437" w:rsidRPr="005E7FD3" w14:paraId="5653C4D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51DC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613C547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24CE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E00437" w:rsidRPr="005E7FD3" w14:paraId="11E7475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1355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E00437" w:rsidRPr="00E00437" w14:paraId="0560B10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858B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00437" w:rsidRPr="00E00437" w14:paraId="34B70B9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47B9C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E00437" w:rsidRPr="005E7FD3" w14:paraId="0ABACFF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4FD6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E00437" w:rsidRPr="005E7FD3" w14:paraId="435B708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9AF6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E00437" w:rsidRPr="00E00437" w14:paraId="665ACC5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941B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E00437" w:rsidRPr="00E00437" w14:paraId="42C195D3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D1A2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00437" w:rsidRPr="005E7FD3" w14:paraId="125B9C5D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D8DF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E00437" w:rsidRPr="00E00437" w14:paraId="5B1D6BD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A63A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00437" w:rsidRPr="00E00437" w14:paraId="3B1B571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EC1B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E00437" w:rsidRPr="005E7FD3" w14:paraId="31CDA09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7CDC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E00437" w:rsidRPr="005E7FD3" w14:paraId="7BE615F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65FCD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E00437" w:rsidRPr="005E7FD3" w14:paraId="526111C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64E9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+ Kristallfenster über die gesamte Breite: Integrierbar für 'Freistehend' F</w:t>
            </w:r>
          </w:p>
        </w:tc>
      </w:tr>
      <w:tr w:rsidR="00E00437" w:rsidRPr="00E00437" w14:paraId="55ACE13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3D7D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E00437" w:rsidRPr="00E00437" w14:paraId="638A95B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91A8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E00437" w:rsidRPr="00E00437" w14:paraId="6E2ED04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D5E13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00437" w:rsidRPr="00E00437" w14:paraId="2D4E427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8F15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E00437" w:rsidRPr="00E00437" w14:paraId="35CF0D03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9604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00437" w:rsidRPr="00E00437" w14:paraId="33AE98B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2ECAD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E00437" w:rsidRPr="005E7FD3" w14:paraId="5682B4E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58596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E00437" w:rsidRPr="005E7FD3" w14:paraId="531926D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364A6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E00437" w:rsidRPr="005E7FD3" w14:paraId="015458B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5088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Werden in Abhängigkeit von Anwendung/Verwendung für eine ideale Führung vorgesehen</w:t>
            </w:r>
          </w:p>
        </w:tc>
      </w:tr>
      <w:tr w:rsidR="00E00437" w:rsidRPr="00E00437" w14:paraId="6A3BADE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C372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00437" w:rsidRPr="005E7FD3" w14:paraId="6CDBABE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A5B4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E00437" w:rsidRPr="005E7FD3" w14:paraId="5ECE140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F585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E00437" w:rsidRPr="00E00437" w14:paraId="1A43B33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3DA8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E00437" w:rsidRPr="005E7FD3" w14:paraId="4E542C3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FA2C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E00437" w:rsidRPr="005E7FD3" w14:paraId="10869AC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1333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089BF3AA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C76F3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E00437" w:rsidRPr="005E7FD3" w14:paraId="5575083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F7AC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E00437" w:rsidRPr="005E7FD3" w14:paraId="0EBCA26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9187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E00437" w:rsidRPr="005E7FD3" w14:paraId="6A1F5D6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F88C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E00437" w:rsidRPr="005E7FD3" w14:paraId="1279DE83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F6F9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5FD08389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A007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E00437" w:rsidRPr="00E00437" w14:paraId="548DF988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3025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E00437" w:rsidRPr="005E7FD3" w14:paraId="605AB10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AB12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E00437" w:rsidRPr="005E7FD3" w14:paraId="0BB4A74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5680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E00437" w:rsidRPr="005E7FD3" w14:paraId="046C863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1A39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E00437" w:rsidRPr="005E7FD3" w14:paraId="18902EA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5704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E00437" w:rsidRPr="005E7FD3" w14:paraId="225E612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A899E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5E7FD3" w14:paraId="316D990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18DE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E00437" w:rsidRPr="005E7FD3" w14:paraId="3E006FD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39D2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E00437" w:rsidRPr="005E7FD3" w14:paraId="1114FB1D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FEF1D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E00437" w:rsidRPr="005E7FD3" w14:paraId="233EFA3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23743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5794108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26AB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E00437" w:rsidRPr="005E7FD3" w14:paraId="5803B97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AA0B2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E00437" w:rsidRPr="005E7FD3" w14:paraId="5D752B7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EB3D1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5E7FD3" w14:paraId="28E1FD5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2876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E00437" w:rsidRPr="005E7FD3" w14:paraId="2BFE01EC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1F5C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10 Jahre Garantie auf Lackierung der Aluminiumprofile.</w:t>
            </w:r>
          </w:p>
        </w:tc>
      </w:tr>
      <w:tr w:rsidR="00E00437" w:rsidRPr="005E7FD3" w14:paraId="727B79E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C8A8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E00437" w:rsidRPr="005E7FD3" w14:paraId="5DBD0DBB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08A0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E00437" w:rsidRPr="005E7FD3" w14:paraId="6B283E73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4A62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E00437" w:rsidRPr="005E7FD3" w14:paraId="0AECFBC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0B8C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E00437" w:rsidRPr="005E7FD3" w14:paraId="07A3AB8F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34966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E00437" w:rsidRPr="00E00437" w14:paraId="72D2D42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94B84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E0043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E00437" w:rsidRPr="005E7FD3" w14:paraId="0F5603D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0D34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 (2 Jahre Garantie auf die Kristalltücher).</w:t>
            </w:r>
          </w:p>
        </w:tc>
      </w:tr>
      <w:tr w:rsidR="00E00437" w:rsidRPr="005E7FD3" w14:paraId="4BE7BDF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D252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E00437" w:rsidRPr="005E7FD3" w14:paraId="0C77C93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F4A0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E00437" w:rsidRPr="005E7FD3" w14:paraId="36F5C89E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EC7D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E00437" w:rsidRPr="005E7FD3" w14:paraId="35E795C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E27B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33237B8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94FB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E00437" w:rsidRPr="005E7FD3" w14:paraId="6A8259D5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6499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E00437" w:rsidRPr="005E7FD3" w14:paraId="646413D7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D25E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60 km/h im geschlossenem Zustand für 'Freistehend' F (EN 13561:2004+A1:2008 gemäß Windklasse 3). Der Windwiderstand hängt von den Abmessungen ab und ist auf Anfrage erhältlich.</w:t>
            </w:r>
          </w:p>
        </w:tc>
      </w:tr>
      <w:tr w:rsidR="00E00437" w:rsidRPr="005E7FD3" w14:paraId="0E035E54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A01C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E00437" w:rsidRPr="005E7FD3" w14:paraId="550F204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67BFB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00437" w:rsidRPr="00E00437" w14:paraId="1F17FC0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52FCF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E0043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E00437" w:rsidRPr="005E7FD3" w14:paraId="7F5DFC2E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B8A1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E00437" w:rsidRPr="00E00437" w14:paraId="4D1892C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070EA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E00437" w:rsidRPr="005E7FD3" w14:paraId="47AAAA1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2D679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E00437" w:rsidRPr="005E7FD3" w14:paraId="4B7D2D02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AF3F0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E00437" w:rsidRPr="00E00437" w14:paraId="230946A1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47215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E00437" w:rsidRPr="00E00437" w14:paraId="05B79CF0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74E67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E00437" w:rsidRPr="00E00437" w14:paraId="254B7F16" w14:textId="77777777" w:rsidTr="00E0043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C5CA8" w14:textId="77777777" w:rsidR="00E00437" w:rsidRPr="00E00437" w:rsidRDefault="00E00437" w:rsidP="00E004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0043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27F8B"/>
    <w:rsid w:val="00187D80"/>
    <w:rsid w:val="001C036F"/>
    <w:rsid w:val="002022D9"/>
    <w:rsid w:val="002311D2"/>
    <w:rsid w:val="002C2DC4"/>
    <w:rsid w:val="003908A1"/>
    <w:rsid w:val="003A309F"/>
    <w:rsid w:val="003B4F54"/>
    <w:rsid w:val="003B70FE"/>
    <w:rsid w:val="0041731F"/>
    <w:rsid w:val="00425C71"/>
    <w:rsid w:val="0046623D"/>
    <w:rsid w:val="005415AC"/>
    <w:rsid w:val="00561965"/>
    <w:rsid w:val="00576B76"/>
    <w:rsid w:val="005B3BED"/>
    <w:rsid w:val="005B6EB4"/>
    <w:rsid w:val="005E7FD3"/>
    <w:rsid w:val="005F300E"/>
    <w:rsid w:val="006640AB"/>
    <w:rsid w:val="00703AA7"/>
    <w:rsid w:val="007148A2"/>
    <w:rsid w:val="00740FC1"/>
    <w:rsid w:val="007A2316"/>
    <w:rsid w:val="007B1446"/>
    <w:rsid w:val="007E0CC8"/>
    <w:rsid w:val="007E0F91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65B7"/>
    <w:rsid w:val="00E0043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E7FD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2023-01-30T15:51:00Z</dcterms:created>
  <dcterms:modified xsi:type="dcterms:W3CDTF">2025-03-06T13:12:00Z</dcterms:modified>
</cp:coreProperties>
</file>