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815E1" w:rsidRPr="001815E1" w14:paraId="6A6EFD16" w14:textId="77777777" w:rsidTr="001815E1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68BC0C3" w14:textId="77777777" w:rsidR="001815E1" w:rsidRPr="001815E1" w:rsidRDefault="001815E1" w:rsidP="001815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1815E1" w:rsidRPr="00723338" w14:paraId="1DE56B7B" w14:textId="77777777" w:rsidTr="001815E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EF025C2" w14:textId="77777777" w:rsidR="001815E1" w:rsidRPr="001815E1" w:rsidRDefault="001815E1" w:rsidP="00181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M - Freistehend (EW 7F)</w:t>
            </w:r>
          </w:p>
        </w:tc>
      </w:tr>
      <w:tr w:rsidR="00723338" w:rsidRPr="001815E1" w14:paraId="433ACBCF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5905A9" w14:textId="710674AC" w:rsidR="00723338" w:rsidRPr="001815E1" w:rsidRDefault="00723338" w:rsidP="00723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064FDF">
              <w:t xml:space="preserve">Renson NV, Maalbeekstraat 10, 8790 Waregem – </w:t>
            </w:r>
            <w:proofErr w:type="spellStart"/>
            <w:r w:rsidRPr="00064FDF">
              <w:t>Belgien</w:t>
            </w:r>
            <w:proofErr w:type="spellEnd"/>
          </w:p>
        </w:tc>
      </w:tr>
      <w:tr w:rsidR="00723338" w:rsidRPr="00723338" w14:paraId="20801592" w14:textId="77777777" w:rsidTr="001815E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A98C81" w14:textId="4E1F30E0" w:rsidR="00723338" w:rsidRPr="00723338" w:rsidRDefault="00723338" w:rsidP="007233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723338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723338">
              <w:rPr>
                <w:lang w:val="de-DE"/>
              </w:rPr>
              <w:t>, www.renson.eu</w:t>
            </w:r>
          </w:p>
        </w:tc>
      </w:tr>
      <w:tr w:rsidR="001815E1" w:rsidRPr="001815E1" w14:paraId="5871D259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83A4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1815E1" w:rsidRPr="001815E1" w14:paraId="7ECB33E5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F7EAB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815E1" w:rsidRPr="001815E1" w14:paraId="1DE3CAB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2C6DC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1815E1" w:rsidRPr="00723338" w14:paraId="37DE780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41AA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1815E1" w:rsidRPr="00723338" w14:paraId="130625C6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F100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5906A8B5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3D8F2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1815E1" w:rsidRPr="00723338" w14:paraId="142544C0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31E1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1815E1" w:rsidRPr="00723338" w14:paraId="328FD05D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B33D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'Freistehend' F (nicht koppelbar) ohne dahinterliegendes Fenster.</w:t>
            </w:r>
          </w:p>
        </w:tc>
      </w:tr>
      <w:tr w:rsidR="001815E1" w:rsidRPr="00723338" w14:paraId="7A89BF51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947F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Innenseite Terassenüberdachung oder Balkon)</w:t>
            </w:r>
          </w:p>
        </w:tc>
      </w:tr>
      <w:tr w:rsidR="001815E1" w:rsidRPr="00723338" w14:paraId="13D70BF3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D6D4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(Außenseite Terassenüberdachung oder Balkon)</w:t>
            </w:r>
          </w:p>
        </w:tc>
      </w:tr>
      <w:tr w:rsidR="001815E1" w:rsidRPr="00723338" w14:paraId="55062A1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22F1C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1815E1" w:rsidRPr="00723338" w14:paraId="0F7A550D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9F49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1815E1" w:rsidRPr="001815E1" w14:paraId="7FAA57C1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D8CAB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1815E1" w:rsidRPr="00723338" w14:paraId="1B2C968D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58CE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Ausfüllprofil, das eine schöne Ausführung garantiert, wenn die Kassette sichtbar montiert wird</w:t>
            </w:r>
          </w:p>
        </w:tc>
      </w:tr>
      <w:tr w:rsidR="001815E1" w:rsidRPr="001815E1" w14:paraId="285B7B2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85E04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1815E1" w:rsidRPr="00723338" w14:paraId="514EFFB7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117E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1815E1" w:rsidRPr="00723338" w14:paraId="5C176F97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4E08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1815E1" w:rsidRPr="00723338" w14:paraId="2AB3327B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0E30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1815E1" w:rsidRPr="00723338" w14:paraId="372F99D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45A79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1815E1" w:rsidRPr="00723338" w14:paraId="6F9D9720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E9F2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1815E1" w:rsidRPr="00723338" w14:paraId="398E7E3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BAAA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1815E1" w:rsidRPr="00723338" w14:paraId="20A9EBD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DE57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1815E1" w:rsidRPr="00723338" w14:paraId="3A521A3D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A560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01193C30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560A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815E1" w:rsidRPr="001815E1" w14:paraId="276F11E8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6B15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1815E1" w:rsidRPr="001815E1" w14:paraId="2F852D9A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EBD6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1815E1" w:rsidRPr="001815E1" w14:paraId="7F29F5F7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3394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160 mm hoch und 110 mm tief (Max.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18 m²).</w:t>
            </w:r>
          </w:p>
        </w:tc>
      </w:tr>
      <w:tr w:rsidR="001815E1" w:rsidRPr="001815E1" w14:paraId="077D411B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E116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1815E1" w:rsidRPr="001815E1" w14:paraId="47CD77D1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7693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815E1" w:rsidRPr="001815E1" w14:paraId="651B23F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A765A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15E1" w:rsidRPr="001815E1" w14:paraId="7A67879A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FFA05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1815E1" w:rsidRPr="00723338" w14:paraId="12736513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A0D76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1815E1" w:rsidRPr="00723338" w14:paraId="4AB6E140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95175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1815E1" w:rsidRPr="001815E1" w14:paraId="54DBEC9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C35E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15E1" w:rsidRPr="001815E1" w14:paraId="3AC1AF23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FBC9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1815E1" w:rsidRPr="00723338" w14:paraId="5208B291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8AEDA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1815E1" w:rsidRPr="00723338" w14:paraId="3C674E4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7488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1815E1" w:rsidRPr="001815E1" w14:paraId="6D568F5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383D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1815E1" w:rsidRPr="00723338" w14:paraId="4A28CABF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62FE9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1815E1" w:rsidRPr="001815E1" w14:paraId="2DBDF7D2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6D7B5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15E1" w:rsidRPr="00723338" w14:paraId="01101A35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90E8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XS-Seitenführung (nur bei Montage 7A): B 20 mm x T 55 mm, 3-teilig; bei Verwendung eines selbst entworfenen abnehmbaren Ausfüllprofil</w:t>
            </w:r>
          </w:p>
        </w:tc>
      </w:tr>
      <w:tr w:rsidR="001815E1" w:rsidRPr="00723338" w14:paraId="208C18F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A14C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M-Seitenführung (Seitenwand montage): B 20 mm x T 110 mm, 3-teilig, u-Profil; Tiefe der Seitenführung = Tiefe des Kassettens</w:t>
            </w:r>
          </w:p>
        </w:tc>
      </w:tr>
      <w:tr w:rsidR="001815E1" w:rsidRPr="00723338" w14:paraId="4CFA6C31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6BF0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5A777795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5840B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1815E1" w:rsidRPr="001815E1" w14:paraId="328E2C6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363F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15E1" w:rsidRPr="00723338" w14:paraId="4C9F0AD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B58EC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1815E1" w:rsidRPr="00723338" w14:paraId="4FD6BFD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06B7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1815E1" w:rsidRPr="00723338" w14:paraId="0E720FE8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B7E1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1815E1" w:rsidRPr="00723338" w14:paraId="43B031CA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8E40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1815E1" w:rsidRPr="00723338" w14:paraId="26E32F2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2DF09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lastRenderedPageBreak/>
              <w:t>Click&amp;Safe-Technologie</w:t>
            </w:r>
            <w:proofErr w:type="spellEnd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1815E1" w:rsidRPr="00723338" w14:paraId="787C3D06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44DD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53AA8251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E074A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1815E1" w:rsidRPr="00723338" w14:paraId="3842AC82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62E7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1815E1" w:rsidRPr="001815E1" w14:paraId="7934C83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0C00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815E1" w:rsidRPr="001815E1" w14:paraId="5E415AD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15B1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1815E1" w:rsidRPr="00723338" w14:paraId="207C43F2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725A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1815E1" w:rsidRPr="00723338" w14:paraId="01D2A7BD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7714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1815E1" w:rsidRPr="001815E1" w14:paraId="1C25E20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9AE7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1815E1" w:rsidRPr="001815E1" w14:paraId="4880DE4E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DAB4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1815E1" w:rsidRPr="00723338" w14:paraId="4D681F2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D4336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1815E1" w:rsidRPr="001815E1" w14:paraId="18F0E7F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0A97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815E1" w:rsidRPr="001815E1" w14:paraId="448EFCE7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06E29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815E1" w:rsidRPr="00723338" w14:paraId="6D009690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8F3D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1815E1" w:rsidRPr="00723338" w14:paraId="057D737B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D096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1815E1" w:rsidRPr="001815E1" w14:paraId="5069E955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3F3BA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815E1" w:rsidRPr="001815E1" w14:paraId="69FBFDFD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935A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1815E1" w:rsidRPr="001815E1" w14:paraId="0D25C5C6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BC734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1815E1" w:rsidRPr="001815E1" w14:paraId="741849EB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0F30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1815E1" w:rsidRPr="001815E1" w14:paraId="2D76FFCB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8AD2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1815E1" w:rsidRPr="001815E1" w14:paraId="2FC2A298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FCDB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1815E1" w:rsidRPr="00723338" w14:paraId="4DBF7DB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469E6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1815E1" w:rsidRPr="00723338" w14:paraId="40E09C76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785B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1815E1" w:rsidRPr="001815E1" w14:paraId="22F90C52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F277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815E1" w:rsidRPr="00723338" w14:paraId="7022373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A595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1815E1" w:rsidRPr="00723338" w14:paraId="17066A4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E412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1815E1" w:rsidRPr="00723338" w14:paraId="5ABC7F8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82265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1815E1" w:rsidRPr="00723338" w14:paraId="7788E796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4CA7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1815E1" w:rsidRPr="00723338" w14:paraId="002C7B0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95EF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1815E1" w:rsidRPr="00723338" w14:paraId="5F977FB8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9755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222F0BC1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B9A66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1815E1" w:rsidRPr="00723338" w14:paraId="71858F03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2B6A5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1815E1" w:rsidRPr="00723338" w14:paraId="58A5F4B7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C535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1815E1" w:rsidRPr="00723338" w14:paraId="1F32F617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9EE96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1815E1" w:rsidRPr="00723338" w14:paraId="03259AA2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7A51B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178B5C4A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9F79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1815E1" w:rsidRPr="001815E1" w14:paraId="01DAED8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04F9C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1815E1" w:rsidRPr="00723338" w14:paraId="2FCFBFB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68C4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1815E1" w:rsidRPr="00723338" w14:paraId="76F263F1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B4E29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1815E1" w:rsidRPr="00723338" w14:paraId="78C1D85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107B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1815E1" w:rsidRPr="00723338" w14:paraId="019451F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63C4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1815E1" w:rsidRPr="00723338" w14:paraId="24174555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9D54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723338" w14:paraId="3BC4E3E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B92A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1815E1" w:rsidRPr="00723338" w14:paraId="486D1114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8A42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1815E1" w:rsidRPr="00723338" w14:paraId="5B8B933D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5019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1815E1" w:rsidRPr="00723338" w14:paraId="5159A5F6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C75A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0750C19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0AD99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1815E1" w:rsidRPr="00723338" w14:paraId="3B053AFA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087C4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1815E1" w:rsidRPr="00723338" w14:paraId="6C200BBD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5B5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723338" w14:paraId="5ADB7D1A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F3F4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1815E1" w:rsidRPr="00723338" w14:paraId="15CE3486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B476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1815E1" w:rsidRPr="00723338" w14:paraId="7D4F112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1BBD1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1815E1" w:rsidRPr="00723338" w14:paraId="48BA52E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52B36D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Windfest-Technologie für 'Freistehend' F:</w:t>
            </w:r>
          </w:p>
        </w:tc>
      </w:tr>
      <w:tr w:rsidR="001815E1" w:rsidRPr="00723338" w14:paraId="684F2943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B873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1815E1" w:rsidRPr="00723338" w14:paraId="4901805A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ED8D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Optimale befestigung des Reißverschlusses am Tuch</w:t>
            </w:r>
          </w:p>
        </w:tc>
      </w:tr>
      <w:tr w:rsidR="001815E1" w:rsidRPr="00723338" w14:paraId="4D3A93E0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5EB2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1815E1" w:rsidRPr="001815E1" w14:paraId="6FEA9C0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7E35F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1815E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1815E1" w:rsidRPr="00723338" w14:paraId="05680D43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0EE06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1815E1" w:rsidRPr="00723338" w14:paraId="15A2A348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175D8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1815E1" w:rsidRPr="00723338" w14:paraId="1D7AC30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EC365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1815E1" w:rsidRPr="00723338" w14:paraId="5F650AB5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97689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5F7DA38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8B0A6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1815E1" w:rsidRPr="00723338" w14:paraId="58830E8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82A7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1815E1" w:rsidRPr="00723338" w14:paraId="2D39F14E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1E48E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100 km/h im geschlossenem Zustand (EN 13561:2004+A1:2008 konform Windklasse 3). Der Windwiderstand hängt von den Abmessungen ab und ist auf Anfrage erhältlich.</w:t>
            </w:r>
          </w:p>
        </w:tc>
      </w:tr>
      <w:tr w:rsidR="001815E1" w:rsidRPr="00723338" w14:paraId="2EB9F87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B0F62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(WTT17-002 Fixscreen Minimal MS7 M): Windwiderstand bis einschl. 100 km/h in geschlossenem Zustand (geprüft mit einem Screen von 4000 mm x 4000 mm).</w:t>
            </w:r>
          </w:p>
        </w:tc>
      </w:tr>
      <w:tr w:rsidR="001815E1" w:rsidRPr="00723338" w14:paraId="0DF64265" w14:textId="77777777" w:rsidTr="001815E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DF394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1815E1" w:rsidRPr="001815E1" w14:paraId="1A104766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DD71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815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1815E1" w:rsidRPr="00723338" w14:paraId="1081B719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FCB93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1815E1" w:rsidRPr="001815E1" w14:paraId="250F4C35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9F4C0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1815E1" w:rsidRPr="00723338" w14:paraId="1E01AADC" w14:textId="77777777" w:rsidTr="001815E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B5AA7" w14:textId="77777777" w:rsidR="001815E1" w:rsidRPr="001815E1" w:rsidRDefault="001815E1" w:rsidP="001815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1815E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1815E1" w:rsidRDefault="00F24520">
      <w:pPr>
        <w:rPr>
          <w:sz w:val="20"/>
          <w:szCs w:val="20"/>
          <w:lang w:val="de-DE"/>
        </w:rPr>
      </w:pPr>
    </w:p>
    <w:sectPr w:rsidR="00F24520" w:rsidRPr="001815E1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D3036"/>
    <w:rsid w:val="000F5C07"/>
    <w:rsid w:val="00127F8B"/>
    <w:rsid w:val="001815E1"/>
    <w:rsid w:val="001858A0"/>
    <w:rsid w:val="001C612B"/>
    <w:rsid w:val="00251AB6"/>
    <w:rsid w:val="002E529A"/>
    <w:rsid w:val="002F501D"/>
    <w:rsid w:val="00302678"/>
    <w:rsid w:val="00342AC2"/>
    <w:rsid w:val="003761E7"/>
    <w:rsid w:val="00492AC5"/>
    <w:rsid w:val="004D7CAD"/>
    <w:rsid w:val="004E6B46"/>
    <w:rsid w:val="005526CC"/>
    <w:rsid w:val="005E06F4"/>
    <w:rsid w:val="0060671F"/>
    <w:rsid w:val="006232D7"/>
    <w:rsid w:val="00656A60"/>
    <w:rsid w:val="006640AB"/>
    <w:rsid w:val="00723338"/>
    <w:rsid w:val="007A2316"/>
    <w:rsid w:val="007A2B27"/>
    <w:rsid w:val="00847A64"/>
    <w:rsid w:val="00862C62"/>
    <w:rsid w:val="0087046A"/>
    <w:rsid w:val="008B66E3"/>
    <w:rsid w:val="00902D9D"/>
    <w:rsid w:val="00921F61"/>
    <w:rsid w:val="0093608D"/>
    <w:rsid w:val="009A6F01"/>
    <w:rsid w:val="009B40B3"/>
    <w:rsid w:val="009F37F4"/>
    <w:rsid w:val="00A41492"/>
    <w:rsid w:val="00A82B26"/>
    <w:rsid w:val="00AD77EB"/>
    <w:rsid w:val="00AF1272"/>
    <w:rsid w:val="00B050D1"/>
    <w:rsid w:val="00B43077"/>
    <w:rsid w:val="00C05ECA"/>
    <w:rsid w:val="00CA1754"/>
    <w:rsid w:val="00CA65B4"/>
    <w:rsid w:val="00CC0295"/>
    <w:rsid w:val="00CC28D3"/>
    <w:rsid w:val="00D57754"/>
    <w:rsid w:val="00D767BF"/>
    <w:rsid w:val="00D872F6"/>
    <w:rsid w:val="00DA4C4D"/>
    <w:rsid w:val="00ED3777"/>
    <w:rsid w:val="00F10646"/>
    <w:rsid w:val="00F2452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2333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2022-12-21T10:40:00Z</dcterms:created>
  <dcterms:modified xsi:type="dcterms:W3CDTF">2025-03-06T13:46:00Z</dcterms:modified>
</cp:coreProperties>
</file>