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C4F57" w:rsidRPr="009C4F57" w14:paraId="7489A9DB" w14:textId="77777777" w:rsidTr="009C4F5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667455" w14:textId="77777777" w:rsidR="009C4F57" w:rsidRPr="009C4F57" w:rsidRDefault="009C4F57" w:rsidP="009C4F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9C4F57" w:rsidRPr="009C4F57" w14:paraId="0036EE06" w14:textId="77777777" w:rsidTr="009C4F5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46339D" w14:textId="77777777" w:rsidR="009C4F57" w:rsidRPr="009C4F57" w:rsidRDefault="009C4F57" w:rsidP="009C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100 Slim - Freestanding (IM 7F)</w:t>
            </w:r>
          </w:p>
        </w:tc>
      </w:tr>
      <w:tr w:rsidR="00272FEE" w:rsidRPr="009C4F57" w14:paraId="3CCEE6C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560371" w14:textId="3B9C6C9C" w:rsidR="00272FEE" w:rsidRPr="009C4F57" w:rsidRDefault="00272FEE" w:rsidP="00272F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E1AEF">
              <w:t xml:space="preserve">Renson NV, Maalbeekstraat 10, 8790 Waregem – </w:t>
            </w:r>
            <w:r>
              <w:t>Belgium</w:t>
            </w:r>
          </w:p>
        </w:tc>
      </w:tr>
      <w:tr w:rsidR="00272FEE" w:rsidRPr="00272FEE" w14:paraId="721F9FFF" w14:textId="77777777" w:rsidTr="009C4F5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7881FC" w14:textId="37B0C4B9" w:rsidR="00272FEE" w:rsidRPr="00272FEE" w:rsidRDefault="00272FEE" w:rsidP="00272F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72FEE">
              <w:rPr>
                <w:lang w:val="de-DE"/>
              </w:rPr>
              <w:t xml:space="preserve">Tel. +32 (0)56 62 71 11, </w:t>
            </w:r>
            <w:hyperlink r:id="rId4" w:history="1">
              <w:r w:rsidRPr="005A623F">
                <w:rPr>
                  <w:rStyle w:val="Hyperlink"/>
                  <w:lang w:val="de-DE"/>
                </w:rPr>
                <w:t>info@renson.be</w:t>
              </w:r>
            </w:hyperlink>
            <w:r w:rsidRPr="00272FEE">
              <w:rPr>
                <w:lang w:val="de-DE"/>
              </w:rPr>
              <w:t xml:space="preserve"> www.renson.eu</w:t>
            </w:r>
          </w:p>
        </w:tc>
      </w:tr>
      <w:tr w:rsidR="009C4F57" w:rsidRPr="009C4F57" w14:paraId="2AD760B8" w14:textId="77777777" w:rsidTr="009C4F5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9F8B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9C4F57" w:rsidRPr="009C4F57" w14:paraId="3B8B61C2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63D5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C4F57" w:rsidRPr="009C4F57" w14:paraId="3876397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229B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9C4F57" w:rsidRPr="00272FEE" w14:paraId="12B2C312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6DC0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9C4F57" w:rsidRPr="00272FEE" w14:paraId="5E7D4FB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23F8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2B02339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8794D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9C4F57" w:rsidRPr="00272FEE" w14:paraId="12BA448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1558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with fully finished head box:</w:t>
            </w:r>
          </w:p>
        </w:tc>
      </w:tr>
      <w:tr w:rsidR="009C4F57" w:rsidRPr="00272FEE" w14:paraId="52B8621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3C2E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9C4F57" w:rsidRPr="00272FEE" w14:paraId="37FDA7CB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9091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inside patio cover or balcony)</w:t>
            </w:r>
          </w:p>
        </w:tc>
      </w:tr>
      <w:tr w:rsidR="009C4F57" w:rsidRPr="00272FEE" w14:paraId="3969FDB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AEFB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(Outside patio cover or balcony)</w:t>
            </w:r>
          </w:p>
        </w:tc>
      </w:tr>
      <w:tr w:rsidR="009C4F57" w:rsidRPr="00272FEE" w14:paraId="0BB75C1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739F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9C4F57" w:rsidRPr="00272FEE" w14:paraId="1B23B4FF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4FAB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9C4F57" w:rsidRPr="00272FEE" w14:paraId="05A818A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3650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9C4F57" w:rsidRPr="00272FEE" w14:paraId="6DC3483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5DD3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9C4F57" w:rsidRPr="00272FEE" w14:paraId="231A8B4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62E4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9C4F57" w:rsidRPr="00272FEE" w14:paraId="6B36850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EC84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9C4F57" w:rsidRPr="00272FEE" w14:paraId="172341F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9C4E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0A02949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639C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9C4F57" w:rsidRPr="009C4F57" w14:paraId="58AAB10F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AC81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9C4F57" w:rsidRPr="00272FEE" w14:paraId="5F32941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767B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9C4F57" w:rsidRPr="00272FEE" w14:paraId="6873FEE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85AE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110 mm depth (max. surface 16.8 m²).</w:t>
            </w:r>
          </w:p>
        </w:tc>
      </w:tr>
      <w:tr w:rsidR="009C4F57" w:rsidRPr="00272FEE" w14:paraId="2846F6B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6931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 Head box extension not possible in case of deep side guiding channel.</w:t>
            </w:r>
          </w:p>
        </w:tc>
      </w:tr>
      <w:tr w:rsidR="009C4F57" w:rsidRPr="00272FEE" w14:paraId="1DD63D0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46868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088563D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F971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9C4F57" w:rsidRPr="009C4F57" w14:paraId="3535431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4184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9C4F57" w:rsidRPr="009C4F57" w14:paraId="5A60C04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B0878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9C4F57" w:rsidRPr="00272FEE" w14:paraId="16E8F3E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D581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9C4F57" w:rsidRPr="009C4F57" w14:paraId="1EC6975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08E7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9C4F57" w:rsidRPr="00272FEE" w14:paraId="3CEF54F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8C73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9C4F57" w:rsidRPr="00272FEE" w14:paraId="0D89A7F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B1BE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9C4F57" w:rsidRPr="00272FEE" w14:paraId="598AD6E1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E443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9C4F57" w:rsidRPr="00272FEE" w14:paraId="5C9F31EB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24FE1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Flush-mounted in 3-piece side guiding channel, reducing visibility to 13.78 mm</w:t>
            </w:r>
          </w:p>
        </w:tc>
      </w:tr>
      <w:tr w:rsidR="009C4F57" w:rsidRPr="009C4F57" w14:paraId="7071AA4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AF3A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9C4F57" w:rsidRPr="00272FEE" w14:paraId="1D015CB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F300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(standard): W 35 mm x D 110 mm, in 3 parts, u-profile; side guiding channel depth = head box depth, equipped with a base plate under 0° or 5° (only for method 7A) made of fibre glass-reinforced polyamide</w:t>
            </w:r>
          </w:p>
        </w:tc>
      </w:tr>
      <w:tr w:rsidR="009C4F57" w:rsidRPr="00272FEE" w14:paraId="67147E21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EEE3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(7B installation only): Possible with saw cut for application with balustrade</w:t>
            </w:r>
          </w:p>
        </w:tc>
      </w:tr>
      <w:tr w:rsidR="009C4F57" w:rsidRPr="00272FEE" w14:paraId="27CB193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797E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3 parts; in case used with a self-designed removable finishing, equipped with a base plate under 0° or 5° (only for method 7A) made of fibre glass-reinforced polyamide</w:t>
            </w:r>
          </w:p>
        </w:tc>
      </w:tr>
      <w:tr w:rsidR="009C4F57" w:rsidRPr="00272FEE" w14:paraId="6612152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3117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9C4F57" w:rsidRPr="00272FEE" w14:paraId="7258D1B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2CDA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1A7546B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1527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9C4F57" w:rsidRPr="009C4F57" w14:paraId="0C0AEF7C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6D01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9C4F57" w:rsidRPr="00272FEE" w14:paraId="72FD0C6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220B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9C4F57" w:rsidRPr="00272FEE" w14:paraId="5B8C135B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2A18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9C4F57" w:rsidRPr="00272FEE" w14:paraId="5E099441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F7D6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9C4F57" w:rsidRPr="00272FEE" w14:paraId="2332640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96D4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9C4F57" w:rsidRPr="00272FEE" w14:paraId="79DD351F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470EE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1799033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BDE3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9C4F57" w:rsidRPr="00272FEE" w14:paraId="3D46A78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CBB3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All fabrics consist of a single piece of fabric, except when the height is greater than the fabric tube width.</w:t>
            </w:r>
          </w:p>
        </w:tc>
      </w:tr>
      <w:tr w:rsidR="009C4F57" w:rsidRPr="009C4F57" w14:paraId="2571CCD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51C7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9C4F57" w:rsidRPr="009C4F57" w14:paraId="3F2140C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BEBC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9C4F57" w:rsidRPr="00272FEE" w14:paraId="314C8E4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F0C6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9C4F57" w:rsidRPr="00272FEE" w14:paraId="24E64F8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B548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9C4F57" w:rsidRPr="00272FEE" w14:paraId="51187D5C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5C66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9C4F57" w:rsidRPr="00272FEE" w14:paraId="6C426EF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E118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272FEE" w14:paraId="779EBF2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798D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9C4F57" w:rsidRPr="009C4F57" w14:paraId="7BA5388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90A1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9C4F57" w:rsidRPr="009C4F57" w14:paraId="3056CFD2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6458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9C4F57" w:rsidRPr="009C4F57" w14:paraId="08E0455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F7B7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9C4F57" w:rsidRPr="00272FEE" w14:paraId="561B331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114E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9C4F57" w:rsidRPr="00272FEE" w14:paraId="1544B9A1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3BF0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+ Crystal window in the full width: Can be integrated if 'Freestanding' F</w:t>
            </w:r>
          </w:p>
        </w:tc>
      </w:tr>
      <w:tr w:rsidR="009C4F57" w:rsidRPr="009C4F57" w14:paraId="64C804E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2049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9C4F57" w:rsidRPr="009C4F57" w14:paraId="505334A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0F42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9C4F57" w:rsidRPr="009C4F57" w14:paraId="72DA7D1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835F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C4F57" w:rsidRPr="009C4F57" w14:paraId="27A1F53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E0F6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9C4F57" w:rsidRPr="009C4F57" w14:paraId="7C16739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89F5D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9C4F57" w:rsidRPr="00272FEE" w14:paraId="14DCEF0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D92F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9C4F57" w:rsidRPr="00272FEE" w14:paraId="3F78801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A56F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9C4F57" w:rsidRPr="00272FEE" w14:paraId="1658F02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65A7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9C4F57" w:rsidRPr="00272FEE" w14:paraId="7C98B4C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1E41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9C4F57" w:rsidRPr="009C4F57" w14:paraId="2BCCBB22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C0F8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9C4F57" w:rsidRPr="00272FEE" w14:paraId="297E048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3E250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completely into the head box</w:t>
            </w:r>
          </w:p>
        </w:tc>
      </w:tr>
      <w:tr w:rsidR="009C4F57" w:rsidRPr="00272FEE" w14:paraId="7FFA9C9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0BDB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9C4F57" w:rsidRPr="00272FEE" w14:paraId="2D0F571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67D3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9C4F57" w:rsidRPr="00272FEE" w14:paraId="1CA7BB0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DD81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7F260B7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FD39D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9C4F57" w:rsidRPr="00272FEE" w14:paraId="2BD4F6A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2E7D6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9C4F57" w:rsidRPr="00272FEE" w14:paraId="4243F1F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72C8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9C4F57" w:rsidRPr="00272FEE" w14:paraId="38C1D37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5552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9C4F57" w:rsidRPr="00272FEE" w14:paraId="287591D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ABC4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3F260E4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79E0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9C4F57" w:rsidRPr="009C4F57" w14:paraId="7E63F87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E287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9C4F57" w:rsidRPr="00272FEE" w14:paraId="0DBAABE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F916B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9C4F57" w:rsidRPr="00272FEE" w14:paraId="179E47A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0DA2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9C4F57" w:rsidRPr="00272FEE" w14:paraId="03722F08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0066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9C4F57" w:rsidRPr="00272FEE" w14:paraId="0FD72B1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2ED51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9C4F57" w:rsidRPr="00272FEE" w14:paraId="425839D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D1C6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272FEE" w14:paraId="160CB8CC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0E34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9C4F57" w:rsidRPr="00272FEE" w14:paraId="63C81FD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A29F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9C4F57" w:rsidRPr="00272FEE" w14:paraId="4D9EBC7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9C59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9C4F57" w:rsidRPr="00272FEE" w14:paraId="5435E9B5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06C41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2871107B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3946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9C4F57" w:rsidRPr="00272FEE" w14:paraId="417378F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2091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9C4F57" w:rsidRPr="00272FEE" w14:paraId="3739DC7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5869D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272FEE" w14:paraId="21693A5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AF01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9C4F57" w:rsidRPr="00272FEE" w14:paraId="71E0643C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FAD8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9C4F57" w:rsidRPr="00272FEE" w14:paraId="6567543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25658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9C4F57" w:rsidRPr="00272FEE" w14:paraId="54096B4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7CC67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9C4F57" w:rsidRPr="00272FEE" w14:paraId="0D35DEF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45C4E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- Zipper remains in side guiding channel</w:t>
            </w:r>
          </w:p>
        </w:tc>
      </w:tr>
      <w:tr w:rsidR="009C4F57" w:rsidRPr="00272FEE" w14:paraId="0F40D51B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6D61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9C4F57" w:rsidRPr="00272FEE" w14:paraId="2CC9980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C139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9C4F57" w:rsidRPr="009C4F57" w14:paraId="045CF2C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AE3AB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9C4F57" w:rsidRPr="00272FEE" w14:paraId="4CD7496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9DBEF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 (2-year warranty for Crystal fabric).</w:t>
            </w:r>
          </w:p>
        </w:tc>
      </w:tr>
      <w:tr w:rsidR="009C4F57" w:rsidRPr="00272FEE" w14:paraId="5DFF1242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7A558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9C4F57" w:rsidRPr="00272FEE" w14:paraId="61BAC42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C6065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9C4F57" w:rsidRPr="00272FEE" w14:paraId="386FAD31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4E91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9C4F57" w:rsidRPr="00272FEE" w14:paraId="436BA6C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3F85C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3B911F5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B0E5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9C4F57" w:rsidRPr="00272FEE" w14:paraId="43FA79A9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BB48E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9C4F57" w:rsidRPr="00272FEE" w14:paraId="362CD79F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A2C9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60 km/h in closed position in 'Freestanding' F (EN 13561:2004+A1:2008 in accordance with wind class 3). The wind resistance depends on the dimensions and is available upon request.</w:t>
            </w:r>
          </w:p>
        </w:tc>
      </w:tr>
      <w:tr w:rsidR="009C4F57" w:rsidRPr="00272FEE" w14:paraId="770602C0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8CEE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(WTT18-002 Fixscreen 100 Slim 2.0): wind resistance guaranteed up to 126 km/h in closed position (tested for a screen of 3,000 mm x 3,000 mm).</w:t>
            </w:r>
          </w:p>
        </w:tc>
      </w:tr>
      <w:tr w:rsidR="009C4F57" w:rsidRPr="00272FEE" w14:paraId="0D9F8776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47EC1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9C4F57" w:rsidRPr="009C4F57" w14:paraId="28F7C204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C691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9C4F57" w:rsidRPr="00272FEE" w14:paraId="3BB242C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ACB33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9C4F57" w:rsidRPr="00272FEE" w14:paraId="6F04E9CE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8078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9C4F57" w:rsidRPr="00272FEE" w14:paraId="1B85CD03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A6D09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  <w:tr w:rsidR="009C4F57" w:rsidRPr="00272FEE" w14:paraId="39C3718C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69E4A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9C4F57" w:rsidRPr="009C4F57" w14:paraId="6EBC2DDA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7DAA8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9C4F57" w:rsidRPr="009C4F57" w14:paraId="348C091D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807B2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9C4F57" w:rsidRPr="009C4F57" w14:paraId="562B3467" w14:textId="77777777" w:rsidTr="009C4F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66204" w14:textId="77777777" w:rsidR="009C4F57" w:rsidRPr="009C4F57" w:rsidRDefault="009C4F57" w:rsidP="009C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C4F5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0A5601"/>
    <w:rsid w:val="00117F8F"/>
    <w:rsid w:val="002022D9"/>
    <w:rsid w:val="002311D2"/>
    <w:rsid w:val="00272FEE"/>
    <w:rsid w:val="002C2DC4"/>
    <w:rsid w:val="003B4F54"/>
    <w:rsid w:val="0041731F"/>
    <w:rsid w:val="00425C71"/>
    <w:rsid w:val="0046623D"/>
    <w:rsid w:val="005415AC"/>
    <w:rsid w:val="00576B76"/>
    <w:rsid w:val="005B3BED"/>
    <w:rsid w:val="005B700C"/>
    <w:rsid w:val="005F300E"/>
    <w:rsid w:val="006640AB"/>
    <w:rsid w:val="00740FC1"/>
    <w:rsid w:val="007A2316"/>
    <w:rsid w:val="007E0F91"/>
    <w:rsid w:val="00855C2A"/>
    <w:rsid w:val="0087046A"/>
    <w:rsid w:val="009B5262"/>
    <w:rsid w:val="009C3E9C"/>
    <w:rsid w:val="009C4F57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272F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2023-01-30T14:58:00Z</dcterms:created>
  <dcterms:modified xsi:type="dcterms:W3CDTF">2025-03-13T09:20:00Z</dcterms:modified>
</cp:coreProperties>
</file>