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4E6B46" w:rsidRPr="004E6B46" w14:paraId="6183CFAC" w14:textId="77777777" w:rsidTr="004E6B46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824A967" w14:textId="77777777" w:rsidR="004E6B46" w:rsidRPr="004E6B46" w:rsidRDefault="004E6B46" w:rsidP="004E6B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4E6B46" w:rsidRPr="004E6B46" w14:paraId="09C993EF" w14:textId="77777777" w:rsidTr="004E6B46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8C2F1F9" w14:textId="77777777" w:rsidR="004E6B46" w:rsidRPr="004E6B46" w:rsidRDefault="004E6B46" w:rsidP="004E6B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FIXSCREEN® MINIMAL M - Freestanding (IM 1F)</w:t>
            </w:r>
          </w:p>
        </w:tc>
      </w:tr>
      <w:tr w:rsidR="00570DEB" w:rsidRPr="004E6B46" w14:paraId="5D695727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53CED53" w14:textId="2BF1A227" w:rsidR="00570DEB" w:rsidRPr="004E6B46" w:rsidRDefault="00570DEB" w:rsidP="00570D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204726">
              <w:t xml:space="preserve">Renson NV, Maalbeekstraat 10, 8790 Waregem – </w:t>
            </w:r>
            <w:r>
              <w:t>Belgium</w:t>
            </w:r>
          </w:p>
        </w:tc>
      </w:tr>
      <w:tr w:rsidR="00570DEB" w:rsidRPr="00570DEB" w14:paraId="3DB57194" w14:textId="77777777" w:rsidTr="004E6B46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415061" w14:textId="1AC1C926" w:rsidR="00570DEB" w:rsidRPr="00570DEB" w:rsidRDefault="00570DEB" w:rsidP="00570D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570DEB">
              <w:rPr>
                <w:lang w:val="de-DE"/>
              </w:rPr>
              <w:t xml:space="preserve">Tel. +32 (0)56 62 71 11, </w:t>
            </w:r>
            <w:hyperlink r:id="rId4" w:history="1">
              <w:r w:rsidRPr="00975ED3">
                <w:rPr>
                  <w:rStyle w:val="Hyperlink"/>
                  <w:lang w:val="de-DE"/>
                </w:rPr>
                <w:t>info@renson.be</w:t>
              </w:r>
            </w:hyperlink>
            <w:r w:rsidRPr="00570DEB">
              <w:rPr>
                <w:lang w:val="de-DE"/>
              </w:rPr>
              <w:t xml:space="preserve"> www.renson.eu</w:t>
            </w:r>
          </w:p>
        </w:tc>
      </w:tr>
      <w:tr w:rsidR="004E6B46" w:rsidRPr="004E6B46" w14:paraId="61AD65C3" w14:textId="77777777" w:rsidTr="004E6B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D31A85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01 01 - PM_Screens</w:t>
            </w:r>
          </w:p>
        </w:tc>
      </w:tr>
      <w:tr w:rsidR="004E6B46" w:rsidRPr="004E6B46" w14:paraId="4AB65A84" w14:textId="77777777" w:rsidTr="004E6B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25D702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4E6B46" w:rsidRPr="004E6B46" w14:paraId="3F1CD250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BB5E48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4E6B46" w:rsidRPr="00570DEB" w14:paraId="255952F4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BD1EF4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4E6B46" w:rsidRPr="00570DEB" w14:paraId="433832D7" w14:textId="77777777" w:rsidTr="004E6B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D02C16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4E6B46" w:rsidRPr="004E6B46" w14:paraId="3D420309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33CD8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4E6B46" w:rsidRPr="00570DEB" w14:paraId="1B1C39C3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B3E92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in front of the window with fully finished head box -&gt; Surface-mounted.</w:t>
            </w:r>
          </w:p>
        </w:tc>
      </w:tr>
      <w:tr w:rsidR="004E6B46" w:rsidRPr="00570DEB" w14:paraId="5BA74EEB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0B5B3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'Freestanding' F (cannot be coupled) without window behind it.</w:t>
            </w:r>
          </w:p>
        </w:tc>
      </w:tr>
      <w:tr w:rsidR="004E6B46" w:rsidRPr="00570DEB" w14:paraId="4F6FE156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B84BB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Necessary securing for head box width &gt; 3,600 mm, in order to avoid bending</w:t>
            </w:r>
          </w:p>
        </w:tc>
      </w:tr>
      <w:tr w:rsidR="004E6B46" w:rsidRPr="00570DEB" w14:paraId="1A7DDF8C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46D32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head box can be equiped with following options:</w:t>
            </w:r>
          </w:p>
        </w:tc>
      </w:tr>
      <w:tr w:rsidR="004E6B46" w:rsidRPr="004E6B46" w14:paraId="144D2323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F5C32A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With a hook-in profile; hooks into a recess at the back of the head box, for easy head box securing. </w:t>
            </w:r>
            <w:r w:rsidRPr="004E6B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Additional installation dimension for hook-in = + 5 mm</w:t>
            </w:r>
          </w:p>
        </w:tc>
      </w:tr>
      <w:tr w:rsidR="004E6B46" w:rsidRPr="00570DEB" w14:paraId="1D59728A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9B95F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With a finishing profile which garanties a slick and nice finish when head box is visible mounted</w:t>
            </w:r>
          </w:p>
        </w:tc>
      </w:tr>
      <w:tr w:rsidR="004E6B46" w:rsidRPr="004E6B46" w14:paraId="11983D19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8BE9E2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</w:t>
            </w:r>
            <w:r w:rsidRPr="004E6B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- Without hook-in profile</w:t>
            </w:r>
          </w:p>
        </w:tc>
      </w:tr>
      <w:tr w:rsidR="004E6B46" w:rsidRPr="00570DEB" w14:paraId="1CFCA791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6CB230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supporting the roll-up mechanism are equipped with pins, which connect the head box with the side guiding channels.</w:t>
            </w:r>
          </w:p>
        </w:tc>
      </w:tr>
      <w:tr w:rsidR="004E6B46" w:rsidRPr="00570DEB" w14:paraId="78B79AA0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52E22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Because of the adjustable pins the head box can easily be installed after the side guiding channels.</w:t>
            </w:r>
          </w:p>
        </w:tc>
      </w:tr>
      <w:tr w:rsidR="004E6B46" w:rsidRPr="00570DEB" w14:paraId="2EF9EA36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B3E8E2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One side supporting end cap is equipped with the cable connector of the electrical connection.</w:t>
            </w:r>
          </w:p>
        </w:tc>
      </w:tr>
      <w:tr w:rsidR="004E6B46" w:rsidRPr="00570DEB" w14:paraId="081E79CF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AF7BA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During the installation of the fabric set (fabric tube + fabric + motor), the electrical connection is made easily via the motor connector.</w:t>
            </w:r>
          </w:p>
        </w:tc>
      </w:tr>
      <w:tr w:rsidR="004E6B46" w:rsidRPr="00570DEB" w14:paraId="1CD44072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3A882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facilitates quick and easy (dis)assembly of the fabric set.</w:t>
            </w:r>
          </w:p>
        </w:tc>
      </w:tr>
      <w:tr w:rsidR="004E6B46" w:rsidRPr="00570DEB" w14:paraId="78E429FC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B91841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cable feed is located following the choice of installation.</w:t>
            </w:r>
          </w:p>
        </w:tc>
      </w:tr>
      <w:tr w:rsidR="004E6B46" w:rsidRPr="00570DEB" w14:paraId="79C4C1C4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BA779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You can disassemble the fabric set on the side of the removable profile of the head box; the left or right position is determined in this way (cable feed).</w:t>
            </w:r>
          </w:p>
        </w:tc>
      </w:tr>
      <w:tr w:rsidR="004E6B46" w:rsidRPr="00570DEB" w14:paraId="219907D6" w14:textId="77777777" w:rsidTr="004E6B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A833A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6B46" w:rsidRPr="004E6B46" w14:paraId="37383FDE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CE6653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4E6B46" w:rsidRPr="004E6B46" w14:paraId="31F8F883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F6E698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4E6B46" w:rsidRPr="00570DEB" w14:paraId="592C723F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28245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design: Square (rectangular).</w:t>
            </w:r>
          </w:p>
        </w:tc>
      </w:tr>
      <w:tr w:rsidR="004E6B46" w:rsidRPr="00570DEB" w14:paraId="26AE4E51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7CB48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Dimensions: 120 mm height and 110 mm depth.</w:t>
            </w:r>
          </w:p>
        </w:tc>
      </w:tr>
      <w:tr w:rsidR="004E6B46" w:rsidRPr="00570DEB" w14:paraId="672D6043" w14:textId="77777777" w:rsidTr="004E6B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FF4602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6B46" w:rsidRPr="004E6B46" w14:paraId="007F880B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D2EA9E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4E6B46" w:rsidRPr="004E6B46" w14:paraId="1365B886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92BCE7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4E6B46" w:rsidRPr="00570DEB" w14:paraId="6E753ACE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649A03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Are made of extruded aluminium profiles.</w:t>
            </w:r>
          </w:p>
        </w:tc>
      </w:tr>
      <w:tr w:rsidR="004E6B46" w:rsidRPr="00570DEB" w14:paraId="07C9EBD5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DE93F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- 3-piece: u-profile allows for easy disassembly of the fabric set; without complete disassembly of the side guiding channel, without drilling or channelling, which guarantees water and wind proofing</w:t>
            </w:r>
          </w:p>
        </w:tc>
      </w:tr>
      <w:tr w:rsidR="004E6B46" w:rsidRPr="00570DEB" w14:paraId="20D6959A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90AF7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   - Every side guiding channel is equipped with an powder coated base plate under 0° or 5° and made of cast aluminium</w:t>
            </w:r>
          </w:p>
        </w:tc>
      </w:tr>
      <w:tr w:rsidR="004E6B46" w:rsidRPr="004E6B46" w14:paraId="27391C5D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35EFB0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Inner rail:</w:t>
            </w:r>
          </w:p>
        </w:tc>
      </w:tr>
      <w:tr w:rsidR="004E6B46" w:rsidRPr="004E6B46" w14:paraId="44BD8961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1E510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Powder coated, aluminium</w:t>
            </w:r>
          </w:p>
        </w:tc>
      </w:tr>
      <w:tr w:rsidR="004E6B46" w:rsidRPr="00570DEB" w14:paraId="211ACAEA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C1DAA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wear-resistant top layer (= Smooth and quiet, long-term durable operation, without additional maintenance)</w:t>
            </w:r>
          </w:p>
        </w:tc>
      </w:tr>
      <w:tr w:rsidR="004E6B46" w:rsidRPr="00570DEB" w14:paraId="130617CF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E749C7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(= Compensate for gusts of wind and contribute to constant fabric tension)</w:t>
            </w:r>
          </w:p>
        </w:tc>
      </w:tr>
      <w:tr w:rsidR="004E6B46" w:rsidRPr="004E6B46" w14:paraId="115D6B87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C22BC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Installation :</w:t>
            </w:r>
          </w:p>
        </w:tc>
      </w:tr>
      <w:tr w:rsidR="004E6B46" w:rsidRPr="00570DEB" w14:paraId="4B0D9E9B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2DCCE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Fixed directly onto the frame/construction and then clicked together without screws.</w:t>
            </w:r>
          </w:p>
        </w:tc>
      </w:tr>
      <w:tr w:rsidR="004E6B46" w:rsidRPr="004E6B46" w14:paraId="2FEA1090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8A7CFE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Side guiding channel option:</w:t>
            </w:r>
          </w:p>
        </w:tc>
      </w:tr>
      <w:tr w:rsidR="004E6B46" w:rsidRPr="00570DEB" w14:paraId="6EF5360B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8A3A8E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XS-side guiding channel: W 20 mm x D 55 mm, in 3 parts.</w:t>
            </w:r>
          </w:p>
        </w:tc>
      </w:tr>
      <w:tr w:rsidR="004E6B46" w:rsidRPr="00570DEB" w14:paraId="0E44E0B5" w14:textId="77777777" w:rsidTr="004E6B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2749BE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6B46" w:rsidRPr="004E6B46" w14:paraId="1098017F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6D3BB3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 set</w:t>
            </w:r>
          </w:p>
        </w:tc>
      </w:tr>
      <w:tr w:rsidR="004E6B46" w:rsidRPr="004E6B46" w14:paraId="29A5BAAB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E12D8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4E6B46" w:rsidRPr="00570DEB" w14:paraId="7D513F0D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6EF90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 recessed detail in which the removable UPVC insert clicks into place</w:t>
            </w:r>
          </w:p>
        </w:tc>
      </w:tr>
      <w:tr w:rsidR="004E6B46" w:rsidRPr="00570DEB" w14:paraId="071FEAB6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ECCA76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4E6B46" w:rsidRPr="00570DEB" w14:paraId="243675FD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BF36C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Narrowed conical fabric tube end pieces (= Compensating for the thicker ends of the rolled-up zipper and thus guaranteeing perfect roll-up of the screen)</w:t>
            </w:r>
          </w:p>
        </w:tc>
      </w:tr>
      <w:tr w:rsidR="004E6B46" w:rsidRPr="00570DEB" w14:paraId="71F49F56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593936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4E6B46" w:rsidRPr="00570DEB" w14:paraId="7BF95432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19476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Click&amp;Safe-technology: The fabric set can be clicked into the head box without screws so that the installer has his hands free to safely complete the installation.</w:t>
            </w:r>
          </w:p>
        </w:tc>
      </w:tr>
      <w:tr w:rsidR="004E6B46" w:rsidRPr="00570DEB" w14:paraId="11BFC535" w14:textId="77777777" w:rsidTr="004E6B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0007F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4E6B46" w:rsidRPr="004E6B46" w14:paraId="0139B627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FD3728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</w:p>
        </w:tc>
      </w:tr>
      <w:tr w:rsidR="004E6B46" w:rsidRPr="00570DEB" w14:paraId="0CE4541C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DA79F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when the height is greater than the fabric tube width.</w:t>
            </w:r>
          </w:p>
        </w:tc>
      </w:tr>
      <w:tr w:rsidR="004E6B46" w:rsidRPr="004E6B46" w14:paraId="50A63A7F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B70E1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4E6B46" w:rsidRPr="004E6B46" w14:paraId="03363760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1EF8A9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lastRenderedPageBreak/>
              <w:t xml:space="preserve"> - Horizontally</w:t>
            </w:r>
          </w:p>
        </w:tc>
      </w:tr>
      <w:tr w:rsidR="004E6B46" w:rsidRPr="00570DEB" w14:paraId="0F6FAF37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F71865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Fixscreen-technology: the vertical borders are equipped with a symmetrical zipper</w:t>
            </w:r>
          </w:p>
        </w:tc>
      </w:tr>
      <w:tr w:rsidR="004E6B46" w:rsidRPr="00570DEB" w14:paraId="3434CDB7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A19743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4E6B46" w:rsidRPr="00570DEB" w14:paraId="5F11DCC7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4C04B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4E6B46" w:rsidRPr="00570DEB" w14:paraId="4AF31AD6" w14:textId="77777777" w:rsidTr="004E6B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FAED6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6B46" w:rsidRPr="00570DEB" w14:paraId="60EEB1B3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596E70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4E6B46" w:rsidRPr="004E6B46" w14:paraId="43ECD501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241956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4E6B46" w:rsidRPr="004E6B46" w14:paraId="75442218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B45C41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4E6B46" w:rsidRPr="004E6B46" w14:paraId="24D3144F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DCF5EB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4E6B46" w:rsidRPr="00570DEB" w14:paraId="47FD4C36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BEEFAB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4E6B46" w:rsidRPr="004E6B46" w14:paraId="4851751E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18C55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 - insect-proof):</w:t>
            </w:r>
          </w:p>
        </w:tc>
      </w:tr>
      <w:tr w:rsidR="004E6B46" w:rsidRPr="004E6B46" w14:paraId="378EB3D8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6CA60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Weight: ± 240 g/m²</w:t>
            </w:r>
          </w:p>
        </w:tc>
      </w:tr>
      <w:tr w:rsidR="004E6B46" w:rsidRPr="004E6B46" w14:paraId="3718CA99" w14:textId="77777777" w:rsidTr="004E6B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963FC1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4E6B46" w:rsidRPr="004E6B46" w14:paraId="0879115D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21103F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4E6B46" w:rsidRPr="004E6B46" w14:paraId="200A2695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9BD369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4E6B46" w:rsidRPr="00570DEB" w14:paraId="2CAACD6D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76E7E3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4E6B46" w:rsidRPr="00570DEB" w14:paraId="66DDF11A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79FE5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4E6B46" w:rsidRPr="00570DEB" w14:paraId="5C0F4EAC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75546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bottom bar: H 35 mm x D 40 mm (excl. sealing strip)</w:t>
            </w:r>
          </w:p>
        </w:tc>
      </w:tr>
      <w:tr w:rsidR="004E6B46" w:rsidRPr="004E6B46" w14:paraId="7B111919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49FA38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4E6B46" w:rsidRPr="00570DEB" w14:paraId="4FF92DD7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CBD5B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Welded seam hidden in the bottom bar</w:t>
            </w:r>
          </w:p>
        </w:tc>
      </w:tr>
      <w:tr w:rsidR="004E6B46" w:rsidRPr="00570DEB" w14:paraId="7F2FF4DE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06C85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4E6B46" w:rsidRPr="00570DEB" w14:paraId="2754F6BD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D1DE95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4E6B46" w:rsidRPr="00570DEB" w14:paraId="3597DFBB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A66D6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Easy (dis)assembly of the fabric by a hidden UPVC click profile</w:t>
            </w:r>
          </w:p>
        </w:tc>
      </w:tr>
      <w:tr w:rsidR="004E6B46" w:rsidRPr="00570DEB" w14:paraId="1FB0DB0D" w14:textId="77777777" w:rsidTr="004E6B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6EE76C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6B46" w:rsidRPr="004E6B46" w14:paraId="75450F4F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D039C4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Colour</w:t>
            </w:r>
          </w:p>
        </w:tc>
      </w:tr>
      <w:tr w:rsidR="004E6B46" w:rsidRPr="00570DEB" w14:paraId="60063A1D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69343F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or anodised (20 µm) in the same colour as the external joinery.</w:t>
            </w:r>
          </w:p>
        </w:tc>
      </w:tr>
      <w:tr w:rsidR="004E6B46" w:rsidRPr="00570DEB" w14:paraId="43C64E2A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F053A8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4E6B46" w:rsidRPr="00570DEB" w14:paraId="19397AD8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17DF2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In the case of anodised profiles (head box, side guiding channels and bottom bar), the side supporting end caps are powder coated in the most suitable colour (60-80 µm).</w:t>
            </w:r>
          </w:p>
        </w:tc>
      </w:tr>
      <w:tr w:rsidR="004E6B46" w:rsidRPr="00570DEB" w14:paraId="6DBF12CB" w14:textId="77777777" w:rsidTr="004E6B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2A6059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6B46" w:rsidRPr="004E6B46" w14:paraId="103D35AC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40D521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Control</w:t>
            </w:r>
          </w:p>
        </w:tc>
      </w:tr>
      <w:tr w:rsidR="004E6B46" w:rsidRPr="004E6B46" w14:paraId="2A96126D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0C36E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Electric:</w:t>
            </w:r>
          </w:p>
        </w:tc>
      </w:tr>
      <w:tr w:rsidR="004E6B46" w:rsidRPr="00570DEB" w14:paraId="71F27951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DB3AA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4E6B46" w:rsidRPr="00570DEB" w14:paraId="6BED3B2C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4FC3A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 obstacle detection (Detecto) and continuous fabric stretch compensation</w:t>
            </w:r>
          </w:p>
        </w:tc>
      </w:tr>
      <w:tr w:rsidR="004E6B46" w:rsidRPr="00570DEB" w14:paraId="3EDFA1D8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3FBCD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uv-resistant cable.</w:t>
            </w:r>
          </w:p>
        </w:tc>
      </w:tr>
      <w:tr w:rsidR="004E6B46" w:rsidRPr="00570DEB" w14:paraId="4465AA9C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50A20E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4E6B46" w:rsidRPr="00570DEB" w14:paraId="6DE6FA08" w14:textId="77777777" w:rsidTr="004E6B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EED01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6B46" w:rsidRPr="00570DEB" w14:paraId="5D42A856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12E75C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4E6B46" w:rsidRPr="00570DEB" w14:paraId="0CD2A86F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0C501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Facilitates quick and easy (dis)assembly of the screen set.</w:t>
            </w:r>
          </w:p>
        </w:tc>
      </w:tr>
      <w:tr w:rsidR="004E6B46" w:rsidRPr="00570DEB" w14:paraId="3F6C2CCF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94617A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When installing the fabric set in the head box, the motor connector moves via the straight guiding system of the corresponding side supporting end piece in the cable connector; both connector clips are fixed into place and form a perfect electrical connection inside the head box.</w:t>
            </w:r>
          </w:p>
        </w:tc>
      </w:tr>
      <w:tr w:rsidR="004E6B46" w:rsidRPr="00570DEB" w14:paraId="77ED9289" w14:textId="77777777" w:rsidTr="004E6B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FFD079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6B46" w:rsidRPr="004E6B46" w14:paraId="6D822634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B9724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4E6B46" w:rsidRPr="00570DEB" w14:paraId="70911B66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088E9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4E6B46" w:rsidRPr="00570DEB" w14:paraId="4B75B750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50035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6B46" w:rsidRPr="00570DEB" w14:paraId="528C8795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64B87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4E6B46" w:rsidRPr="00570DEB" w14:paraId="795A8BBF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3A3D9C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4E6B46" w:rsidRPr="00570DEB" w14:paraId="78B58516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004D1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7-year warranty on electronic motors with obstacle detection (Detecto).</w:t>
            </w:r>
          </w:p>
        </w:tc>
      </w:tr>
      <w:tr w:rsidR="004E6B46" w:rsidRPr="00570DEB" w14:paraId="60B370D6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FA1EA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windproof-technology if 'Freestanding' F:</w:t>
            </w:r>
          </w:p>
        </w:tc>
      </w:tr>
      <w:tr w:rsidR="004E6B46" w:rsidRPr="00570DEB" w14:paraId="1F44EE22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FCB1FC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4E6B46" w:rsidRPr="00570DEB" w14:paraId="1C995A24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0632C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4E6B46" w:rsidRPr="00570DEB" w14:paraId="732F8EF8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3D1AC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4E6B46" w:rsidRPr="004E6B46" w14:paraId="6B7AE3A2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8CB7FC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5-year warranty on motors.</w:t>
            </w:r>
          </w:p>
        </w:tc>
      </w:tr>
      <w:tr w:rsidR="004E6B46" w:rsidRPr="00570DEB" w14:paraId="79B5ADA7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BBAAF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4E6B46" w:rsidRPr="00570DEB" w14:paraId="5EEA2F12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D3D6F4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4E6B46" w:rsidRPr="00570DEB" w14:paraId="3E8A8AD4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1CBCF9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fabric type, motor type, etc.) can be consulted at any time.</w:t>
            </w:r>
          </w:p>
        </w:tc>
      </w:tr>
      <w:tr w:rsidR="004E6B46" w:rsidRPr="00570DEB" w14:paraId="6FF2E096" w14:textId="77777777" w:rsidTr="004E6B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FCAFD8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6B46" w:rsidRPr="004E6B46" w14:paraId="0C9DFA01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9EC2A4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4E6B46" w:rsidRPr="00570DEB" w14:paraId="65B4D3C5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CA579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4E6B46" w:rsidRPr="00570DEB" w14:paraId="0C0AED91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2D0AF9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100 km/h in closed position (EN 13561:2004+A1:2008 conform wind class 3). The wind resistance depends on the screen dimensions and is available upon request.</w:t>
            </w:r>
          </w:p>
        </w:tc>
      </w:tr>
      <w:tr w:rsidR="004E6B46" w:rsidRPr="00570DEB" w14:paraId="6DF6B7FF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897DD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'Von Karman Institute for Fluid Dynamics' (EAR1819): wind resistance guaranteed up to 200 km/h in closed position (tested for a screen of 1,000 mm x 1,000 mm).</w:t>
            </w:r>
          </w:p>
        </w:tc>
      </w:tr>
      <w:tr w:rsidR="004E6B46" w:rsidRPr="00570DEB" w14:paraId="1BCD3495" w14:textId="77777777" w:rsidTr="004E6B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DB31D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6B46" w:rsidRPr="004E6B46" w14:paraId="4A58003F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6F1D3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6B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 and certificates</w:t>
            </w:r>
          </w:p>
        </w:tc>
      </w:tr>
      <w:tr w:rsidR="004E6B46" w:rsidRPr="00570DEB" w14:paraId="18BFEE76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0E4D80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4E6B46" w:rsidRPr="00570DEB" w14:paraId="2B2B98BD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2BD8DF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DoP-2016SC00006.</w:t>
            </w:r>
          </w:p>
        </w:tc>
      </w:tr>
      <w:tr w:rsidR="004E6B46" w:rsidRPr="00570DEB" w14:paraId="0DAB66BE" w14:textId="77777777" w:rsidTr="004E6B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8F4734" w14:textId="77777777" w:rsidR="004E6B46" w:rsidRPr="004E6B46" w:rsidRDefault="004E6B46" w:rsidP="004E6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4E6B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AluEco en VMRG Sun protection certificate.</w:t>
            </w:r>
          </w:p>
        </w:tc>
      </w:tr>
    </w:tbl>
    <w:p w14:paraId="41E55031" w14:textId="77777777" w:rsidR="00F24520" w:rsidRPr="002F501D" w:rsidRDefault="00F24520">
      <w:pPr>
        <w:rPr>
          <w:sz w:val="20"/>
          <w:szCs w:val="20"/>
          <w:lang w:val="fr-BE"/>
        </w:rPr>
      </w:pPr>
    </w:p>
    <w:sectPr w:rsidR="00F24520" w:rsidRPr="002F501D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8D"/>
    <w:rsid w:val="00071FB5"/>
    <w:rsid w:val="000F5C07"/>
    <w:rsid w:val="001858A0"/>
    <w:rsid w:val="001C612B"/>
    <w:rsid w:val="002F501D"/>
    <w:rsid w:val="004D7CAD"/>
    <w:rsid w:val="004E6B46"/>
    <w:rsid w:val="005526CC"/>
    <w:rsid w:val="00570DEB"/>
    <w:rsid w:val="005E06F4"/>
    <w:rsid w:val="006232D7"/>
    <w:rsid w:val="006640AB"/>
    <w:rsid w:val="007A2316"/>
    <w:rsid w:val="0087046A"/>
    <w:rsid w:val="00902D9D"/>
    <w:rsid w:val="0093608D"/>
    <w:rsid w:val="009A6F01"/>
    <w:rsid w:val="009F37F4"/>
    <w:rsid w:val="00A82B26"/>
    <w:rsid w:val="00AD77EB"/>
    <w:rsid w:val="00B43077"/>
    <w:rsid w:val="00C05ECA"/>
    <w:rsid w:val="00CC0295"/>
    <w:rsid w:val="00D57754"/>
    <w:rsid w:val="00DA4C4D"/>
    <w:rsid w:val="00E15695"/>
    <w:rsid w:val="00ED3777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9DAB"/>
  <w15:chartTrackingRefBased/>
  <w15:docId w15:val="{3AA5190F-6F4A-4973-8DD6-3F2AB735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0DEB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D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2022-12-21T10:14:00Z</dcterms:created>
  <dcterms:modified xsi:type="dcterms:W3CDTF">2025-03-13T10:24:00Z</dcterms:modified>
</cp:coreProperties>
</file>