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14531" w:rsidRPr="00014531" w14:paraId="42C8AFFB" w14:textId="77777777" w:rsidTr="00014531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9C26C7C" w14:textId="77777777" w:rsidR="00014531" w:rsidRPr="00014531" w:rsidRDefault="00014531" w:rsidP="000145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014531" w:rsidRPr="00014531" w14:paraId="249D70AC" w14:textId="77777777" w:rsidTr="00014531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8140F58" w14:textId="77777777" w:rsidR="00014531" w:rsidRPr="00014531" w:rsidRDefault="00014531" w:rsidP="000145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150 - Surface-mounted (IM 1)</w:t>
            </w:r>
          </w:p>
        </w:tc>
      </w:tr>
      <w:tr w:rsidR="00084E9F" w:rsidRPr="00014531" w14:paraId="3B825C1D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6F837D2" w14:textId="50C92BAB" w:rsidR="00084E9F" w:rsidRPr="00014531" w:rsidRDefault="00084E9F" w:rsidP="00084E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B8024D">
              <w:t xml:space="preserve">Renson NV, Maalbeekstraat 10, 8790 Waregem – </w:t>
            </w:r>
            <w:r>
              <w:t>Belgium</w:t>
            </w:r>
          </w:p>
        </w:tc>
      </w:tr>
      <w:tr w:rsidR="00084E9F" w:rsidRPr="00084E9F" w14:paraId="19B632EB" w14:textId="77777777" w:rsidTr="00014531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14A2CC" w14:textId="129C56D0" w:rsidR="00084E9F" w:rsidRPr="00084E9F" w:rsidRDefault="00084E9F" w:rsidP="00084E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084E9F">
              <w:rPr>
                <w:lang w:val="de-DE"/>
              </w:rPr>
              <w:t xml:space="preserve">Tel. +32 (0)56 62 71 11, </w:t>
            </w:r>
            <w:hyperlink r:id="rId4" w:history="1">
              <w:r w:rsidRPr="005A623F">
                <w:rPr>
                  <w:rStyle w:val="Hyperlink"/>
                  <w:lang w:val="de-DE"/>
                </w:rPr>
                <w:t>info@renson.be</w:t>
              </w:r>
            </w:hyperlink>
            <w:r w:rsidRPr="00084E9F">
              <w:rPr>
                <w:lang w:val="de-DE"/>
              </w:rPr>
              <w:t xml:space="preserve"> www.renson.eu</w:t>
            </w:r>
          </w:p>
        </w:tc>
      </w:tr>
      <w:tr w:rsidR="00014531" w:rsidRPr="00014531" w14:paraId="1D05CF71" w14:textId="77777777" w:rsidTr="0001453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CC2DCB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02 01 - PM_Screens</w:t>
            </w:r>
          </w:p>
        </w:tc>
      </w:tr>
      <w:tr w:rsidR="00014531" w:rsidRPr="00014531" w14:paraId="60955F3B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3DDEC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014531" w:rsidRPr="00014531" w14:paraId="276A0CF4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332A0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014531" w:rsidRPr="00084E9F" w14:paraId="7DD808F0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7FA48A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014531" w:rsidRPr="00084E9F" w14:paraId="03134827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BD1FA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014531" w:rsidRPr="00014531" w14:paraId="110EA443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3BBF7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014531" w:rsidRPr="00084E9F" w14:paraId="65E0E4A0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06B4A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Surface-mounted.</w:t>
            </w:r>
          </w:p>
        </w:tc>
      </w:tr>
      <w:tr w:rsidR="00014531" w:rsidRPr="00084E9F" w14:paraId="137D615E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FB9F1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Possible to be installed as an empty head box with fully assembled side guiding channel.</w:t>
            </w:r>
          </w:p>
        </w:tc>
      </w:tr>
      <w:tr w:rsidR="00014531" w:rsidRPr="00084E9F" w14:paraId="2BFA6BD5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D0EB7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which support the roller mechanism and are equipped with pins, connect the head box to the side guiding channels.</w:t>
            </w:r>
          </w:p>
        </w:tc>
      </w:tr>
      <w:tr w:rsidR="00014531" w:rsidRPr="00084E9F" w14:paraId="59AD329F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78CB1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014531" w:rsidRPr="00084E9F" w14:paraId="022CD108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BF32C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014531" w:rsidRPr="00084E9F" w14:paraId="36AA0C3B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BBE8E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014531" w:rsidRPr="00084E9F" w14:paraId="1175F06F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3F836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equipped in the head box or is equipped in the side supporting end cap.</w:t>
            </w:r>
          </w:p>
        </w:tc>
      </w:tr>
      <w:tr w:rsidR="00014531" w:rsidRPr="00084E9F" w14:paraId="27EA3342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58A5E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014531" w:rsidRPr="00084E9F" w14:paraId="1AC9FCD9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D2F3C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14531" w:rsidRPr="00014531" w14:paraId="5C0BA149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5C176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014531" w:rsidRPr="00014531" w14:paraId="7520E16F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74A0E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014531" w:rsidRPr="00084E9F" w14:paraId="7790C7C5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5642D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Head box design: Softline (rounded) or Square (rectangular).</w:t>
            </w:r>
          </w:p>
        </w:tc>
      </w:tr>
      <w:tr w:rsidR="00014531" w:rsidRPr="00084E9F" w14:paraId="032067B4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CBDF7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150 mm height and 155 mm depth.</w:t>
            </w:r>
          </w:p>
        </w:tc>
      </w:tr>
      <w:tr w:rsidR="00014531" w:rsidRPr="00084E9F" w14:paraId="1553948F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715FF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extension: possible up to 500 mm.</w:t>
            </w:r>
          </w:p>
        </w:tc>
      </w:tr>
      <w:tr w:rsidR="00014531" w:rsidRPr="00084E9F" w14:paraId="67DE6A30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6EFE8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14531" w:rsidRPr="00014531" w14:paraId="45B06E43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C9FEF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014531" w:rsidRPr="00014531" w14:paraId="645A7879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82E366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014531" w:rsidRPr="00014531" w14:paraId="30C3F771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CCB18A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Outer profiles: extruded aluminium</w:t>
            </w:r>
          </w:p>
        </w:tc>
      </w:tr>
      <w:tr w:rsidR="00014531" w:rsidRPr="00014531" w14:paraId="1D22BEF5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86AB6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Inner rail:</w:t>
            </w:r>
          </w:p>
        </w:tc>
      </w:tr>
      <w:tr w:rsidR="00014531" w:rsidRPr="00084E9F" w14:paraId="1AD4AAED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473A0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014531" w:rsidRPr="00084E9F" w14:paraId="0F09AE86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E0BDB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014531" w:rsidRPr="00084E9F" w14:paraId="187924B1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8F5C5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014531" w:rsidRPr="00014531" w14:paraId="4DAE672C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14E86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014531" w:rsidRPr="00084E9F" w14:paraId="6EB148AA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8E837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Closed side guiding channel: W 35 mm x D 48 mm, in 2 parts. Equipped with a base plate under 0° or 5° made of fibre glass-reinforced polyamide</w:t>
            </w:r>
          </w:p>
        </w:tc>
      </w:tr>
      <w:tr w:rsidR="00014531" w:rsidRPr="00014531" w14:paraId="2F87029E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D94ED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Open side guiding channel (standard): W 35 mm x D 48 mm, in 2 parts. </w:t>
            </w: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Cable can be concealed in side guiding channels</w:t>
            </w:r>
          </w:p>
        </w:tc>
      </w:tr>
      <w:tr w:rsidR="00014531" w:rsidRPr="00084E9F" w14:paraId="5E137C03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C3BEA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Coupling side guiding channel: W 58 mm x D 48 mm, in 3 parts; equipped with a base plate under 0° made of fibre glass-reinforced polyamide</w:t>
            </w:r>
          </w:p>
        </w:tc>
      </w:tr>
      <w:tr w:rsidR="00014531" w:rsidRPr="00084E9F" w14:paraId="2FAEEB65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97088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Fixed directly onto the frame/construction. No screws are visible from the façade side</w:t>
            </w:r>
          </w:p>
        </w:tc>
      </w:tr>
      <w:tr w:rsidR="00014531" w:rsidRPr="00084E9F" w14:paraId="05669820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9614C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For smoother installation, the side guiding channels (closed &amp; open) are always pre-drilled (first chamber).</w:t>
            </w:r>
          </w:p>
        </w:tc>
      </w:tr>
      <w:tr w:rsidR="00014531" w:rsidRPr="00084E9F" w14:paraId="6B6A64DE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6AC3C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14531" w:rsidRPr="00014531" w14:paraId="54EFB1B5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C8824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014531" w:rsidRPr="00014531" w14:paraId="1C2D8A84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14480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014531" w:rsidRPr="00084E9F" w14:paraId="7CC996E3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79D48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an integrated recessed fabric groove</w:t>
            </w:r>
          </w:p>
        </w:tc>
      </w:tr>
      <w:tr w:rsidR="00014531" w:rsidRPr="00084E9F" w14:paraId="2F029E6B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E8A75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014531" w:rsidRPr="00084E9F" w14:paraId="77E35FEA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448A3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Conical fabric tube end pieces (= Compensating for the thicker ends of the rolled-up zipper and thus guaranteeing perfect roll-up of the screen)</w:t>
            </w:r>
          </w:p>
        </w:tc>
      </w:tr>
      <w:tr w:rsidR="00014531" w:rsidRPr="00084E9F" w14:paraId="7E4686F3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397E1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014531" w:rsidRPr="00084E9F" w14:paraId="0086AABF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40DE9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014531" w:rsidRPr="00014531" w14:paraId="43BA5511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5101AE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014531" w:rsidRPr="00084E9F" w14:paraId="609DE438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E3ED9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014531" w:rsidRPr="00014531" w14:paraId="264D9894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92CEF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014531" w:rsidRPr="00014531" w14:paraId="6BF826E7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331BF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014531" w:rsidRPr="00084E9F" w14:paraId="5FE99C1D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966CD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014531" w:rsidRPr="00084E9F" w14:paraId="2BE751D0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6F5FB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014531" w:rsidRPr="00084E9F" w14:paraId="2C614359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A51CE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014531" w:rsidRPr="00084E9F" w14:paraId="78EAA768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17C4F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14531" w:rsidRPr="00084E9F" w14:paraId="76B9D20E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53046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014531" w:rsidRPr="00014531" w14:paraId="42E68375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C611D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014531" w:rsidRPr="00014531" w14:paraId="6752B9F2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DE4E4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014531" w:rsidRPr="00014531" w14:paraId="01A652F8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45ED0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014531" w:rsidRPr="00084E9F" w14:paraId="256DF1E4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99BE1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014531" w:rsidRPr="00014531" w14:paraId="4D947E08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56D08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(blackout):</w:t>
            </w:r>
          </w:p>
        </w:tc>
      </w:tr>
      <w:tr w:rsidR="00014531" w:rsidRPr="00014531" w14:paraId="14A278CA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B3E69A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</w:t>
            </w:r>
          </w:p>
        </w:tc>
      </w:tr>
      <w:tr w:rsidR="00014531" w:rsidRPr="00084E9F" w14:paraId="0BC19711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0A4DD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660 g/m², thickness: 0.75 mm</w:t>
            </w:r>
          </w:p>
        </w:tc>
      </w:tr>
      <w:tr w:rsidR="00014531" w:rsidRPr="00014531" w14:paraId="0547960A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D266B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(semi-transparent):</w:t>
            </w:r>
          </w:p>
        </w:tc>
      </w:tr>
      <w:tr w:rsidR="00014531" w:rsidRPr="00014531" w14:paraId="747368B1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3B5D5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B-s2d0 (Euroclass EN 13501-1)</w:t>
            </w:r>
          </w:p>
        </w:tc>
      </w:tr>
      <w:tr w:rsidR="00014531" w:rsidRPr="00084E9F" w14:paraId="12094DED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456F9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380-420 g/m², thickness: 0.43-0.45 mm</w:t>
            </w:r>
          </w:p>
        </w:tc>
      </w:tr>
      <w:tr w:rsidR="00014531" w:rsidRPr="00014531" w14:paraId="1D19F309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F2ACF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(blackout):</w:t>
            </w:r>
          </w:p>
        </w:tc>
      </w:tr>
      <w:tr w:rsidR="00014531" w:rsidRPr="00014531" w14:paraId="5550E6DB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D5DB7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M2 (NFP 92503), B-s2d0 (Euroclass EN 13501-1)</w:t>
            </w:r>
          </w:p>
        </w:tc>
      </w:tr>
      <w:tr w:rsidR="00014531" w:rsidRPr="00084E9F" w14:paraId="166FC14D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5544D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650 g/m², thickness: 0.60 mm</w:t>
            </w:r>
          </w:p>
        </w:tc>
      </w:tr>
      <w:tr w:rsidR="00014531" w:rsidRPr="00084E9F" w14:paraId="2CA58363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76AB5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●  Polyester fabric (semi-transparent with hemp yarn):</w:t>
            </w:r>
          </w:p>
        </w:tc>
      </w:tr>
      <w:tr w:rsidR="00014531" w:rsidRPr="00084E9F" w14:paraId="0B04D3DA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AE3A70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Fire resistance: M1 (NFP 92507), B1 (DIN 4102-1), B-s2d0 (Euroclass EN 13501-1)</w:t>
            </w:r>
          </w:p>
        </w:tc>
      </w:tr>
      <w:tr w:rsidR="00014531" w:rsidRPr="00084E9F" w14:paraId="587FDC2A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FFAA8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600 g/m², thickness: 0.90 mm</w:t>
            </w:r>
          </w:p>
        </w:tc>
      </w:tr>
      <w:tr w:rsidR="00014531" w:rsidRPr="00014531" w14:paraId="52CDAA27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E2EFE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014531" w:rsidRPr="00014531" w14:paraId="67FB19FD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578E1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014531" w:rsidRPr="00014531" w14:paraId="37F06CD2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0FF57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14531" w:rsidRPr="00014531" w14:paraId="0BECCFC7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B8151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014531" w:rsidRPr="00014531" w14:paraId="6E2A3792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BC67C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014531" w:rsidRPr="00084E9F" w14:paraId="530E148E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A2C28A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014531" w:rsidRPr="00084E9F" w14:paraId="0D468344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75F0E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014531" w:rsidRPr="00084E9F" w14:paraId="10FFBD7F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67FBF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46 mm x D 30 mm (excl. sealing strip) = 0.85 kg/rm</w:t>
            </w:r>
          </w:p>
        </w:tc>
      </w:tr>
      <w:tr w:rsidR="00014531" w:rsidRPr="00084E9F" w14:paraId="5842AFDE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57552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30 mm x D 20 mm = 4.7 kg/rm (W = 3120 mm: max. 17 kg), is provided based on the application for ideal guiding system</w:t>
            </w:r>
          </w:p>
        </w:tc>
      </w:tr>
      <w:tr w:rsidR="00014531" w:rsidRPr="00014531" w14:paraId="6C13B7E2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1B2C4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014531" w:rsidRPr="00084E9F" w14:paraId="5DD7AEA3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823929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014531" w:rsidRPr="00084E9F" w14:paraId="3E7256EB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38DC4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014531" w:rsidRPr="00084E9F" w14:paraId="39857A17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D507C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Retractable bottom bar (FH ≤ 2,800 mm).</w:t>
            </w:r>
          </w:p>
        </w:tc>
      </w:tr>
      <w:tr w:rsidR="00014531" w:rsidRPr="00084E9F" w14:paraId="17154B1B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9A46A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Partially retractable if H &gt; 2,800 mm. In this case the bottom bar is visible for 33 mm (incl. sealing strip) in respect to the head box.</w:t>
            </w:r>
          </w:p>
        </w:tc>
      </w:tr>
      <w:tr w:rsidR="00014531" w:rsidRPr="00084E9F" w14:paraId="3A086368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F010F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14531" w:rsidRPr="00014531" w14:paraId="4BB3D287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DA6724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014531" w:rsidRPr="00084E9F" w14:paraId="40C385FF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06806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014531" w:rsidRPr="00084E9F" w14:paraId="7E13DEC0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85CFB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014531" w:rsidRPr="00084E9F" w14:paraId="73D9A6E4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55639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014531" w:rsidRPr="00084E9F" w14:paraId="771E8673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45F07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14531" w:rsidRPr="00014531" w14:paraId="7D5C0257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8F42B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014531" w:rsidRPr="00014531" w14:paraId="2727EB1F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2B2F3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014531" w:rsidRPr="00084E9F" w14:paraId="125C1CCE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3CBBE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014531" w:rsidRPr="00084E9F" w14:paraId="425A206E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C9CA13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014531" w:rsidRPr="00084E9F" w14:paraId="528C82DE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AFA99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014531" w:rsidRPr="00084E9F" w14:paraId="5E473D94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855CD5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014531" w:rsidRPr="00084E9F" w14:paraId="4F3AC9CD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24DAD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14531" w:rsidRPr="00084E9F" w14:paraId="05F1950C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CA34D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014531" w:rsidRPr="00084E9F" w14:paraId="45D4D09B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F9932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set, IP44 certified.</w:t>
            </w:r>
          </w:p>
        </w:tc>
      </w:tr>
      <w:tr w:rsidR="00014531" w:rsidRPr="00084E9F" w14:paraId="737C9B18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3A20E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014531" w:rsidRPr="00084E9F" w14:paraId="37065ABE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6E7C6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14531" w:rsidRPr="00014531" w14:paraId="2241ECB2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3ED44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014531" w:rsidRPr="00084E9F" w14:paraId="7A5E4C0B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23BD5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014531" w:rsidRPr="00084E9F" w14:paraId="7F986E12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830E5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14531" w:rsidRPr="00084E9F" w14:paraId="0D0AFFE9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3A12D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014531" w:rsidRPr="00084E9F" w14:paraId="2ADF269D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848D6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014531" w:rsidRPr="00084E9F" w14:paraId="1F7ADDF7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92C07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014531" w:rsidRPr="00084E9F" w14:paraId="2D563E45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202E7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014531" w:rsidRPr="00084E9F" w14:paraId="6AEAEBEF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FBB8D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014531" w:rsidRPr="00084E9F" w14:paraId="6DE47AC6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6A1640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014531" w:rsidRPr="00084E9F" w14:paraId="4C454806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702DA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014531" w:rsidRPr="00014531" w14:paraId="3D7832B1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8FE80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014531" w:rsidRPr="00084E9F" w14:paraId="1D8AA888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D8100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014531" w:rsidRPr="00084E9F" w14:paraId="479AD591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0207A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 (2-year warranty for Crystal fabric).</w:t>
            </w:r>
          </w:p>
        </w:tc>
      </w:tr>
      <w:tr w:rsidR="00014531" w:rsidRPr="00084E9F" w14:paraId="0A89257E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FEF39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014531" w:rsidRPr="00084E9F" w14:paraId="46BDD625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006B3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014531" w:rsidRPr="00084E9F" w14:paraId="09C93C12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D3077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014531" w:rsidRPr="00084E9F" w14:paraId="3D940F6F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23551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14531" w:rsidRPr="00014531" w14:paraId="30051E9A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0F933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014531" w:rsidRPr="00084E9F" w14:paraId="273AB298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3C433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014531" w:rsidRPr="00084E9F" w14:paraId="2D8F3C5A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E2316F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130 km/h in closed position (EN 13561:2004+A1:2008 in accordance with wind class 3). The wind resistance depends on the dimensions and is available upon request.</w:t>
            </w:r>
          </w:p>
        </w:tc>
      </w:tr>
      <w:tr w:rsidR="00014531" w:rsidRPr="00084E9F" w14:paraId="23A6458D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B180B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'Force Technology' institute (N° 113-25809): wind resistance guaranteed up to 126 km/h in closed position (tested for a screen of 3,000 mm x 3,000 mm).</w:t>
            </w:r>
          </w:p>
        </w:tc>
      </w:tr>
      <w:tr w:rsidR="00014531" w:rsidRPr="00084E9F" w14:paraId="3594D3A2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6E6E6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'Force Technology' institute (N°114-31296): wind guarantee of up to 80 km/h in closed position (tested for a screen of 4,000 mm x 4,000 mm).</w:t>
            </w:r>
          </w:p>
        </w:tc>
      </w:tr>
      <w:tr w:rsidR="00014531" w:rsidRPr="00084E9F" w14:paraId="54D19357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7ABAB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14531" w:rsidRPr="00014531" w14:paraId="4B3C3E39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E50BE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014531" w:rsidRPr="00084E9F" w14:paraId="6C9E10DB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BE932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014531" w:rsidRPr="00084E9F" w14:paraId="314C8CC3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99EC5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DoP-2015SC00002.</w:t>
            </w:r>
          </w:p>
        </w:tc>
      </w:tr>
      <w:tr w:rsidR="00014531" w:rsidRPr="00084E9F" w14:paraId="61809E30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0DA39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014531" w:rsidRPr="00014531" w14:paraId="51724DA5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417D58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Machinery Directive 2006/42/EC</w:t>
            </w:r>
          </w:p>
        </w:tc>
      </w:tr>
      <w:tr w:rsidR="00014531" w:rsidRPr="00014531" w14:paraId="52775AA2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198105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Low Voltage Directive 2014/35/EU</w:t>
            </w:r>
          </w:p>
        </w:tc>
      </w:tr>
      <w:tr w:rsidR="00014531" w:rsidRPr="00014531" w14:paraId="7CB40BAB" w14:textId="77777777" w:rsidTr="0001453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CCD12" w14:textId="77777777" w:rsidR="00014531" w:rsidRPr="00014531" w:rsidRDefault="00014531" w:rsidP="00014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453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7BE82EE7" w14:textId="77777777" w:rsidR="00F24520" w:rsidRPr="000D4FA3" w:rsidRDefault="00F24520">
      <w:pPr>
        <w:rPr>
          <w:sz w:val="20"/>
          <w:szCs w:val="20"/>
          <w:lang w:val="fr-BE"/>
        </w:rPr>
      </w:pPr>
    </w:p>
    <w:sectPr w:rsidR="00F24520" w:rsidRPr="000D4FA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14531"/>
    <w:rsid w:val="000669EB"/>
    <w:rsid w:val="00084E9F"/>
    <w:rsid w:val="000A5601"/>
    <w:rsid w:val="000D4FA3"/>
    <w:rsid w:val="00117F8F"/>
    <w:rsid w:val="00187D80"/>
    <w:rsid w:val="002022D9"/>
    <w:rsid w:val="002311D2"/>
    <w:rsid w:val="002C2DC4"/>
    <w:rsid w:val="003B4F54"/>
    <w:rsid w:val="0041731F"/>
    <w:rsid w:val="00425C71"/>
    <w:rsid w:val="0046623D"/>
    <w:rsid w:val="005415AC"/>
    <w:rsid w:val="00561965"/>
    <w:rsid w:val="00576B76"/>
    <w:rsid w:val="005B3BED"/>
    <w:rsid w:val="005B700C"/>
    <w:rsid w:val="005F300E"/>
    <w:rsid w:val="006640AB"/>
    <w:rsid w:val="00740FC1"/>
    <w:rsid w:val="007A2316"/>
    <w:rsid w:val="007E0F91"/>
    <w:rsid w:val="00855C2A"/>
    <w:rsid w:val="0087046A"/>
    <w:rsid w:val="009B5262"/>
    <w:rsid w:val="009C3E9C"/>
    <w:rsid w:val="009C4F57"/>
    <w:rsid w:val="00A87A5F"/>
    <w:rsid w:val="00B859A0"/>
    <w:rsid w:val="00B93474"/>
    <w:rsid w:val="00BA0495"/>
    <w:rsid w:val="00BB0475"/>
    <w:rsid w:val="00BB4463"/>
    <w:rsid w:val="00C05ECA"/>
    <w:rsid w:val="00C24A3D"/>
    <w:rsid w:val="00CA2BC7"/>
    <w:rsid w:val="00CD6C5F"/>
    <w:rsid w:val="00D4392A"/>
    <w:rsid w:val="00D57754"/>
    <w:rsid w:val="00D60E33"/>
    <w:rsid w:val="00D665B7"/>
    <w:rsid w:val="00E73430"/>
    <w:rsid w:val="00EE0222"/>
    <w:rsid w:val="00F24520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84E9F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4E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1321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2023-01-30T15:35:00Z</dcterms:created>
  <dcterms:modified xsi:type="dcterms:W3CDTF">2025-03-13T09:29:00Z</dcterms:modified>
</cp:coreProperties>
</file>