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A1F85" w:rsidRPr="00BA1F85" w14:paraId="62CC641F" w14:textId="77777777" w:rsidTr="00BA1F85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B55D62" w14:textId="77777777" w:rsidR="00BA1F85" w:rsidRPr="00BA1F85" w:rsidRDefault="00BA1F85" w:rsidP="00BA1F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BA1F85" w:rsidRPr="004079B9" w14:paraId="215752CC" w14:textId="77777777" w:rsidTr="00BA1F85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29EC33" w14:textId="77777777" w:rsidR="00BA1F85" w:rsidRPr="00BA1F85" w:rsidRDefault="00BA1F85" w:rsidP="00BA1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L - Freistehend (EW 7F)</w:t>
            </w:r>
          </w:p>
        </w:tc>
      </w:tr>
      <w:tr w:rsidR="004079B9" w:rsidRPr="00BA1F85" w14:paraId="39359F0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100FA9" w14:textId="615D05EC" w:rsidR="004079B9" w:rsidRPr="00BA1F85" w:rsidRDefault="004079B9" w:rsidP="00407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F2A56">
              <w:t xml:space="preserve">Renson NV, Maalbeekstraat 10, 8790 Waregem – </w:t>
            </w:r>
            <w:proofErr w:type="spellStart"/>
            <w:r w:rsidRPr="007F2A56">
              <w:t>Belgien</w:t>
            </w:r>
            <w:proofErr w:type="spellEnd"/>
          </w:p>
        </w:tc>
      </w:tr>
      <w:tr w:rsidR="004079B9" w:rsidRPr="004079B9" w14:paraId="2C9909BC" w14:textId="77777777" w:rsidTr="00BA1F85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22F189" w14:textId="35E15E15" w:rsidR="004079B9" w:rsidRPr="004079B9" w:rsidRDefault="004079B9" w:rsidP="00407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4079B9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4079B9">
              <w:rPr>
                <w:lang w:val="de-DE"/>
              </w:rPr>
              <w:t>, www.renson.eu</w:t>
            </w:r>
          </w:p>
        </w:tc>
      </w:tr>
      <w:tr w:rsidR="00BA1F85" w:rsidRPr="00BA1F85" w14:paraId="4406CDC7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7398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BA1F85" w:rsidRPr="00BA1F85" w14:paraId="32206BA3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12E0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A1F85" w:rsidRPr="00BA1F85" w14:paraId="1B04CD6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E078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BA1F85" w:rsidRPr="004079B9" w14:paraId="4F25675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86A5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BA1F85" w:rsidRPr="004079B9" w14:paraId="7117190B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A9AF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17ABB30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A0C0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BA1F85" w:rsidRPr="004079B9" w14:paraId="3E93F7C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EEB4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BA1F85" w:rsidRPr="004079B9" w14:paraId="1A7423F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64F7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BA1F85" w:rsidRPr="004079B9" w14:paraId="1F18540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4F8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Innenseite Terassenüberdachung oder Balkon)</w:t>
            </w:r>
          </w:p>
        </w:tc>
      </w:tr>
      <w:tr w:rsidR="00BA1F85" w:rsidRPr="004079B9" w14:paraId="2240BC3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D02C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(Außenseite Terassenüberdachung oder Balkon)</w:t>
            </w:r>
          </w:p>
        </w:tc>
      </w:tr>
      <w:tr w:rsidR="00BA1F85" w:rsidRPr="004079B9" w14:paraId="15331BF2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1C36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BA1F85" w:rsidRPr="004079B9" w14:paraId="4526016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3C33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BA1F85" w:rsidRPr="00BA1F85" w14:paraId="6AE5130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1C5F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BA1F85" w:rsidRPr="004079B9" w14:paraId="477D1596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82CD7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montiert wird</w:t>
            </w:r>
          </w:p>
        </w:tc>
      </w:tr>
      <w:tr w:rsidR="00BA1F85" w:rsidRPr="00BA1F85" w14:paraId="5BEF3A9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2017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BA1F85" w:rsidRPr="004079B9" w14:paraId="5CAB2F1B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7EFE7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BA1F85" w:rsidRPr="004079B9" w14:paraId="2BC2D78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B15D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BA1F85" w:rsidRPr="004079B9" w14:paraId="0EA9F5E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3A69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BA1F85" w:rsidRPr="004079B9" w14:paraId="6B31BBE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C324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BA1F85" w:rsidRPr="004079B9" w14:paraId="20FBDD8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3C07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BA1F85" w:rsidRPr="004079B9" w14:paraId="061D9EB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DD8A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BA1F85" w:rsidRPr="004079B9" w14:paraId="7FEE987E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EABB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BA1F85" w:rsidRPr="004079B9" w14:paraId="30DA27A8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D142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1D60E76E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020A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BA1F85" w:rsidRPr="00BA1F85" w14:paraId="42515E52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B351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BA1F85" w:rsidRPr="00BA1F85" w14:paraId="734BC7F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C3FE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BA1F85" w:rsidRPr="004079B9" w14:paraId="5FB2B97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37380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180 mm hoch und 130 mm tief.</w:t>
            </w:r>
          </w:p>
        </w:tc>
      </w:tr>
      <w:tr w:rsidR="00BA1F85" w:rsidRPr="004079B9" w14:paraId="18E4CB1D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1B40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61A5EDF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0C51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BA1F85" w:rsidRPr="00BA1F85" w14:paraId="7547CAA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77BD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A1F85" w:rsidRPr="00BA1F85" w14:paraId="50B9752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5CAF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BA1F85" w:rsidRPr="004079B9" w14:paraId="6DE064B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FF5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BA1F85" w:rsidRPr="004079B9" w14:paraId="0FAB038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50F5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BA1F85" w:rsidRPr="00BA1F85" w14:paraId="2CD215D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33A5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A1F85" w:rsidRPr="00BA1F85" w14:paraId="79C41E2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BB03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BA1F85" w:rsidRPr="004079B9" w14:paraId="7829FE2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56E6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BA1F85" w:rsidRPr="004079B9" w14:paraId="3301C30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8CF3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BA1F85" w:rsidRPr="00BA1F85" w14:paraId="7629B3BE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965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BA1F85" w:rsidRPr="004079B9" w14:paraId="3D65C9C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17C2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BA1F85" w:rsidRPr="00BA1F85" w14:paraId="42BD8BA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B963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A1F85" w:rsidRPr="004079B9" w14:paraId="42C4FD1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4365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BA1F85" w:rsidRPr="004079B9" w14:paraId="27CABE5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F688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L-Seitenführung (Seitenwand montage): B 20 mm x T 130 mm, 3-teilig, u-Profil; Tiefe der Seitenführung = Tiefe des Kassettens</w:t>
            </w:r>
          </w:p>
        </w:tc>
      </w:tr>
      <w:tr w:rsidR="00BA1F85" w:rsidRPr="004079B9" w14:paraId="7BA67552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4F6A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79C3FE96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FCE2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BA1F85" w:rsidRPr="00BA1F85" w14:paraId="089834F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AB39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A1F85" w:rsidRPr="004079B9" w14:paraId="517C1B76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4DFD7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BA1F85" w:rsidRPr="004079B9" w14:paraId="4033A55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66E5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BA1F85" w:rsidRPr="004079B9" w14:paraId="1AF7F76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BF5F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BA1F85" w:rsidRPr="004079B9" w14:paraId="7FBD015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9CDE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BA1F85" w:rsidRPr="004079B9" w14:paraId="3C74391B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8579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>Click&amp;Safe-Technologie</w:t>
            </w:r>
            <w:proofErr w:type="spellEnd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BA1F85" w:rsidRPr="004079B9" w14:paraId="3ED34185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F9C1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1D38E4B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5632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BA1F85" w:rsidRPr="004079B9" w14:paraId="63BAFFE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A563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BA1F85" w:rsidRPr="00BA1F85" w14:paraId="2A8AEC9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8456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A1F85" w:rsidRPr="00BA1F85" w14:paraId="1D7194C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224F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BA1F85" w:rsidRPr="004079B9" w14:paraId="1ED9E86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4E60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BA1F85" w:rsidRPr="004079B9" w14:paraId="2A63969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45D1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BA1F85" w:rsidRPr="00BA1F85" w14:paraId="4F860FE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40B6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BA1F85" w:rsidRPr="00BA1F85" w14:paraId="2E02F4EB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D3EE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A1F85" w:rsidRPr="004079B9" w14:paraId="74CF351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A9C6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BA1F85" w:rsidRPr="00BA1F85" w14:paraId="1FFB42B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4C87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A1F85" w:rsidRPr="00BA1F85" w14:paraId="2711B1C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A426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A1F85" w:rsidRPr="004079B9" w14:paraId="6CE9CE06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CC7C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BA1F85" w:rsidRPr="004079B9" w14:paraId="506DDEF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1B23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BA1F85" w:rsidRPr="00BA1F85" w14:paraId="1EB447D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E6E90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A1F85" w:rsidRPr="00BA1F85" w14:paraId="47889FD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46EB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BA1F85" w:rsidRPr="00BA1F85" w14:paraId="3CC7C20F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83BB7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A1F85" w:rsidRPr="00BA1F85" w14:paraId="1C6FC5A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C867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BA1F85" w:rsidRPr="00BA1F85" w14:paraId="03625960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F18A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A1F85" w:rsidRPr="00BA1F85" w14:paraId="2607F78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B780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BA1F85" w:rsidRPr="004079B9" w14:paraId="4DD6767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F302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BA1F85" w:rsidRPr="004079B9" w14:paraId="2DBEEAB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CC06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BA1F85" w:rsidRPr="00BA1F85" w14:paraId="68C02CB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F558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A1F85" w:rsidRPr="004079B9" w14:paraId="4FF6D8E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FAC0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BA1F85" w:rsidRPr="004079B9" w14:paraId="2118207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B689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BA1F85" w:rsidRPr="004079B9" w14:paraId="1C394C9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1D370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BA1F85" w:rsidRPr="004079B9" w14:paraId="7217E862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C6C6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BA1F85" w:rsidRPr="004079B9" w14:paraId="63D1251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AFB8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BA1F85" w:rsidRPr="004079B9" w14:paraId="64E516A7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9C20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5A8C8F6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2E08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BA1F85" w:rsidRPr="004079B9" w14:paraId="3C63999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665F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BA1F85" w:rsidRPr="004079B9" w14:paraId="77B079D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8FBC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BA1F85" w:rsidRPr="004079B9" w14:paraId="269DC8F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EA71C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BA1F85" w:rsidRPr="004079B9" w14:paraId="1406BAFE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4A0B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7C62D5B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0575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BA1F85" w:rsidRPr="00BA1F85" w14:paraId="71EF7CC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D505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BA1F85" w:rsidRPr="004079B9" w14:paraId="7A57888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1FB0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BA1F85" w:rsidRPr="004079B9" w14:paraId="75CB0E8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D156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BA1F85" w:rsidRPr="004079B9" w14:paraId="2F7767E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8F90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BA1F85" w:rsidRPr="004079B9" w14:paraId="6D221EF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AC0C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BA1F85" w:rsidRPr="004079B9" w14:paraId="17C08230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A6B3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4079B9" w14:paraId="2D0DBE6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F376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BA1F85" w:rsidRPr="004079B9" w14:paraId="5C38187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DD6D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BA1F85" w:rsidRPr="004079B9" w14:paraId="4BFAF90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FCB6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BA1F85" w:rsidRPr="004079B9" w14:paraId="546ECAE3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117E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4053926B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A5BE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A1F85" w:rsidRPr="004079B9" w14:paraId="5D7AB7BD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4D7E1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BA1F85" w:rsidRPr="004079B9" w14:paraId="21F6F2C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7C82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4079B9" w14:paraId="6508198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CE8B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BA1F85" w:rsidRPr="004079B9" w14:paraId="34FDF9B7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75B1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BA1F85" w:rsidRPr="004079B9" w14:paraId="53540462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1A718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BA1F85" w:rsidRPr="004079B9" w14:paraId="78F859E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8F41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BA1F85" w:rsidRPr="004079B9" w14:paraId="2E2A4D76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D4343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BA1F85" w:rsidRPr="004079B9" w14:paraId="6B1CE74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A85D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Optimale befestigung des Reißverschlusses am Tuch</w:t>
            </w:r>
          </w:p>
        </w:tc>
      </w:tr>
      <w:tr w:rsidR="00BA1F85" w:rsidRPr="004079B9" w14:paraId="6CAB6749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2C4F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BA1F85" w:rsidRPr="00BA1F85" w14:paraId="34B55593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64BC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BA1F8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BA1F85" w:rsidRPr="004079B9" w14:paraId="529EA6CE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0CB29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BA1F85" w:rsidRPr="004079B9" w14:paraId="51A4BEF1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20E8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BA1F85" w:rsidRPr="004079B9" w14:paraId="3B826A45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DF23A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BA1F85" w:rsidRPr="004079B9" w14:paraId="7B5AA056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3B2AF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6F4809A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60F5B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BA1F85" w:rsidRPr="004079B9" w14:paraId="7AA500FF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7EFB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BA1F85" w:rsidRPr="004079B9" w14:paraId="3002EE57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42096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im geschlossenem Zustand (EN 13561:2004+A1:2008 konform Windklasse 3). Der Windwiderstand hängt von den Abmessungen ab und ist auf Anfrage erhältlich.</w:t>
            </w:r>
          </w:p>
        </w:tc>
      </w:tr>
      <w:tr w:rsidR="00BA1F85" w:rsidRPr="004079B9" w14:paraId="34F30D5C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E3CE5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(WTT17-001 Fixscreen Minimal MS7 S): Windwiderstand bis einschl. 130 km/h in geschlossenem Zustand (geprüft mit einem Screen von 3200 mm x 3200 mm).</w:t>
            </w:r>
          </w:p>
        </w:tc>
      </w:tr>
      <w:tr w:rsidR="00BA1F85" w:rsidRPr="004079B9" w14:paraId="1DEB8D72" w14:textId="77777777" w:rsidTr="00BA1F8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4591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A1F85" w:rsidRPr="00BA1F85" w14:paraId="7B9B3864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E1512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BA1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BA1F85" w:rsidRPr="004079B9" w14:paraId="05FF58C8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F410D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BA1F85" w:rsidRPr="00BA1F85" w14:paraId="3121176E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DA7F4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BA1F85" w:rsidRPr="004079B9" w14:paraId="7695FA9A" w14:textId="77777777" w:rsidTr="00BA1F8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C9DFE" w14:textId="77777777" w:rsidR="00BA1F85" w:rsidRPr="00BA1F85" w:rsidRDefault="00BA1F85" w:rsidP="00BA1F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A1F85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BA1F85" w:rsidRDefault="00F24520">
      <w:pPr>
        <w:rPr>
          <w:sz w:val="20"/>
          <w:szCs w:val="20"/>
          <w:lang w:val="de-DE"/>
        </w:rPr>
      </w:pPr>
    </w:p>
    <w:sectPr w:rsidR="00F24520" w:rsidRPr="00BA1F85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27F8B"/>
    <w:rsid w:val="001815E1"/>
    <w:rsid w:val="001858A0"/>
    <w:rsid w:val="001C612B"/>
    <w:rsid w:val="00251AB6"/>
    <w:rsid w:val="002E529A"/>
    <w:rsid w:val="002F501D"/>
    <w:rsid w:val="00302678"/>
    <w:rsid w:val="00342AC2"/>
    <w:rsid w:val="003761E7"/>
    <w:rsid w:val="004079B9"/>
    <w:rsid w:val="004313B2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2218A"/>
    <w:rsid w:val="007A2316"/>
    <w:rsid w:val="007A2B27"/>
    <w:rsid w:val="00847A64"/>
    <w:rsid w:val="00862C62"/>
    <w:rsid w:val="0087046A"/>
    <w:rsid w:val="008831CB"/>
    <w:rsid w:val="008B66E3"/>
    <w:rsid w:val="008E48E2"/>
    <w:rsid w:val="00902D9D"/>
    <w:rsid w:val="00921F61"/>
    <w:rsid w:val="0093608D"/>
    <w:rsid w:val="009657E5"/>
    <w:rsid w:val="00971C64"/>
    <w:rsid w:val="009A6F01"/>
    <w:rsid w:val="009B40B3"/>
    <w:rsid w:val="009F37F4"/>
    <w:rsid w:val="00A41492"/>
    <w:rsid w:val="00A82B26"/>
    <w:rsid w:val="00AD77EB"/>
    <w:rsid w:val="00AF1272"/>
    <w:rsid w:val="00B047A5"/>
    <w:rsid w:val="00B050D1"/>
    <w:rsid w:val="00B43077"/>
    <w:rsid w:val="00BA1F85"/>
    <w:rsid w:val="00C05ECA"/>
    <w:rsid w:val="00CA1754"/>
    <w:rsid w:val="00CA65B4"/>
    <w:rsid w:val="00CC0295"/>
    <w:rsid w:val="00CC28D3"/>
    <w:rsid w:val="00D57754"/>
    <w:rsid w:val="00D767BF"/>
    <w:rsid w:val="00D872F6"/>
    <w:rsid w:val="00DA4C4D"/>
    <w:rsid w:val="00E73DA7"/>
    <w:rsid w:val="00ED3777"/>
    <w:rsid w:val="00F10646"/>
    <w:rsid w:val="00F24520"/>
    <w:rsid w:val="00FB296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079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2022-12-21T10:57:00Z</dcterms:created>
  <dcterms:modified xsi:type="dcterms:W3CDTF">2025-03-06T13:43:00Z</dcterms:modified>
</cp:coreProperties>
</file>