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D767BF" w:rsidRPr="00D767BF" w14:paraId="553147E9" w14:textId="77777777" w:rsidTr="00D767BF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75D667A" w14:textId="77777777" w:rsidR="00D767BF" w:rsidRPr="00D767BF" w:rsidRDefault="00D767BF" w:rsidP="00D767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en</w:t>
            </w:r>
          </w:p>
        </w:tc>
      </w:tr>
      <w:tr w:rsidR="00D767BF" w:rsidRPr="00D767BF" w14:paraId="52C9C168" w14:textId="77777777" w:rsidTr="00D767BF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EA09D92" w14:textId="77777777" w:rsidR="00D767BF" w:rsidRPr="00D767BF" w:rsidRDefault="00D767BF" w:rsidP="00D767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D767BF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FIXSCREEN® MINIMAL L - Freestanding (IM 1F)</w:t>
            </w:r>
          </w:p>
        </w:tc>
      </w:tr>
      <w:tr w:rsidR="00CA6058" w:rsidRPr="00D767BF" w14:paraId="1EA7CF25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10D84AE" w14:textId="4997935A" w:rsidR="00CA6058" w:rsidRPr="00D767BF" w:rsidRDefault="00CA6058" w:rsidP="00CA60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3F6A77">
              <w:t xml:space="preserve">Renson NV, Maalbeekstraat 10, 8790 Waregem – </w:t>
            </w:r>
            <w:r>
              <w:t>Belgium</w:t>
            </w:r>
          </w:p>
        </w:tc>
      </w:tr>
      <w:tr w:rsidR="00CA6058" w:rsidRPr="00CA6058" w14:paraId="0EC0FD37" w14:textId="77777777" w:rsidTr="00D767BF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C2804E" w14:textId="61F49614" w:rsidR="00CA6058" w:rsidRPr="00CA6058" w:rsidRDefault="00CA6058" w:rsidP="00CA60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CA6058">
              <w:rPr>
                <w:lang w:val="de-DE"/>
              </w:rPr>
              <w:t xml:space="preserve">Tel. +32 (0)56 62 71 11, </w:t>
            </w:r>
            <w:hyperlink r:id="rId4" w:history="1">
              <w:r w:rsidRPr="004575CA">
                <w:rPr>
                  <w:rStyle w:val="Hyperlink"/>
                  <w:lang w:val="de-DE"/>
                </w:rPr>
                <w:t>info@renson.be</w:t>
              </w:r>
            </w:hyperlink>
            <w:r w:rsidRPr="00CA6058">
              <w:rPr>
                <w:lang w:val="de-DE"/>
              </w:rPr>
              <w:t xml:space="preserve"> www.renson.eu</w:t>
            </w:r>
          </w:p>
        </w:tc>
      </w:tr>
      <w:tr w:rsidR="00D767BF" w:rsidRPr="00D767BF" w14:paraId="62E6341F" w14:textId="77777777" w:rsidTr="00D767B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BEE865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2023 01 01 - PM_Screens</w:t>
            </w:r>
          </w:p>
        </w:tc>
      </w:tr>
      <w:tr w:rsidR="00D767BF" w:rsidRPr="00D767BF" w14:paraId="70742D99" w14:textId="77777777" w:rsidTr="00D767B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6A6367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D767BF" w:rsidRPr="00D767BF" w14:paraId="6D4CBBFE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0635DA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D767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Product characteristics</w:t>
            </w:r>
          </w:p>
        </w:tc>
      </w:tr>
      <w:tr w:rsidR="00D767BF" w:rsidRPr="00CA6058" w14:paraId="0A2C4198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D4EA46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(text highlighted in red can be deleted depending on your choice)</w:t>
            </w:r>
          </w:p>
        </w:tc>
      </w:tr>
      <w:tr w:rsidR="00D767BF" w:rsidRPr="00CA6058" w14:paraId="651EDF99" w14:textId="77777777" w:rsidTr="00D767B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DD269B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D767BF" w:rsidRPr="00D767BF" w14:paraId="5B0A1A6D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74E1DF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D767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Installation </w:t>
            </w:r>
          </w:p>
        </w:tc>
      </w:tr>
      <w:tr w:rsidR="00D767BF" w:rsidRPr="00CA6058" w14:paraId="21EE7F0C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A4AF86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installed in front of the window with fully finished head box -&gt; Surface-mounted.</w:t>
            </w:r>
          </w:p>
        </w:tc>
      </w:tr>
      <w:tr w:rsidR="00D767BF" w:rsidRPr="00CA6058" w14:paraId="13DEC8E9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8CC141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'Freestanding' F (cannot be coupled) without window behind it.</w:t>
            </w:r>
          </w:p>
        </w:tc>
      </w:tr>
      <w:tr w:rsidR="00D767BF" w:rsidRPr="00CA6058" w14:paraId="5A8CCC1A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CE5481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Necessary securing for head box width &gt; 3,600 mm, in order to avoid bending</w:t>
            </w:r>
          </w:p>
        </w:tc>
      </w:tr>
      <w:tr w:rsidR="00D767BF" w:rsidRPr="00CA6058" w14:paraId="2DC5F923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7EE938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head box can be equiped with following options:</w:t>
            </w:r>
          </w:p>
        </w:tc>
      </w:tr>
      <w:tr w:rsidR="00D767BF" w:rsidRPr="00D767BF" w14:paraId="0095D1BF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F38DDB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D767BF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With a hook-in profile; hooks into a recess at the back of the head box, for easy head box securing. </w:t>
            </w:r>
            <w:r w:rsidRPr="00D767B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Additional installation dimension for hook-in = + 5 mm</w:t>
            </w:r>
          </w:p>
        </w:tc>
      </w:tr>
      <w:tr w:rsidR="00D767BF" w:rsidRPr="00CA6058" w14:paraId="18C13030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9C2EEF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With a finishing profile which garanties a slick and nice finish when head box is visible mounted</w:t>
            </w:r>
          </w:p>
        </w:tc>
      </w:tr>
      <w:tr w:rsidR="00D767BF" w:rsidRPr="00D767BF" w14:paraId="48A0913D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626A9B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D767BF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</w:t>
            </w:r>
            <w:r w:rsidRPr="00D767B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- Without hook-in profile</w:t>
            </w:r>
          </w:p>
        </w:tc>
      </w:tr>
      <w:tr w:rsidR="00D767BF" w:rsidRPr="00CA6058" w14:paraId="7818F6EF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F0B9E9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side supporting end caps of the head box, supporting the roll-up mechanism are equipped with pins, which connect the head box with the side guiding channels.</w:t>
            </w:r>
          </w:p>
        </w:tc>
      </w:tr>
      <w:tr w:rsidR="00D767BF" w:rsidRPr="00CA6058" w14:paraId="7BCAEAF3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C6201D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Because of the adjustable pins the head box can easily be installed after the side guiding channels.</w:t>
            </w:r>
          </w:p>
        </w:tc>
      </w:tr>
      <w:tr w:rsidR="00D767BF" w:rsidRPr="00CA6058" w14:paraId="653F2654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A45434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One side supporting end cap is equipped with the cable connector of the electrical connection.</w:t>
            </w:r>
          </w:p>
        </w:tc>
      </w:tr>
      <w:tr w:rsidR="00D767BF" w:rsidRPr="00CA6058" w14:paraId="37355A33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AE63BE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During the installation of the fabric set (fabric tube + fabric + motor), the electrical connection is made easily via the motor connector.</w:t>
            </w:r>
          </w:p>
        </w:tc>
      </w:tr>
      <w:tr w:rsidR="00D767BF" w:rsidRPr="00CA6058" w14:paraId="5B0CE08E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D218C4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facilitates quick and easy (dis)assembly of the fabric set.</w:t>
            </w:r>
          </w:p>
        </w:tc>
      </w:tr>
      <w:tr w:rsidR="00D767BF" w:rsidRPr="00CA6058" w14:paraId="2AA4ED91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0FA11F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The cable feed is located following the choice of installation.</w:t>
            </w:r>
          </w:p>
        </w:tc>
      </w:tr>
      <w:tr w:rsidR="00D767BF" w:rsidRPr="00CA6058" w14:paraId="27877080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3A9C36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You can disassemble the fabric set on the side of the removable profile of the head box; the left or right position is determined in this way (cable feed).</w:t>
            </w:r>
          </w:p>
        </w:tc>
      </w:tr>
      <w:tr w:rsidR="00D767BF" w:rsidRPr="00CA6058" w14:paraId="4CD16057" w14:textId="77777777" w:rsidTr="00D767B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F3B0C6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D767BF" w:rsidRPr="00D767BF" w14:paraId="4E8D28D2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69BD3A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D767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Head box </w:t>
            </w:r>
          </w:p>
        </w:tc>
      </w:tr>
      <w:tr w:rsidR="00D767BF" w:rsidRPr="00D767BF" w14:paraId="49271BFF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63D676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 extruded aluminium.</w:t>
            </w:r>
          </w:p>
        </w:tc>
      </w:tr>
      <w:tr w:rsidR="00D767BF" w:rsidRPr="00CA6058" w14:paraId="0621EC50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69E923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Head box design: Square (rectangular).</w:t>
            </w:r>
          </w:p>
        </w:tc>
      </w:tr>
      <w:tr w:rsidR="00D767BF" w:rsidRPr="00CA6058" w14:paraId="0DDB3304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7371A2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Dimensions: 140 mm height and 130 mm depth.</w:t>
            </w:r>
          </w:p>
        </w:tc>
      </w:tr>
      <w:tr w:rsidR="00D767BF" w:rsidRPr="00CA6058" w14:paraId="293D7816" w14:textId="77777777" w:rsidTr="00D767B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40C7CB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D767BF" w:rsidRPr="00D767BF" w14:paraId="1CE28E67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34A674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D767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Side guiding channels </w:t>
            </w:r>
          </w:p>
        </w:tc>
      </w:tr>
      <w:tr w:rsidR="00D767BF" w:rsidRPr="00D767BF" w14:paraId="07109980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7DCC3A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D767BF" w:rsidRPr="00CA6058" w14:paraId="26BC9463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DD8178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Are made of extruded aluminium profiles.</w:t>
            </w:r>
          </w:p>
        </w:tc>
      </w:tr>
      <w:tr w:rsidR="00D767BF" w:rsidRPr="00CA6058" w14:paraId="1F3DBADF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9571DB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- 3-piece: u-profile allows for easy disassembly of the fabric set; without complete disassembly of the side guiding channel, without drilling or channelling, which guarantees water and wind proofing</w:t>
            </w:r>
          </w:p>
        </w:tc>
      </w:tr>
      <w:tr w:rsidR="00D767BF" w:rsidRPr="00CA6058" w14:paraId="379B495A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36CE76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   - Every side guiding channel is equipped with an powder coated base plate under 0° or 5° and made of cast aluminium</w:t>
            </w:r>
          </w:p>
        </w:tc>
      </w:tr>
      <w:tr w:rsidR="00D767BF" w:rsidRPr="00D767BF" w14:paraId="2164A726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59DC48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</w:t>
            </w: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Inner rail:</w:t>
            </w:r>
          </w:p>
        </w:tc>
      </w:tr>
      <w:tr w:rsidR="00D767BF" w:rsidRPr="00D767BF" w14:paraId="5157AF4E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6D3359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Powder coated, aluminium</w:t>
            </w:r>
          </w:p>
        </w:tc>
      </w:tr>
      <w:tr w:rsidR="00D767BF" w:rsidRPr="00CA6058" w14:paraId="40E16BE7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ED123D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   - Smooth-technology: coextruded, wear-resistant top layer (= Smooth and quiet, long-term durable operation, without additional maintenance)</w:t>
            </w:r>
          </w:p>
        </w:tc>
      </w:tr>
      <w:tr w:rsidR="00D767BF" w:rsidRPr="00CA6058" w14:paraId="372B37E0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F54A2C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Neoprene buffer zones (= Compensate for gusts of wind and contribute to constant fabric tension)</w:t>
            </w:r>
          </w:p>
        </w:tc>
      </w:tr>
      <w:tr w:rsidR="00D767BF" w:rsidRPr="00D767BF" w14:paraId="2090DB54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0B6791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Installation :</w:t>
            </w:r>
          </w:p>
        </w:tc>
      </w:tr>
      <w:tr w:rsidR="00D767BF" w:rsidRPr="00CA6058" w14:paraId="1CF3D654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3ADB16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Fixed directly onto the frame/construction and then clicked together without screws.</w:t>
            </w:r>
          </w:p>
        </w:tc>
      </w:tr>
      <w:tr w:rsidR="00D767BF" w:rsidRPr="00D767BF" w14:paraId="1E926DFB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720764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Side guiding channel option:</w:t>
            </w:r>
          </w:p>
        </w:tc>
      </w:tr>
      <w:tr w:rsidR="00D767BF" w:rsidRPr="00CA6058" w14:paraId="679D51F0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920A2D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XS-side guiding channel: W 20 mm x D 55 mm, in 3 parts.</w:t>
            </w:r>
          </w:p>
        </w:tc>
      </w:tr>
      <w:tr w:rsidR="00D767BF" w:rsidRPr="00CA6058" w14:paraId="2B3DCBE7" w14:textId="77777777" w:rsidTr="00D767B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5D4C1E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D767BF" w:rsidRPr="00D767BF" w14:paraId="0D44CFDC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C42ED0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D767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 set</w:t>
            </w:r>
          </w:p>
        </w:tc>
      </w:tr>
      <w:tr w:rsidR="00D767BF" w:rsidRPr="00D767BF" w14:paraId="6D16A7E5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E6ECC9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D767BF" w:rsidRPr="00CA6058" w14:paraId="76BD6A98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33E3F8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Fabric tube: Galvanised steel, with a recessed detail in which the removable UPVC insert clicks into place</w:t>
            </w:r>
          </w:p>
        </w:tc>
      </w:tr>
      <w:tr w:rsidR="00D767BF" w:rsidRPr="00CA6058" w14:paraId="6FB7595C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AF50B0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Counteracts horizontal line formation by limiting the penetration of the fabric and facilitates (dis)assembly of the fabric)</w:t>
            </w:r>
          </w:p>
        </w:tc>
      </w:tr>
      <w:tr w:rsidR="00D767BF" w:rsidRPr="00CA6058" w14:paraId="65E46E87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EC0E10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Narrowed conical fabric tube end pieces (= Compensating for the thicker ends of the rolled-up zipper and thus guaranteeing perfect roll-up of the screen)</w:t>
            </w:r>
          </w:p>
        </w:tc>
      </w:tr>
      <w:tr w:rsidR="00D767BF" w:rsidRPr="00CA6058" w14:paraId="17426BB3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710E68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(Dis)assembly of the fabric set is facilitated by means of the electrical connection: Connect&amp;Go-technology.</w:t>
            </w:r>
          </w:p>
        </w:tc>
      </w:tr>
      <w:tr w:rsidR="00D767BF" w:rsidRPr="00CA6058" w14:paraId="772BBB8B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2A632E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Click&amp;Safe-technology: The fabric set can be clicked into the head box without screws so that the installer has his hands free to safely complete the installation.</w:t>
            </w:r>
          </w:p>
        </w:tc>
      </w:tr>
      <w:tr w:rsidR="00D767BF" w:rsidRPr="00CA6058" w14:paraId="576348FC" w14:textId="77777777" w:rsidTr="00D767B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C6A98C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</w:p>
        </w:tc>
      </w:tr>
      <w:tr w:rsidR="00D767BF" w:rsidRPr="00D767BF" w14:paraId="1FFF631D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F3BF52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D767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</w:t>
            </w:r>
          </w:p>
        </w:tc>
      </w:tr>
      <w:tr w:rsidR="00D767BF" w:rsidRPr="00CA6058" w14:paraId="04990E1D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8A1D76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All fabrics consist of a single piece of fabric, except when the height is greater than the fabric tube width.</w:t>
            </w:r>
          </w:p>
        </w:tc>
      </w:tr>
      <w:tr w:rsidR="00D767BF" w:rsidRPr="00D767BF" w14:paraId="05ED3A3D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BF24A1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Confection :</w:t>
            </w:r>
          </w:p>
        </w:tc>
      </w:tr>
      <w:tr w:rsidR="00D767BF" w:rsidRPr="00D767BF" w14:paraId="426614A0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DFF279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lastRenderedPageBreak/>
              <w:t xml:space="preserve"> - Horizontally</w:t>
            </w:r>
          </w:p>
        </w:tc>
      </w:tr>
      <w:tr w:rsidR="00D767BF" w:rsidRPr="00CA6058" w14:paraId="5B9A1BB5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3223F3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- Fixscreen-technology: the vertical borders are equipped with a symmetrical zipper</w:t>
            </w:r>
          </w:p>
        </w:tc>
      </w:tr>
      <w:tr w:rsidR="00D767BF" w:rsidRPr="00CA6058" w14:paraId="4327CBDE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25E750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This symmetrical shape ensures that the fabric absorbs the wind load well. As a result, the fabric is firmly affixed in both side guiding channels and remains windproof in any position) </w:t>
            </w:r>
          </w:p>
        </w:tc>
      </w:tr>
      <w:tr w:rsidR="00D767BF" w:rsidRPr="00CA6058" w14:paraId="632159B4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C4DB63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Welding zipper: High-frequency, always on the least visible side. (= Durable and aesthetic adhesion of the zippers to the fabric)</w:t>
            </w:r>
          </w:p>
        </w:tc>
      </w:tr>
      <w:tr w:rsidR="00D767BF" w:rsidRPr="00CA6058" w14:paraId="3CBD715D" w14:textId="77777777" w:rsidTr="00D767B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7B2815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D767BF" w:rsidRPr="00CA6058" w14:paraId="4B0B7C59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B2DE6B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Applicable dimensions of fabrics, see brochure.</w:t>
            </w:r>
          </w:p>
        </w:tc>
      </w:tr>
      <w:tr w:rsidR="00D767BF" w:rsidRPr="00D767BF" w14:paraId="403901D0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AE3522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Type of fabric :</w:t>
            </w:r>
          </w:p>
        </w:tc>
      </w:tr>
      <w:tr w:rsidR="00D767BF" w:rsidRPr="00D767BF" w14:paraId="44D55566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0765B2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D767B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Fibre glass fabric (semi-transparent):</w:t>
            </w:r>
          </w:p>
        </w:tc>
      </w:tr>
      <w:tr w:rsidR="00D767BF" w:rsidRPr="00D767BF" w14:paraId="19356889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3A0DEF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92503), C-s3d0 (Euroclass EN 13501-1)</w:t>
            </w:r>
          </w:p>
        </w:tc>
      </w:tr>
      <w:tr w:rsidR="00D767BF" w:rsidRPr="00CA6058" w14:paraId="390B323F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F81A06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520-620 g/m², thickness: 0.53-0.80 mm</w:t>
            </w:r>
          </w:p>
        </w:tc>
      </w:tr>
      <w:tr w:rsidR="00D767BF" w:rsidRPr="00D767BF" w14:paraId="191AC179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935B19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D767B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Polyester fabric (semi-transparent - insect-proof):</w:t>
            </w:r>
          </w:p>
        </w:tc>
      </w:tr>
      <w:tr w:rsidR="00D767BF" w:rsidRPr="00D767BF" w14:paraId="029AADE4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7D0E4F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Weight: ± 240 g/m²</w:t>
            </w:r>
          </w:p>
        </w:tc>
      </w:tr>
      <w:tr w:rsidR="00D767BF" w:rsidRPr="00D767BF" w14:paraId="40663B33" w14:textId="77777777" w:rsidTr="00D767B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0DB85B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D767BF" w:rsidRPr="00D767BF" w14:paraId="0B8F6D42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F9F096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D767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Weighted bottom bar</w:t>
            </w:r>
          </w:p>
        </w:tc>
      </w:tr>
      <w:tr w:rsidR="00D767BF" w:rsidRPr="00D767BF" w14:paraId="15E9CE4A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5F2A63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D767BF" w:rsidRPr="00CA6058" w14:paraId="025A6D72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9BBACF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Bottom bar: Extruded aluminium, solidly weighted with bars in galvanised steel. (= Facilitates the smooth guiding system and tension of the fabric)</w:t>
            </w:r>
          </w:p>
        </w:tc>
      </w:tr>
      <w:tr w:rsidR="00D767BF" w:rsidRPr="00CA6058" w14:paraId="4F8DD4FA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256483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Ballast: Steel bar. The bar is covered with PE foam to prevent contact between the aluminium and steel and to buffer noise</w:t>
            </w:r>
          </w:p>
        </w:tc>
      </w:tr>
      <w:tr w:rsidR="00D767BF" w:rsidRPr="00CA6058" w14:paraId="4B2FB472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304E12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bottom bar: H 35 mm x D 40 mm (excl. sealing strip)</w:t>
            </w:r>
          </w:p>
        </w:tc>
      </w:tr>
      <w:tr w:rsidR="00D767BF" w:rsidRPr="00D767BF" w14:paraId="7552590E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2A6431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Finishing :</w:t>
            </w:r>
          </w:p>
        </w:tc>
      </w:tr>
      <w:tr w:rsidR="00D767BF" w:rsidRPr="00CA6058" w14:paraId="7BFD8027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2F6333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Welded seam hidden in the bottom bar</w:t>
            </w:r>
          </w:p>
        </w:tc>
      </w:tr>
      <w:tr w:rsidR="00D767BF" w:rsidRPr="00CA6058" w14:paraId="3E3C89E1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2A5646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UPVC end pieces. Available in 4 colours: black, white, grey and cream</w:t>
            </w:r>
          </w:p>
        </w:tc>
      </w:tr>
      <w:tr w:rsidR="00D767BF" w:rsidRPr="00CA6058" w14:paraId="2B45D1AC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825D66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a UPVC sealing strip to close off the sill. Available in 2 colours: black and grey.</w:t>
            </w:r>
          </w:p>
        </w:tc>
      </w:tr>
      <w:tr w:rsidR="00D767BF" w:rsidRPr="00CA6058" w14:paraId="23790EF2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896F21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Easy (dis)assembly of the fabric by a hidden UPVC click profile</w:t>
            </w:r>
          </w:p>
        </w:tc>
      </w:tr>
      <w:tr w:rsidR="00D767BF" w:rsidRPr="00CA6058" w14:paraId="6D8C9481" w14:textId="77777777" w:rsidTr="00D767B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3F181A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D767BF" w:rsidRPr="00D767BF" w14:paraId="78EE4B7E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2A0AD4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D767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Colour</w:t>
            </w:r>
          </w:p>
        </w:tc>
      </w:tr>
      <w:tr w:rsidR="00D767BF" w:rsidRPr="00CA6058" w14:paraId="043AE44D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D310DD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Aluminum profiles (head box, side guiding channels and bottom bar): Powder coated (60-80 µm) or anodised (20 µm) in the same colour as the external joinery.</w:t>
            </w:r>
          </w:p>
        </w:tc>
      </w:tr>
      <w:tr w:rsidR="00D767BF" w:rsidRPr="00CA6058" w14:paraId="7506D4E3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5514AB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Side supporting end caps (cast aluminium): Powder coated in the same colour as the profiles.</w:t>
            </w:r>
          </w:p>
        </w:tc>
      </w:tr>
      <w:tr w:rsidR="00D767BF" w:rsidRPr="00CA6058" w14:paraId="0B12E392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21F078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In the case of anodised profiles (head box, side guiding channels and bottom bar), the side supporting end caps are powder coated in the most suitable colour (60-80 µm).</w:t>
            </w:r>
          </w:p>
        </w:tc>
      </w:tr>
      <w:tr w:rsidR="00D767BF" w:rsidRPr="00CA6058" w14:paraId="1744CD73" w14:textId="77777777" w:rsidTr="00D767B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B0FF73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D767BF" w:rsidRPr="00D767BF" w14:paraId="6B720467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8A7331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D767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Control</w:t>
            </w:r>
          </w:p>
        </w:tc>
      </w:tr>
      <w:tr w:rsidR="00D767BF" w:rsidRPr="00D767BF" w14:paraId="2E6CCA8D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1FC8F3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Electric:</w:t>
            </w:r>
          </w:p>
        </w:tc>
      </w:tr>
      <w:tr w:rsidR="00D767BF" w:rsidRPr="00CA6058" w14:paraId="78D4C769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A34683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without emergency manual control</w:t>
            </w:r>
          </w:p>
        </w:tc>
      </w:tr>
      <w:tr w:rsidR="00D767BF" w:rsidRPr="00CA6058" w14:paraId="23883FE2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F2ED5A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 obstacle detection (Detecto) and continuous fabric stretch compensation</w:t>
            </w:r>
          </w:p>
        </w:tc>
      </w:tr>
      <w:tr w:rsidR="00D767BF" w:rsidRPr="00CA6058" w14:paraId="639431FA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077EB1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motor connection is included in the sun protection category and is provided with a uv-resistant cable.</w:t>
            </w:r>
          </w:p>
        </w:tc>
      </w:tr>
      <w:tr w:rsidR="00D767BF" w:rsidRPr="00CA6058" w14:paraId="1DA06DDE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4E3051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electrical connection and all additional wiring are included in the electrical category.</w:t>
            </w:r>
          </w:p>
        </w:tc>
      </w:tr>
      <w:tr w:rsidR="00D767BF" w:rsidRPr="00CA6058" w14:paraId="5564DA64" w14:textId="77777777" w:rsidTr="00D767B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A39A57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D767BF" w:rsidRPr="00CA6058" w14:paraId="3BCA9A2A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1AFF8E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  <w:t xml:space="preserve">Connect&amp;Go-technology: electrical connection </w:t>
            </w:r>
          </w:p>
        </w:tc>
      </w:tr>
      <w:tr w:rsidR="00D767BF" w:rsidRPr="00CA6058" w14:paraId="363EF51F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892435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Facilitates quick and easy (dis)assembly of the screen set.</w:t>
            </w:r>
          </w:p>
        </w:tc>
      </w:tr>
      <w:tr w:rsidR="00D767BF" w:rsidRPr="00CA6058" w14:paraId="67AC0A92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4E875F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When installing the fabric set in the head box, the motor connector moves via the straight guiding system of the corresponding side supporting end piece in the cable connector; both connector clips are fixed into place and form a perfect electrical connection inside the head box.</w:t>
            </w:r>
          </w:p>
        </w:tc>
      </w:tr>
      <w:tr w:rsidR="00D767BF" w:rsidRPr="00CA6058" w14:paraId="01226FC8" w14:textId="77777777" w:rsidTr="00D767B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1E72AF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D767BF" w:rsidRPr="00D767BF" w14:paraId="6E86FF00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26F4B8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D767BF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D767BF" w:rsidRPr="00CA6058" w14:paraId="0B927745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F18545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Optional control with Renson smartphone application for iOS and Android, including product details and product-specific tips &amp; tricks in the app.</w:t>
            </w:r>
          </w:p>
        </w:tc>
      </w:tr>
      <w:tr w:rsidR="00D767BF" w:rsidRPr="00CA6058" w14:paraId="5ECE178E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F64552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D767BF" w:rsidRPr="00CA6058" w14:paraId="48FD3EB5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6A8857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  <w:t>Warranty and product information via QR code</w:t>
            </w:r>
          </w:p>
        </w:tc>
      </w:tr>
      <w:tr w:rsidR="00D767BF" w:rsidRPr="00CA6058" w14:paraId="6EB3A1F7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5B7C12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10-year warranty on coatings on the aluminium profiles.</w:t>
            </w:r>
          </w:p>
        </w:tc>
      </w:tr>
      <w:tr w:rsidR="00D767BF" w:rsidRPr="00CA6058" w14:paraId="10EAC031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59825A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7-year warranty on electronic motors with obstacle detection (Detecto).</w:t>
            </w:r>
          </w:p>
        </w:tc>
      </w:tr>
      <w:tr w:rsidR="00D767BF" w:rsidRPr="00CA6058" w14:paraId="44DE1FC6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DBD745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the windproof-technology if 'Freestanding' F:</w:t>
            </w:r>
          </w:p>
        </w:tc>
      </w:tr>
      <w:tr w:rsidR="00D767BF" w:rsidRPr="00CA6058" w14:paraId="787ECC6D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75C121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Zipper remains in side guiding channel</w:t>
            </w:r>
          </w:p>
        </w:tc>
      </w:tr>
      <w:tr w:rsidR="00D767BF" w:rsidRPr="00CA6058" w14:paraId="3B4B1AD7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756FB4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Optimal adhesion of zipper to fabric</w:t>
            </w:r>
          </w:p>
        </w:tc>
      </w:tr>
      <w:tr w:rsidR="00D767BF" w:rsidRPr="00CA6058" w14:paraId="124540D2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518AC3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defects arising from normal domestic use and regular maintenance.</w:t>
            </w:r>
          </w:p>
        </w:tc>
      </w:tr>
      <w:tr w:rsidR="00D767BF" w:rsidRPr="00D767BF" w14:paraId="427061C7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D473F0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D767B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5-year warranty on motors.</w:t>
            </w:r>
          </w:p>
        </w:tc>
      </w:tr>
      <w:tr w:rsidR="00D767BF" w:rsidRPr="00CA6058" w14:paraId="518E9C87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63F3D8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Every individual sun protection product can be identified afterwards and linked to a warranty number or a unique screen ID.</w:t>
            </w:r>
          </w:p>
        </w:tc>
      </w:tr>
      <w:tr w:rsidR="00D767BF" w:rsidRPr="00CA6058" w14:paraId="18ED0622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17D902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identification is done thanks to a QR code, which is placed in an easily accessible location (can be consulted without using extra tools) and can be easily scanned using a smartphone or tablet.</w:t>
            </w:r>
          </w:p>
        </w:tc>
      </w:tr>
      <w:tr w:rsidR="00D767BF" w:rsidRPr="00CA6058" w14:paraId="2097714F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11091D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essential product details (dimensions, colours, fabric type, motor type, etc.) can be consulted at any time.</w:t>
            </w:r>
          </w:p>
        </w:tc>
      </w:tr>
      <w:tr w:rsidR="00D767BF" w:rsidRPr="00CA6058" w14:paraId="4C3BA61B" w14:textId="77777777" w:rsidTr="00D767B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E29A05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D767BF" w:rsidRPr="00D767BF" w14:paraId="30203F2F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60300E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D767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 class </w:t>
            </w:r>
          </w:p>
        </w:tc>
      </w:tr>
      <w:tr w:rsidR="00D767BF" w:rsidRPr="00CA6058" w14:paraId="7EEAE41B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24CD75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meets European standard EN13561.</w:t>
            </w:r>
          </w:p>
        </w:tc>
      </w:tr>
      <w:tr w:rsidR="00D767BF" w:rsidRPr="00CA6058" w14:paraId="25012241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3DE183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Guaranteed up to 100 km/h in closed position (EN 13561:2004+A1:2008 conform wind class 3). The wind resistance depends on the screen dimensions and is available upon request.</w:t>
            </w:r>
          </w:p>
        </w:tc>
      </w:tr>
      <w:tr w:rsidR="00D767BF" w:rsidRPr="00CA6058" w14:paraId="091AA19C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8BCBEA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Wind tunnel test report 'Von Karman Institute for Fluid Dynamics' (EAR1819): wind resistance guaranteed up to 200 km/h in closed position (tested for a screen of 1,000 mm x 1,000 mm).</w:t>
            </w:r>
          </w:p>
        </w:tc>
      </w:tr>
      <w:tr w:rsidR="00D767BF" w:rsidRPr="00CA6058" w14:paraId="3ECE9D48" w14:textId="77777777" w:rsidTr="00D767B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B689BA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D767BF" w:rsidRPr="00D767BF" w14:paraId="6FF2BD44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749E89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D767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Standards and certificates</w:t>
            </w:r>
          </w:p>
        </w:tc>
      </w:tr>
      <w:tr w:rsidR="00D767BF" w:rsidRPr="00CA6058" w14:paraId="00405D73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53CF31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manufactured in accordance with: EN 13561 and conforms to and/or has been tested in accordance with these standards.</w:t>
            </w:r>
          </w:p>
        </w:tc>
      </w:tr>
      <w:tr w:rsidR="00D767BF" w:rsidRPr="00CA6058" w14:paraId="02A4F024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4DC5AA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Declaration of performance: DoP-2016SC00006.</w:t>
            </w:r>
          </w:p>
        </w:tc>
      </w:tr>
      <w:tr w:rsidR="00D767BF" w:rsidRPr="00CA6058" w14:paraId="09BB9857" w14:textId="77777777" w:rsidTr="00D767B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9D4DBA" w14:textId="77777777" w:rsidR="00D767BF" w:rsidRPr="00D767BF" w:rsidRDefault="00D767BF" w:rsidP="00D767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D767BF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AluEco en VMRG Sun protection certificate.</w:t>
            </w:r>
          </w:p>
        </w:tc>
      </w:tr>
    </w:tbl>
    <w:p w14:paraId="41E55031" w14:textId="77777777" w:rsidR="00F24520" w:rsidRPr="00847A64" w:rsidRDefault="00F24520">
      <w:pPr>
        <w:rPr>
          <w:sz w:val="20"/>
          <w:szCs w:val="20"/>
          <w:lang w:val="fr-BE"/>
        </w:rPr>
      </w:pPr>
    </w:p>
    <w:sectPr w:rsidR="00F24520" w:rsidRPr="00847A64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08D"/>
    <w:rsid w:val="00007D55"/>
    <w:rsid w:val="00071FB5"/>
    <w:rsid w:val="000F5C07"/>
    <w:rsid w:val="001858A0"/>
    <w:rsid w:val="001C612B"/>
    <w:rsid w:val="002F501D"/>
    <w:rsid w:val="003761E7"/>
    <w:rsid w:val="00492AC5"/>
    <w:rsid w:val="004D7CAD"/>
    <w:rsid w:val="004E6B46"/>
    <w:rsid w:val="005526CC"/>
    <w:rsid w:val="005E06F4"/>
    <w:rsid w:val="0060671F"/>
    <w:rsid w:val="006232D7"/>
    <w:rsid w:val="006640AB"/>
    <w:rsid w:val="007A2316"/>
    <w:rsid w:val="00847A64"/>
    <w:rsid w:val="00862C62"/>
    <w:rsid w:val="0087046A"/>
    <w:rsid w:val="00902D9D"/>
    <w:rsid w:val="0093608D"/>
    <w:rsid w:val="009A6F01"/>
    <w:rsid w:val="009F37F4"/>
    <w:rsid w:val="00A82B26"/>
    <w:rsid w:val="00AD77EB"/>
    <w:rsid w:val="00B43077"/>
    <w:rsid w:val="00C05ECA"/>
    <w:rsid w:val="00C95634"/>
    <w:rsid w:val="00CA6058"/>
    <w:rsid w:val="00CC0295"/>
    <w:rsid w:val="00D57754"/>
    <w:rsid w:val="00D767BF"/>
    <w:rsid w:val="00D872F6"/>
    <w:rsid w:val="00DA4C4D"/>
    <w:rsid w:val="00ED3777"/>
    <w:rsid w:val="00F10646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B9DAB"/>
  <w15:chartTrackingRefBased/>
  <w15:docId w15:val="{3AA5190F-6F4A-4973-8DD6-3F2AB735B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A6058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60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1192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2022-12-21T10:22:00Z</dcterms:created>
  <dcterms:modified xsi:type="dcterms:W3CDTF">2025-03-13T10:08:00Z</dcterms:modified>
</cp:coreProperties>
</file>