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197880" w:rsidRPr="00197880" w14:paraId="73908846" w14:textId="77777777" w:rsidTr="00197880">
        <w:trPr>
          <w:trHeight w:val="192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4F4849E" w14:textId="77777777" w:rsidR="00197880" w:rsidRPr="00197880" w:rsidRDefault="00197880" w:rsidP="0019788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4</w:t>
            </w:r>
          </w:p>
        </w:tc>
      </w:tr>
      <w:tr w:rsidR="00197880" w:rsidRPr="00197880" w14:paraId="54A051BE" w14:textId="77777777" w:rsidTr="00197880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C8CE55" w14:textId="77777777" w:rsidR="00197880" w:rsidRPr="00197880" w:rsidRDefault="00197880" w:rsidP="001978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RENSON LOGGIA® SCHIEBELADEN</w:t>
            </w:r>
          </w:p>
        </w:tc>
      </w:tr>
      <w:tr w:rsidR="00197880" w:rsidRPr="00197880" w14:paraId="5A50D8B4" w14:textId="77777777" w:rsidTr="00197880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6CCF13" w14:textId="77777777" w:rsidR="00197880" w:rsidRPr="00197880" w:rsidRDefault="00197880" w:rsidP="001978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LOGGIAWOOD® PARO 0140 PRIVACY (PA-G-5.0710)</w:t>
            </w:r>
          </w:p>
        </w:tc>
      </w:tr>
      <w:tr w:rsidR="000A6361" w:rsidRPr="00197880" w14:paraId="23DC3C15" w14:textId="77777777" w:rsidTr="00197880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A965232" w14:textId="1F4F842B" w:rsidR="000A6361" w:rsidRPr="00197880" w:rsidRDefault="000A6361" w:rsidP="000A6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900D4B">
              <w:t xml:space="preserve">Renson NV, Maalbeekstraat 10, 8790 Waregem – </w:t>
            </w:r>
            <w:proofErr w:type="spellStart"/>
            <w:r w:rsidRPr="00900D4B">
              <w:t>Belgien</w:t>
            </w:r>
            <w:proofErr w:type="spellEnd"/>
          </w:p>
        </w:tc>
      </w:tr>
      <w:tr w:rsidR="000A6361" w:rsidRPr="000A6361" w14:paraId="4E3CEE9C" w14:textId="77777777" w:rsidTr="00197880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F9A507" w14:textId="75A36325" w:rsidR="000A6361" w:rsidRPr="000A6361" w:rsidRDefault="000A6361" w:rsidP="000A63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0A6361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0A6361">
              <w:rPr>
                <w:lang w:val="de-DE"/>
              </w:rPr>
              <w:t>, www.renson.eu</w:t>
            </w:r>
          </w:p>
        </w:tc>
      </w:tr>
      <w:tr w:rsidR="00197880" w:rsidRPr="00197880" w14:paraId="53FF3CEC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AB42F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2022 04 28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Ascha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 WIP</w:t>
            </w:r>
          </w:p>
        </w:tc>
      </w:tr>
      <w:tr w:rsidR="00197880" w:rsidRPr="00197880" w14:paraId="4EAD6018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11F60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197880" w:rsidRPr="00197880" w14:paraId="47CE77B3" w14:textId="77777777" w:rsidTr="001978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C57BA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978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197880" w:rsidRPr="000A6361" w14:paraId="760FEA8E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2F50D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197880" w:rsidRPr="000A6361" w14:paraId="15E256B3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64CEF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197880" w:rsidRPr="00197880" w14:paraId="4C5C0EF4" w14:textId="77777777" w:rsidTr="001978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4DDC1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978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Umschreibung</w:t>
            </w:r>
            <w:proofErr w:type="spellEnd"/>
          </w:p>
        </w:tc>
      </w:tr>
      <w:tr w:rsidR="00197880" w:rsidRPr="000A6361" w14:paraId="2D326E74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B67851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Loggiawood® Paro 0140 Privacy kombiniert die Qualität von Aluminium und die natürliche Eleganz von Holz in einem ästhetischen und effizienten zeitgemäßen System.</w:t>
            </w:r>
          </w:p>
        </w:tc>
      </w:tr>
      <w:tr w:rsidR="00197880" w:rsidRPr="000A6361" w14:paraId="3A00C6E8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4265F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Beim Konzept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Pricacy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sind die Lamellen beweglich im Rahmen gelagert, wodurch die Lamellen manuell von geschlossener in völlig geöffneter Position oder umgekehrt, geändert werden können.</w:t>
            </w:r>
          </w:p>
        </w:tc>
      </w:tr>
      <w:tr w:rsidR="00197880" w:rsidRPr="000A6361" w14:paraId="602BD182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B7532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stabile umlaufende Rahmen aus stranggepresstem Aluminium, garantiert eine hohe Formfestigkeit des Elements, während das globale Paneel durch die Holz-Lamellen eine sehr natürliche und elegante Ausstrahlung erhält.</w:t>
            </w:r>
          </w:p>
        </w:tc>
      </w:tr>
      <w:tr w:rsidR="00197880" w:rsidRPr="000A6361" w14:paraId="10B54E99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159F9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Falls erforderlich, ist für die Holz-Lamellen ein FSC oder PEPC Holz-Label (Garantie für Holz aus kontrollierter, nachhaltiger Waldbewirtschaftung) erhältlich.</w:t>
            </w:r>
          </w:p>
        </w:tc>
      </w:tr>
      <w:tr w:rsidR="00197880" w:rsidRPr="000A6361" w14:paraId="6A3BBE9D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4EC59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97880" w:rsidRPr="00197880" w14:paraId="25D5F9E6" w14:textId="77777777" w:rsidTr="001978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C744A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Normen</w:t>
            </w:r>
          </w:p>
        </w:tc>
      </w:tr>
      <w:tr w:rsidR="00197880" w:rsidRPr="000A6361" w14:paraId="74C65244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0BD2E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Aluminiumlegierung Al Mg Si 0,5 (F25):</w:t>
            </w:r>
          </w:p>
        </w:tc>
      </w:tr>
      <w:tr w:rsidR="00197880" w:rsidRPr="00197880" w14:paraId="2D247AC9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F029F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Norm: EN AW-6063</w:t>
            </w:r>
          </w:p>
        </w:tc>
      </w:tr>
      <w:tr w:rsidR="00197880" w:rsidRPr="00197880" w14:paraId="3C395AAB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72F95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Härtung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T66</w:t>
            </w:r>
          </w:p>
        </w:tc>
      </w:tr>
      <w:tr w:rsidR="00197880" w:rsidRPr="00197880" w14:paraId="752547D4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82F8E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Aluminiumvorbehandlung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97880" w:rsidRPr="00197880" w14:paraId="175510F5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4189ED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Norm DIN 5002155</w:t>
            </w:r>
          </w:p>
        </w:tc>
      </w:tr>
      <w:tr w:rsidR="00197880" w:rsidRPr="000A6361" w14:paraId="6184E58D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841E6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Stabilitätsberechnungen basieren auf folgenden Normen:</w:t>
            </w:r>
          </w:p>
        </w:tc>
      </w:tr>
      <w:tr w:rsidR="00197880" w:rsidRPr="000A6361" w14:paraId="0D1A7C14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739A0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ENV 1999-1-1: Berechnung von Konstruktionen aus Aluminium</w:t>
            </w:r>
          </w:p>
        </w:tc>
      </w:tr>
      <w:tr w:rsidR="00197880" w:rsidRPr="000A6361" w14:paraId="22C24C9E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6D3A5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NBN B-03-002-2: Windbelastung - Dynamische Effekte</w:t>
            </w:r>
          </w:p>
        </w:tc>
      </w:tr>
      <w:tr w:rsidR="00197880" w:rsidRPr="00197880" w14:paraId="4E68CDE2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1FD8D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EN 1991-1-4: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Windbelastung</w:t>
            </w:r>
            <w:proofErr w:type="spellEnd"/>
          </w:p>
        </w:tc>
      </w:tr>
      <w:tr w:rsidR="00197880" w:rsidRPr="000A6361" w14:paraId="4D14FDCD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F31C4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Paneele entsprechen allen CE Anforderungen, gemäß Leistungserklärung DoP/RP/001 basierend auf die harmonisierten technischen Spezifikationen nach EN 13659:2004.</w:t>
            </w:r>
          </w:p>
        </w:tc>
      </w:tr>
      <w:tr w:rsidR="00197880" w:rsidRPr="000A6361" w14:paraId="37BFEA8A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973E5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97880" w:rsidRPr="00197880" w14:paraId="79B02016" w14:textId="77777777" w:rsidTr="001978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57B82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978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Oberflächenbehandlung</w:t>
            </w:r>
            <w:proofErr w:type="spellEnd"/>
            <w:r w:rsidRPr="001978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- Aluminium</w:t>
            </w:r>
          </w:p>
        </w:tc>
      </w:tr>
      <w:tr w:rsidR="00197880" w:rsidRPr="000A6361" w14:paraId="4C95FE54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BE17A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E6/EV-1 naturfarbig eloxiert (20 µm): Aluminiumprofile vorbehandelt und anschliessend eloxiert.</w:t>
            </w:r>
          </w:p>
        </w:tc>
      </w:tr>
      <w:tr w:rsidR="00197880" w:rsidRPr="000A6361" w14:paraId="1C47FB74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AC3D8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Polyester-Pulverbeschichtung nach RAL (60-80 µm): Aluminiumprofile korrosionsbeständig vorbehandelt (DIN 5002155) um eine dauerhafte Pulverhaftung zu garantieren und anschliessend thermisch beschichtet.</w:t>
            </w:r>
          </w:p>
        </w:tc>
      </w:tr>
      <w:tr w:rsidR="00197880" w:rsidRPr="000A6361" w14:paraId="0DC347E1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65DA5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97880" w:rsidRPr="00197880" w14:paraId="5232A669" w14:textId="77777777" w:rsidTr="00197880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93A6A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9788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Systemausführung</w:t>
            </w:r>
            <w:proofErr w:type="spellEnd"/>
          </w:p>
        </w:tc>
      </w:tr>
      <w:tr w:rsidR="00197880" w:rsidRPr="00197880" w14:paraId="7ADCCE07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6E2EE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97880" w:rsidRPr="000A6361" w14:paraId="2F942CC2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8CF45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 Verticale Rahmenprofiele LG.040.07, seitlich mit Ausfüllprofil LG.040.08 versehen, für völlig flache Ansicht, aus stranggepresstem Aluminium</w:t>
            </w:r>
          </w:p>
        </w:tc>
      </w:tr>
      <w:tr w:rsidR="00197880" w:rsidRPr="00197880" w14:paraId="46C0D680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5EC23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Abmessungen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des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Rahmenprofils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97880" w:rsidRPr="00197880" w14:paraId="4F410786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1D9E5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Breite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197880" w:rsidRPr="00197880" w14:paraId="4E5FB817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A77B9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197880" w:rsidRPr="000A6361" w14:paraId="5A88FE55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639EC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94.248 mm4 (starke Achse); Iz = 67.516 mm4, bei einer minimalen Materialstärke von 2,0 mm</w:t>
            </w:r>
          </w:p>
        </w:tc>
      </w:tr>
      <w:tr w:rsidR="00197880" w:rsidRPr="000A6361" w14:paraId="79DBDB60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1D66C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Abhängig vom Höhenmaß des Schiebepaneels kann das horizontale Rahmenprofil oben 55 mm anstatt 40 mm und unten 55 oder 70mm anstatt 40mm betragen</w:t>
            </w:r>
          </w:p>
        </w:tc>
      </w:tr>
      <w:tr w:rsidR="00197880" w:rsidRPr="00197880" w14:paraId="6813FA3C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BF288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Horizontales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LG.040.09:</w:t>
            </w:r>
          </w:p>
        </w:tc>
      </w:tr>
      <w:tr w:rsidR="00197880" w:rsidRPr="00197880" w14:paraId="3044F81A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3BDCB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197880" w:rsidRPr="00197880" w14:paraId="44F126C3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ED1BD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Höhe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197880" w:rsidRPr="000A6361" w14:paraId="3C244906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8DE47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75.158 mm4 (starke Achse); Iz = 72.301 mm4, bei einer minimalen Materialstärke von 2,0 mm</w:t>
            </w:r>
          </w:p>
        </w:tc>
      </w:tr>
      <w:tr w:rsidR="00197880" w:rsidRPr="00197880" w14:paraId="6FA74840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22F23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Horizontales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LG.040.55:</w:t>
            </w:r>
          </w:p>
        </w:tc>
      </w:tr>
      <w:tr w:rsidR="00197880" w:rsidRPr="00197880" w14:paraId="2B880191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BA6B9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197880" w:rsidRPr="00197880" w14:paraId="6C007FB6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0E2FB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Höhe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55 mm</w:t>
            </w:r>
          </w:p>
        </w:tc>
      </w:tr>
      <w:tr w:rsidR="00197880" w:rsidRPr="000A6361" w14:paraId="5D484BEA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062B9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Minimum Trägheitsmoment Iy = 169.579 mm4 (starke Achse); Iz = 91.248 mm4, bei einer minimalen Materialstärke von 2,0 mm</w:t>
            </w:r>
          </w:p>
        </w:tc>
      </w:tr>
      <w:tr w:rsidR="00197880" w:rsidRPr="00197880" w14:paraId="2E083240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541C0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Horizontales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LG.040.70:</w:t>
            </w:r>
          </w:p>
        </w:tc>
      </w:tr>
      <w:tr w:rsidR="00197880" w:rsidRPr="00197880" w14:paraId="44BB8585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C9061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197880" w:rsidRPr="00197880" w14:paraId="791A6E0D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E2691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Höhe</w:t>
            </w:r>
            <w:proofErr w:type="spellEnd"/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70 mm</w:t>
            </w:r>
          </w:p>
        </w:tc>
      </w:tr>
      <w:tr w:rsidR="00197880" w:rsidRPr="000A6361" w14:paraId="511F0DAD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CDFB6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317.123 mm4 (starke Achse); Iz = 116.033 mm4, bei einer minimalen Materialstärke von 2,0 mm</w:t>
            </w:r>
          </w:p>
        </w:tc>
      </w:tr>
      <w:tr w:rsidR="00197880" w:rsidRPr="000A6361" w14:paraId="0BC3674B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C8768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Unsichtbare Eckverbindungen mittels Ausfüllprofil und Endkappen</w:t>
            </w:r>
          </w:p>
        </w:tc>
      </w:tr>
      <w:tr w:rsidR="00197880" w:rsidRPr="00197880" w14:paraId="58817EEC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E58CC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Lamellen:</w:t>
            </w:r>
          </w:p>
        </w:tc>
      </w:tr>
      <w:tr w:rsidR="00197880" w:rsidRPr="000A6361" w14:paraId="3E88564E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F0463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Parallelogrammförmige Holz-Lamellen WRC.PL.065, beweglich in zwei Bedienungsfeldern gelagert, wodurch die Lamellen manuell und unabhänging vom jeweiligen Bedienungsfeld geöffnet oder geschlossen werden können</w:t>
            </w:r>
          </w:p>
        </w:tc>
      </w:tr>
      <w:tr w:rsidR="00197880" w:rsidRPr="000A6361" w14:paraId="033F69CC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3D06C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Hochwertige Holz-Lamellen aus WRCedar Clear Nr.2 - unbehandelt, geeignet zur natürlichen Graufärbung</w:t>
            </w:r>
          </w:p>
        </w:tc>
      </w:tr>
      <w:tr w:rsidR="00197880" w:rsidRPr="00197880" w14:paraId="1B64C2CA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A712E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Abmessungen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197880" w:rsidRPr="00197880" w14:paraId="7EB68AAB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17808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Höhe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 16 mm</w:t>
            </w:r>
          </w:p>
        </w:tc>
      </w:tr>
      <w:tr w:rsidR="00197880" w:rsidRPr="00197880" w14:paraId="68A5F809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2B211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Tiefe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 65 mm</w:t>
            </w:r>
          </w:p>
        </w:tc>
      </w:tr>
      <w:tr w:rsidR="00197880" w:rsidRPr="000A6361" w14:paraId="4901B701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96482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Lamellenabstand: 57 mm (17 Lamellen pro Meter in der Höhe)</w:t>
            </w:r>
          </w:p>
        </w:tc>
      </w:tr>
      <w:tr w:rsidR="00197880" w:rsidRPr="000A6361" w14:paraId="79CBC7E2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66ACB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Minimum Trägheitsmoment Iy = 223.630 mm4 (starke Achse); Iz = 15.126 mm4</w:t>
            </w:r>
          </w:p>
        </w:tc>
      </w:tr>
      <w:tr w:rsidR="00197880" w:rsidRPr="00197880" w14:paraId="7931A75B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016A6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Schiebebeschläge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197880" w:rsidRPr="000A6361" w14:paraId="51CFCB91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E5216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Hochwertiger, wartungsfreier Schiebebeschlag, bestehend aus:</w:t>
            </w:r>
          </w:p>
        </w:tc>
      </w:tr>
      <w:tr w:rsidR="00197880" w:rsidRPr="000A6361" w14:paraId="31F2F47F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14EA6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lastRenderedPageBreak/>
              <w:t xml:space="preserve">    - Laufschiene (oben) mit Laufwagen/Aufhängebügel und einstellbarem Laufschienenpuffer oder mit dahinterliegenden Schienen</w:t>
            </w:r>
          </w:p>
        </w:tc>
      </w:tr>
      <w:tr w:rsidR="00197880" w:rsidRPr="000A6361" w14:paraId="51B3E945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A7CD5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untere Führung mittels einem Aluminium L-Profil 20/20/4 und einer Kunststoffführung</w:t>
            </w:r>
          </w:p>
        </w:tc>
      </w:tr>
      <w:tr w:rsidR="00197880" w:rsidRPr="000A6361" w14:paraId="348CF0BF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8D980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seitliche Gummipuffer um Beschädigungen des Paneels zu vermeiden </w:t>
            </w:r>
          </w:p>
        </w:tc>
      </w:tr>
      <w:tr w:rsidR="00197880" w:rsidRPr="000A6361" w14:paraId="0003729C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CA2EF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Bewegungsmoglichkeiten des Schiebepaneels (gemäss ausgewählter Ausführung): 1-flügelig (einfaches Schiebesystem); mehr-flügelig rechts-links laufend (symmetrisches Schiebesystem)</w:t>
            </w:r>
          </w:p>
        </w:tc>
      </w:tr>
      <w:tr w:rsidR="00197880" w:rsidRPr="00197880" w14:paraId="6E1588B3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07E99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</w:t>
            </w:r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Motorbedienung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gemäss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ausgewählter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Ausführung</w:t>
            </w:r>
            <w:proofErr w:type="spellEnd"/>
          </w:p>
        </w:tc>
      </w:tr>
      <w:tr w:rsidR="00197880" w:rsidRPr="000A6361" w14:paraId="2C7B9BBD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A2FE1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- 230 V Motor - zur Bedienung über einfachen Schalter oder zum Anschluss an einer zentralen Gebäudesteuerung</w:t>
            </w:r>
          </w:p>
        </w:tc>
      </w:tr>
      <w:tr w:rsidR="00197880" w:rsidRPr="00197880" w14:paraId="656139FA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262B3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</w:t>
            </w:r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Schiebebeschläge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CE </w:t>
            </w: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zertifiziert</w:t>
            </w:r>
            <w:proofErr w:type="spellEnd"/>
          </w:p>
        </w:tc>
      </w:tr>
      <w:tr w:rsidR="00197880" w:rsidRPr="00197880" w14:paraId="5ED9F1FC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A1A90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Systemeigenschaften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197880" w:rsidRPr="000A6361" w14:paraId="2EF1C879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52B0F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Lamellen beweglich gelagert, in zwei Bedienungsfeldern unterteilt - zum separaten öffnen und schliessen der beiden Felder</w:t>
            </w:r>
          </w:p>
        </w:tc>
      </w:tr>
      <w:tr w:rsidR="00197880" w:rsidRPr="000A6361" w14:paraId="234C395C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4A4A0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Rahmenprofil mit völlig flacher Ansicht und innenliegenden Eckverbindungen</w:t>
            </w:r>
          </w:p>
        </w:tc>
      </w:tr>
      <w:tr w:rsidR="00197880" w:rsidRPr="000A6361" w14:paraId="6AC740D0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150D8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Abhängig vom Höhenmaß des Schiebepaneels kann das horizontale Rahmenprofil oben 55 mm anstatt 40 mm und unten 55 oder 70mm anstatt 40mm betragen</w:t>
            </w:r>
          </w:p>
        </w:tc>
      </w:tr>
      <w:tr w:rsidR="00197880" w:rsidRPr="00197880" w14:paraId="371E48FC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E5D4D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Abmessungen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197880" w:rsidRPr="000A6361" w14:paraId="5A39B2F2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2C8AF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Maximale Abmessungen sind von der örtlichen Windbelastung qb und Normierung abhängig</w:t>
            </w:r>
          </w:p>
        </w:tc>
      </w:tr>
      <w:tr w:rsidR="00197880" w:rsidRPr="00197880" w14:paraId="05873776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2D1CA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Optionales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Zubehör</w:t>
            </w:r>
            <w:proofErr w:type="spellEnd"/>
            <w:r w:rsidRPr="0019788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197880" w:rsidRPr="000A6361" w14:paraId="291EE58B" w14:textId="77777777" w:rsidTr="00197880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74DC2" w14:textId="77777777" w:rsidR="00197880" w:rsidRPr="00197880" w:rsidRDefault="00197880" w:rsidP="0019788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197880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Flexible untere Führung Flexguide®: selbstregelnde untere Führung für die bei Flächen unter Neigungen mit L-, T oder U-förmigen (versenkt) unteren Führungsprofilen - siehe separater Ausschreibungstext</w:t>
            </w:r>
          </w:p>
        </w:tc>
      </w:tr>
    </w:tbl>
    <w:p w14:paraId="732602F2" w14:textId="77777777" w:rsidR="00F24520" w:rsidRPr="00197880" w:rsidRDefault="00F24520">
      <w:pPr>
        <w:rPr>
          <w:sz w:val="20"/>
          <w:szCs w:val="20"/>
          <w:lang w:val="de-DE"/>
        </w:rPr>
      </w:pPr>
    </w:p>
    <w:sectPr w:rsidR="00F24520" w:rsidRPr="00197880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A6"/>
    <w:rsid w:val="000025B7"/>
    <w:rsid w:val="00082434"/>
    <w:rsid w:val="000A6361"/>
    <w:rsid w:val="000E26D5"/>
    <w:rsid w:val="00127F8B"/>
    <w:rsid w:val="00197880"/>
    <w:rsid w:val="002321A6"/>
    <w:rsid w:val="00294641"/>
    <w:rsid w:val="003220FB"/>
    <w:rsid w:val="003D1544"/>
    <w:rsid w:val="006640AB"/>
    <w:rsid w:val="007A2316"/>
    <w:rsid w:val="0087046A"/>
    <w:rsid w:val="00C05ECA"/>
    <w:rsid w:val="00CC37F8"/>
    <w:rsid w:val="00D57754"/>
    <w:rsid w:val="00DB70A0"/>
    <w:rsid w:val="00EB57D3"/>
    <w:rsid w:val="00F24520"/>
    <w:rsid w:val="00FA5844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7990"/>
  <w15:chartTrackingRefBased/>
  <w15:docId w15:val="{35526553-2110-4A77-9940-E1A78655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A636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63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2022-04-29T12:09:00Z</dcterms:created>
  <dcterms:modified xsi:type="dcterms:W3CDTF">2025-03-06T13:57:00Z</dcterms:modified>
</cp:coreProperties>
</file>