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232D7" w:rsidRPr="006232D7" w14:paraId="1F3B344D" w14:textId="77777777" w:rsidTr="006232D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B2FA5A" w14:textId="77777777" w:rsidR="006232D7" w:rsidRPr="006232D7" w:rsidRDefault="006232D7" w:rsidP="006232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6232D7" w:rsidRPr="006232D7" w14:paraId="149A7647" w14:textId="77777777" w:rsidTr="006232D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22D23" w14:textId="77777777" w:rsidR="006232D7" w:rsidRPr="006232D7" w:rsidRDefault="006232D7" w:rsidP="00623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MINIMAL S Solar - </w:t>
            </w: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1)</w:t>
            </w:r>
          </w:p>
        </w:tc>
      </w:tr>
      <w:tr w:rsidR="001B268E" w:rsidRPr="006232D7" w14:paraId="2B339A7B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B83E1D" w14:textId="1146A835" w:rsidR="001B268E" w:rsidRPr="006232D7" w:rsidRDefault="001B268E" w:rsidP="001B2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74DFC">
              <w:t xml:space="preserve">Renson NV, Maalbeekstraat 10, 8790 Waregem – </w:t>
            </w:r>
            <w:proofErr w:type="spellStart"/>
            <w:r w:rsidRPr="00874DFC">
              <w:t>Belgien</w:t>
            </w:r>
            <w:proofErr w:type="spellEnd"/>
          </w:p>
        </w:tc>
      </w:tr>
      <w:tr w:rsidR="001B268E" w:rsidRPr="001B268E" w14:paraId="007025E1" w14:textId="77777777" w:rsidTr="006232D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BA2025" w14:textId="01BD745C" w:rsidR="001B268E" w:rsidRPr="001B268E" w:rsidRDefault="001B268E" w:rsidP="001B2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B268E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1B268E">
              <w:rPr>
                <w:lang w:val="de-DE"/>
              </w:rPr>
              <w:t>, www.renson.eu</w:t>
            </w:r>
          </w:p>
        </w:tc>
      </w:tr>
      <w:tr w:rsidR="006232D7" w:rsidRPr="006232D7" w14:paraId="1C128897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9D4B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6232D7" w:rsidRPr="006232D7" w14:paraId="6686F89C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EBD7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232D7" w:rsidRPr="006232D7" w14:paraId="0721044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C60F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6232D7" w:rsidRPr="001B268E" w14:paraId="0812A74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EE1A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6232D7" w:rsidRPr="001B268E" w14:paraId="3AAEFD3A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8BEDD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296ABD5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564D9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232D7" w:rsidRPr="001B268E" w14:paraId="75E68E64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6FC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6232D7" w:rsidRPr="001B268E" w14:paraId="570DB77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195D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6232D7" w:rsidRPr="006232D7" w14:paraId="02DB8B1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414B7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6232D7" w:rsidRPr="006232D7" w14:paraId="4540D42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2FC2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6232D7" w:rsidRPr="001B268E" w14:paraId="33321BA2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8383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6232D7" w:rsidRPr="001B268E" w14:paraId="4B93DA0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AD46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6232D7" w:rsidRPr="001B268E" w14:paraId="4197284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0DBA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6232D7" w:rsidRPr="001B268E" w14:paraId="3778CCED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FFAE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6232D7" w:rsidRPr="001B268E" w14:paraId="1B04925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A809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6232D7" w:rsidRPr="001B268E" w14:paraId="5D8CFF55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F4A9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6232D7" w:rsidRPr="001B268E" w14:paraId="0F585AD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C4B7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6232D7" w:rsidRPr="001B268E" w14:paraId="3D705C40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2BE6E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1B6C752D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FD85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232D7" w:rsidRPr="006232D7" w14:paraId="3DE3C84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80FD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6232D7" w:rsidRPr="006232D7" w14:paraId="6660103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70F3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6232D7" w:rsidRPr="001B268E" w14:paraId="2E9BDB2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A05C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115 mm hoch und 90 mm tief.</w:t>
            </w:r>
          </w:p>
        </w:tc>
      </w:tr>
      <w:tr w:rsidR="006232D7" w:rsidRPr="001B268E" w14:paraId="2EC89EF5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2AAA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0F5449B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6E6E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232D7" w:rsidRPr="006232D7" w14:paraId="043212A2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BB9C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232D7" w:rsidRPr="006232D7" w14:paraId="264F6FE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18B7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6232D7" w:rsidRPr="001B268E" w14:paraId="10243482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4C27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6232D7" w:rsidRPr="001B268E" w14:paraId="6EFBFAE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F0F5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6232D7" w:rsidRPr="006232D7" w14:paraId="1AB71FF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4831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232D7" w:rsidRPr="006232D7" w14:paraId="569AB2DB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3240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6232D7" w:rsidRPr="001B268E" w14:paraId="44E3BC8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C54F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6232D7" w:rsidRPr="001B268E" w14:paraId="372AB56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36C9D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6232D7" w:rsidRPr="006232D7" w14:paraId="63321AB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D04E7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6232D7" w:rsidRPr="001B268E" w14:paraId="594DFB6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89237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6232D7" w:rsidRPr="006232D7" w14:paraId="7DB8F2D8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1A94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232D7" w:rsidRPr="001B268E" w14:paraId="03A9D4ED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93CA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6232D7" w:rsidRPr="001B268E" w14:paraId="13BA506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A494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C.40-Koppelseitenführung: B 40 mm x T 58 mm</w:t>
            </w:r>
          </w:p>
        </w:tc>
      </w:tr>
      <w:tr w:rsidR="006232D7" w:rsidRPr="001B268E" w14:paraId="69319293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B8C4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47ABC3D8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10B5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6232D7" w:rsidRPr="006232D7" w14:paraId="42BA5A98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50FC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232D7" w:rsidRPr="001B268E" w14:paraId="61A3215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2604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6232D7" w:rsidRPr="001B268E" w14:paraId="1FE0CD9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3A369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6232D7" w:rsidRPr="001B268E" w14:paraId="22E2D9D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BB03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6232D7" w:rsidRPr="001B268E" w14:paraId="0BDBC76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C9E2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6232D7" w:rsidRPr="001B268E" w14:paraId="16E8ADF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CE1A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6232D7" w:rsidRPr="001B268E" w14:paraId="352FCD7F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6935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2E0B9D2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B46E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6232D7" w:rsidRPr="001B268E" w14:paraId="13035C25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8B27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6232D7" w:rsidRPr="006232D7" w14:paraId="33ECBB8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2B3E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232D7" w:rsidRPr="006232D7" w14:paraId="69E8D98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2E14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6232D7" w:rsidRPr="001B268E" w14:paraId="52A31DC5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DD22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 xml:space="preserve"> - Fixscreen-Technologie: dDie senkrechten Ränder verfügen über einen symmetrischen Reißverschluss</w:t>
            </w:r>
          </w:p>
        </w:tc>
      </w:tr>
      <w:tr w:rsidR="006232D7" w:rsidRPr="001B268E" w14:paraId="35520CBD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9E9F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6232D7" w:rsidRPr="006232D7" w14:paraId="785A99E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F7E3C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232D7" w:rsidRPr="006232D7" w14:paraId="7D37FA51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E8E5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6232D7" w:rsidRPr="001B268E" w14:paraId="5A31857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AFDA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6232D7" w:rsidRPr="006232D7" w14:paraId="28EF293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A4754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232D7" w:rsidRPr="006232D7" w14:paraId="69D13CC8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D430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232D7" w:rsidRPr="001B268E" w14:paraId="295CA99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5AB6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6232D7" w:rsidRPr="001B268E" w14:paraId="0F5F6EF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1E6C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6232D7" w:rsidRPr="006232D7" w14:paraId="6ECBE87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080D9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232D7" w:rsidRPr="006232D7" w14:paraId="43A78DA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2CD3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6232D7" w:rsidRPr="001B268E" w14:paraId="3970EC5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2DF6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6232D7" w:rsidRPr="001B268E" w14:paraId="6442B2A5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7F73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508D4644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C4559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6232D7" w:rsidRPr="006232D7" w14:paraId="246534D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D7DF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232D7" w:rsidRPr="006232D7" w14:paraId="5A64BCE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9992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232D7" w:rsidRPr="001B268E" w14:paraId="345772F4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037BE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6232D7" w:rsidRPr="001B268E" w14:paraId="05E6984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1C8F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6232D7" w:rsidRPr="006232D7" w14:paraId="2F0F3AC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C7D4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232D7" w:rsidRPr="001B268E" w14:paraId="44937F0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EB57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6232D7" w:rsidRPr="001B268E" w14:paraId="79B8EA7B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CF46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6232D7" w:rsidRPr="001B268E" w14:paraId="4D4141D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8736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6232D7" w:rsidRPr="001B268E" w14:paraId="5A0AD8D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6B64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6232D7" w:rsidRPr="001B268E" w14:paraId="6792E558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CB7C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7324146F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546A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6232D7" w:rsidRPr="001B268E" w14:paraId="511F99C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0E72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6232D7" w:rsidRPr="001B268E" w14:paraId="5B291FC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66DE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6232D7" w:rsidRPr="001B268E" w14:paraId="3681729B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3DF1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6232D7" w:rsidRPr="001B268E" w14:paraId="3D28E705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67F9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0427563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382A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6232D7" w:rsidRPr="006232D7" w14:paraId="6D3D9D6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291B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6232D7" w:rsidRPr="001B268E" w14:paraId="12E2F60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C7CF7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Mittels eines 12 V DC Rohrmotors, Batterie und Solarzelle 3,2 W.</w:t>
            </w:r>
          </w:p>
        </w:tc>
      </w:tr>
      <w:tr w:rsidR="006232D7" w:rsidRPr="001B268E" w14:paraId="5008443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4825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6232D7" w:rsidRPr="001B268E" w14:paraId="5266B45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E470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6232D7" w:rsidRPr="001B268E" w14:paraId="2A77540D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1A302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1B268E" w14:paraId="3CE1889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045C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6232D7" w:rsidRPr="001B268E" w14:paraId="1B423138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28DA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6232D7" w:rsidRPr="001B268E" w14:paraId="668AA7C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6DF2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6232D7" w:rsidRPr="001B268E" w14:paraId="5A61F44A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3D010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5808268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5AC19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6232D7" w:rsidRPr="001B268E" w14:paraId="5E5C2A3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AF52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6232D7" w:rsidRPr="001B268E" w14:paraId="0F16AB7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C77A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1B268E" w14:paraId="5111BD6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DBD3D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6232D7" w:rsidRPr="001B268E" w14:paraId="6A3F18E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BF628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6232D7" w:rsidRPr="001B268E" w14:paraId="0E62D170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BFF0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7 Jahre Garantie auf Motor, Batterie und Solarzelle.</w:t>
            </w:r>
          </w:p>
        </w:tc>
      </w:tr>
      <w:tr w:rsidR="006232D7" w:rsidRPr="001B268E" w14:paraId="03454B3F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963C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6232D7" w:rsidRPr="001B268E" w14:paraId="68AC987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458B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6232D7" w:rsidRPr="001B268E" w14:paraId="18B73A2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25DDA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6232D7" w:rsidRPr="001B268E" w14:paraId="5130D9EA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FC33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6232D7" w:rsidRPr="001B268E" w14:paraId="4F81B243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4C40B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6232D7" w:rsidRPr="001B268E" w14:paraId="53530E31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08D21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6232D7" w:rsidRPr="001B268E" w14:paraId="23218FA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45A8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6232D7" w:rsidRPr="001B268E" w14:paraId="2F15B4E7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11D16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6232D7" w:rsidRPr="001B268E" w14:paraId="4E209441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9C89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2069A23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46E55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 xml:space="preserve">Windklasse </w:t>
            </w:r>
          </w:p>
        </w:tc>
      </w:tr>
      <w:tr w:rsidR="006232D7" w:rsidRPr="001B268E" w14:paraId="6BD097F6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13B67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6232D7" w:rsidRPr="001B268E" w14:paraId="2F6FABE5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2A56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6232D7" w:rsidRPr="001B268E" w14:paraId="3E991C6F" w14:textId="77777777" w:rsidTr="006232D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23D5E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232D7" w:rsidRPr="006232D7" w14:paraId="69E5FB7D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4ADA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232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6232D7" w:rsidRPr="001B268E" w14:paraId="5B663339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DC9DF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6232D7" w:rsidRPr="006232D7" w14:paraId="623F900E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7E8EC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6232D7" w:rsidRPr="001B268E" w14:paraId="2D121E1C" w14:textId="77777777" w:rsidTr="006232D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65FB3" w14:textId="77777777" w:rsidR="006232D7" w:rsidRPr="006232D7" w:rsidRDefault="006232D7" w:rsidP="006232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232D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6232D7" w:rsidRDefault="00F24520">
      <w:pPr>
        <w:rPr>
          <w:sz w:val="20"/>
          <w:szCs w:val="20"/>
          <w:lang w:val="de-DE"/>
        </w:rPr>
      </w:pPr>
    </w:p>
    <w:sectPr w:rsidR="00F24520" w:rsidRPr="006232D7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127F8B"/>
    <w:rsid w:val="001B268E"/>
    <w:rsid w:val="006232D7"/>
    <w:rsid w:val="006640AB"/>
    <w:rsid w:val="007A2316"/>
    <w:rsid w:val="0087046A"/>
    <w:rsid w:val="0093608D"/>
    <w:rsid w:val="009F37F4"/>
    <w:rsid w:val="00AD77EB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B26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2022-12-21T09:58:00Z</dcterms:created>
  <dcterms:modified xsi:type="dcterms:W3CDTF">2025-03-06T13:47:00Z</dcterms:modified>
</cp:coreProperties>
</file>