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8155AF" w:rsidRPr="008155AF" w14:paraId="5F120927" w14:textId="77777777" w:rsidTr="008155AF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C5CCC30" w14:textId="77777777" w:rsidR="008155AF" w:rsidRPr="008155AF" w:rsidRDefault="008155AF" w:rsidP="008155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nl</w:t>
            </w:r>
          </w:p>
        </w:tc>
      </w:tr>
      <w:tr w:rsidR="008155AF" w:rsidRPr="008155AF" w14:paraId="687B8692" w14:textId="77777777" w:rsidTr="008155AF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F61474" w14:textId="77777777" w:rsidR="008155AF" w:rsidRPr="008155AF" w:rsidRDefault="008155AF" w:rsidP="00815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TOPFIX®</w:t>
            </w:r>
          </w:p>
        </w:tc>
      </w:tr>
      <w:tr w:rsidR="00992560" w:rsidRPr="008155AF" w14:paraId="57C1BE53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5E68679" w14:textId="5439AEB7" w:rsidR="00992560" w:rsidRPr="008155AF" w:rsidRDefault="00992560" w:rsidP="00992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B47C18">
              <w:t>Renson NV, Maalbeekstraat 10, 8790 Waregem – België</w:t>
            </w:r>
          </w:p>
        </w:tc>
      </w:tr>
      <w:tr w:rsidR="00992560" w:rsidRPr="00992560" w14:paraId="69CFD016" w14:textId="77777777" w:rsidTr="008155AF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AF6559" w14:textId="77A532CB" w:rsidR="00992560" w:rsidRPr="00992560" w:rsidRDefault="00992560" w:rsidP="00992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992560">
              <w:rPr>
                <w:lang w:val="de-DE"/>
              </w:rPr>
              <w:t xml:space="preserve">Tel. +32 (0)56 62 71 11, </w:t>
            </w:r>
            <w:hyperlink r:id="rId4" w:history="1">
              <w:r w:rsidRPr="000F4FF6">
                <w:rPr>
                  <w:rStyle w:val="Hyperlink"/>
                  <w:lang w:val="de-DE"/>
                </w:rPr>
                <w:t>info@renson.be</w:t>
              </w:r>
            </w:hyperlink>
            <w:r w:rsidRPr="00992560">
              <w:rPr>
                <w:lang w:val="de-DE"/>
              </w:rPr>
              <w:t xml:space="preserve"> www.renson.eu</w:t>
            </w:r>
          </w:p>
        </w:tc>
      </w:tr>
      <w:tr w:rsidR="008155AF" w:rsidRPr="00992560" w14:paraId="1AE4077E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3933C" w14:textId="77777777" w:rsidR="008155AF" w:rsidRPr="00992560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de-DE" w:eastAsia="nl-BE"/>
              </w:rPr>
            </w:pPr>
          </w:p>
        </w:tc>
      </w:tr>
      <w:tr w:rsidR="008155AF" w:rsidRPr="008155AF" w14:paraId="5574A253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02412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Productkenmerken </w:t>
            </w:r>
          </w:p>
        </w:tc>
      </w:tr>
      <w:tr w:rsidR="008155AF" w:rsidRPr="008155AF" w14:paraId="4953D731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4378B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(rood gemarkeerde tekst kan geschrapt worden in functie van uw keuze)</w:t>
            </w:r>
          </w:p>
        </w:tc>
      </w:tr>
      <w:tr w:rsidR="008155AF" w:rsidRPr="008155AF" w14:paraId="520B045A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34AD8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8155AF" w:rsidRPr="008155AF" w14:paraId="685255EF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2E044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8155AF" w:rsidRPr="008155AF" w14:paraId="56441314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7ABBC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Dit product wordt op een gesloten (bijv. lichtstraat) structuur gemonteerd met of zonder montagevoeten.</w:t>
            </w:r>
          </w:p>
        </w:tc>
      </w:tr>
      <w:tr w:rsidR="008155AF" w:rsidRPr="008155AF" w14:paraId="7493DCB4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CC08F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Montage is met de kast bovenaan, de kast onderaan (binnentoepassing) of de kast zijwaarts (0 - 45°).</w:t>
            </w:r>
          </w:p>
        </w:tc>
      </w:tr>
      <w:tr w:rsidR="008155AF" w:rsidRPr="008155AF" w14:paraId="395CF56B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6CC6A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Bij rechtstreekse raammontage moet rekening gehouden worden met het doorbuigen van de onderlat.</w:t>
            </w:r>
          </w:p>
        </w:tc>
      </w:tr>
      <w:tr w:rsidR="008155AF" w:rsidRPr="008155AF" w14:paraId="35939D55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FEDD3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Indien de Topfix over meerdere glasdelen gemonteerd wordt, wordt het gebruik van montagevoeten ten stelligste aangeraden om contact tussen onderlat en raamprofiel te vermijden.</w:t>
            </w:r>
          </w:p>
        </w:tc>
      </w:tr>
      <w:tr w:rsidR="008155AF" w:rsidRPr="008155AF" w14:paraId="6B932987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78C02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hellingshoek kan variëren van 0° tot 90°. De toepasbaarheid van het type doek is in functie van de hellingshoek.</w:t>
            </w:r>
          </w:p>
        </w:tc>
      </w:tr>
      <w:tr w:rsidR="008155AF" w:rsidRPr="008155AF" w14:paraId="135F94D1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D032D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155AF" w:rsidRPr="008155AF" w14:paraId="3449F00D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CC3A2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8155AF" w:rsidRPr="008155AF" w14:paraId="51C68300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AE02B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Afmetingen: 105 mm hoog x 100 mm diep</w:t>
            </w:r>
          </w:p>
        </w:tc>
      </w:tr>
      <w:tr w:rsidR="008155AF" w:rsidRPr="008155AF" w14:paraId="55E9ED90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C6560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profielen zijn vervaardigd uit geëxtrudeerd aluminium.</w:t>
            </w:r>
          </w:p>
        </w:tc>
      </w:tr>
      <w:tr w:rsidR="008155AF" w:rsidRPr="008155AF" w14:paraId="10FC78C7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B976A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155AF" w:rsidRPr="008155AF" w14:paraId="1012535E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237C5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8155AF" w:rsidRPr="008155AF" w14:paraId="7EB96ECE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4E59D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Zijn vervaardigd uit 2 of 3 geëxtrudeerde aluminium profielen.</w:t>
            </w:r>
          </w:p>
        </w:tc>
      </w:tr>
      <w:tr w:rsidR="008155AF" w:rsidRPr="008155AF" w14:paraId="73A0E111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CCC93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 :</w:t>
            </w:r>
          </w:p>
        </w:tc>
      </w:tr>
      <w:tr w:rsidR="008155AF" w:rsidRPr="008155AF" w14:paraId="2A08A1D1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735D2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Zijgeleider: B 58 mm x D 48 mm, 2-delig</w:t>
            </w:r>
          </w:p>
        </w:tc>
      </w:tr>
      <w:tr w:rsidR="008155AF" w:rsidRPr="008155AF" w14:paraId="0797E82B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0B4E1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In iedere zijgeleider zit een kunststof (HPVC) ritsgeleider met gecoëxtrudeerde slijtvaste toplaag voor een vloeiende en geruisarme beweging.</w:t>
            </w:r>
          </w:p>
        </w:tc>
      </w:tr>
      <w:tr w:rsidR="008155AF" w:rsidRPr="008155AF" w14:paraId="7EA297A5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27796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HPVC ritsgeleider is aan elke zijde voorzien van 2 S-profielen ter compensatie van de windstoten.</w:t>
            </w:r>
          </w:p>
        </w:tc>
      </w:tr>
      <w:tr w:rsidR="008155AF" w:rsidRPr="008155AF" w14:paraId="313BC18D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09332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155AF" w:rsidRPr="008155AF" w14:paraId="45DA51F1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D16A3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Doekbuis </w:t>
            </w:r>
          </w:p>
        </w:tc>
      </w:tr>
      <w:tr w:rsidR="008155AF" w:rsidRPr="008155AF" w14:paraId="35F14010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66583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vervaardigd uit verzinkt staal.</w:t>
            </w:r>
          </w:p>
        </w:tc>
      </w:tr>
      <w:tr w:rsidR="008155AF" w:rsidRPr="008155AF" w14:paraId="66200498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367C1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voorzien van een vertrapte verzonken doekgleuf om de indrukking van de doeklus te beperken.</w:t>
            </w:r>
          </w:p>
        </w:tc>
      </w:tr>
      <w:tr w:rsidR="008155AF" w:rsidRPr="008155AF" w14:paraId="10765830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D1EDF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Wordt voorzien van gepatenteerde conische doekbuisproppen om de dikkere uiteinden van de rits te compenseren.</w:t>
            </w:r>
          </w:p>
        </w:tc>
      </w:tr>
      <w:tr w:rsidR="008155AF" w:rsidRPr="008155AF" w14:paraId="574D63E3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1D0A0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Zij bevatten eveneens een koordschijf voor het oprollen van het spankoord.</w:t>
            </w:r>
          </w:p>
        </w:tc>
      </w:tr>
      <w:tr w:rsidR="008155AF" w:rsidRPr="008155AF" w14:paraId="7E67FAEA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DEC88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doekset is demonteerbaar aan de kant van het afneembaar profiel van de kast; vanuit dit standpunt wordt de linkse of rechtse positie bepaald (kabeldoorvoer).</w:t>
            </w:r>
          </w:p>
        </w:tc>
      </w:tr>
      <w:tr w:rsidR="008155AF" w:rsidRPr="008155AF" w14:paraId="257A750F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1D738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155AF" w:rsidRPr="008155AF" w14:paraId="4A2204F9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981B6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Doek </w:t>
            </w:r>
          </w:p>
        </w:tc>
      </w:tr>
      <w:tr w:rsidR="008155AF" w:rsidRPr="008155AF" w14:paraId="3D7E4C8A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5A6D7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Alle doeken zijn uit één stuk, behalve indien de hoogte groter is dan de doekrolbreedte.</w:t>
            </w:r>
          </w:p>
        </w:tc>
      </w:tr>
      <w:tr w:rsidR="008155AF" w:rsidRPr="008155AF" w14:paraId="29346A34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B1A15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doeken worden horizontaal geconfectioneerd.</w:t>
            </w:r>
          </w:p>
        </w:tc>
      </w:tr>
      <w:tr w:rsidR="008155AF" w:rsidRPr="008155AF" w14:paraId="1FA11CB3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B06CF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verticale boorden zijn voorzien van een rits, hierdoor zit het doek windvast in de zijgeleider.</w:t>
            </w:r>
          </w:p>
        </w:tc>
      </w:tr>
      <w:tr w:rsidR="008155AF" w:rsidRPr="008155AF" w14:paraId="05DA9EE1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6CF48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rits wordt hoogfrequent gelast, steeds aan de minst zichtbare zijde.</w:t>
            </w:r>
          </w:p>
        </w:tc>
      </w:tr>
      <w:tr w:rsidR="008155AF" w:rsidRPr="008155AF" w14:paraId="3E9EE4FA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DC72D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Polyesterdoek (halftransparant):</w:t>
            </w:r>
          </w:p>
        </w:tc>
      </w:tr>
      <w:tr w:rsidR="008155AF" w:rsidRPr="00992560" w14:paraId="07F0D9BA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31B07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8155AF" w:rsidRPr="00992560" w14:paraId="7140EDCA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D638D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8155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380-420 g/m², dikte: 0,43-0,45 mm</w:t>
            </w:r>
          </w:p>
        </w:tc>
      </w:tr>
      <w:tr w:rsidR="008155AF" w:rsidRPr="008155AF" w14:paraId="10CAD7BF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F48DB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Polyesterdoek (verduisterend):</w:t>
            </w:r>
          </w:p>
        </w:tc>
      </w:tr>
      <w:tr w:rsidR="008155AF" w:rsidRPr="00992560" w14:paraId="7634D39E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37A3A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8155AF" w:rsidRPr="00992560" w14:paraId="2129BA86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7385A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8155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650 g/m², dikte: 0,60 mm</w:t>
            </w:r>
          </w:p>
        </w:tc>
      </w:tr>
      <w:tr w:rsidR="008155AF" w:rsidRPr="00992560" w14:paraId="76A2E9F1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57ABF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8155AF" w:rsidRPr="008155AF" w14:paraId="0ABB8697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5CCB7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Onderlat </w:t>
            </w:r>
          </w:p>
        </w:tc>
      </w:tr>
      <w:tr w:rsidR="008155AF" w:rsidRPr="008155AF" w14:paraId="0CD97C57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6F6DE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vervaardigd uit 2 geëxtrudeerde aluminium profielen.</w:t>
            </w:r>
          </w:p>
        </w:tc>
      </w:tr>
      <w:tr w:rsidR="008155AF" w:rsidRPr="008155AF" w14:paraId="7335C03C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3D958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Afmetingen onderlat: H 90 mm x D 50 mm (excl. afdichtingsstrip)</w:t>
            </w:r>
          </w:p>
        </w:tc>
      </w:tr>
      <w:tr w:rsidR="008155AF" w:rsidRPr="008155AF" w14:paraId="17D78D2A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CB1A2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 xml:space="preserve">    - Optie: afmetingen onderlat: H 60 mm x D 40 mm (excl. afdichtingsstrip) bij breedte van (alle) (de) Topfix ≤ 3000 mm (beschikbaar tot einde voorraad)</w:t>
            </w:r>
          </w:p>
        </w:tc>
      </w:tr>
      <w:tr w:rsidR="008155AF" w:rsidRPr="008155AF" w14:paraId="518CF3CC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F3ABB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spansysteem zit in de onderlat verborgen. Om contactlawaai tussen de trekveer en de aluminium onderlat te vermijden, wordt aan de binnenzijde van het aluminiumprofiel een dempingsstrip gekleefd.</w:t>
            </w:r>
          </w:p>
        </w:tc>
      </w:tr>
      <w:tr w:rsidR="008155AF" w:rsidRPr="008155AF" w14:paraId="4E24BA62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1A71D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Wordt voorzien van kunststof proppen. Verkrijgbaar in 4 kleuren: zwart, wit, grijs, crème</w:t>
            </w:r>
          </w:p>
        </w:tc>
      </w:tr>
      <w:tr w:rsidR="008155AF" w:rsidRPr="008155AF" w14:paraId="4863124F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F19F0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Wordt voorzien van een kunststof afdichtingsstrip ter afsluiting van de dorpel. Verkrijgbaar in 2 kleuren: zwart, grijs</w:t>
            </w:r>
          </w:p>
        </w:tc>
      </w:tr>
      <w:tr w:rsidR="008155AF" w:rsidRPr="008155AF" w14:paraId="061B887F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23FF0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8155AF" w:rsidRPr="008155AF" w14:paraId="43E8BEE5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02D5A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Spansysteem </w:t>
            </w:r>
          </w:p>
        </w:tc>
      </w:tr>
      <w:tr w:rsidR="008155AF" w:rsidRPr="008155AF" w14:paraId="63B85006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031EE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Via het revolutionair spansysteem wordt voorspanning gerealiseerd door middel van veren, die zich in de onderlat bevinden.</w:t>
            </w:r>
          </w:p>
        </w:tc>
      </w:tr>
      <w:tr w:rsidR="008155AF" w:rsidRPr="008155AF" w14:paraId="0C583331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2EAD8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spansysteem is uniek door de combinatie met onze technologie. Hierdoor zit het screen in iedere positie windvast.</w:t>
            </w:r>
          </w:p>
        </w:tc>
      </w:tr>
      <w:tr w:rsidR="008155AF" w:rsidRPr="008155AF" w14:paraId="1781C624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F53E2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Kleur </w:t>
            </w:r>
          </w:p>
        </w:tc>
      </w:tr>
      <w:tr w:rsidR="008155AF" w:rsidRPr="008155AF" w14:paraId="22289B4A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B2007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lastRenderedPageBreak/>
              <w:t>Alle zichtbare aluminium profielen (kast, zijgeleiders en onderlat): Gepoederlakt (60-80 µm) of geanodiseerd (20 µm) in dezelfde kleur als het buitenschrijnwerk.</w:t>
            </w:r>
          </w:p>
        </w:tc>
      </w:tr>
      <w:tr w:rsidR="008155AF" w:rsidRPr="008155AF" w14:paraId="6EB7D150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A2B32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zijconsoles (aluminium gietwerk): Gepoederlakt (60-80 µm) in dezelfde kleur van de profielen.</w:t>
            </w:r>
          </w:p>
        </w:tc>
      </w:tr>
      <w:tr w:rsidR="008155AF" w:rsidRPr="008155AF" w14:paraId="38062ABB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5D417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Bij geanodiseerde profielen (kast, zijgeleiders en onderlat) worden de zijconsoles in MAT 9006 gelakt.</w:t>
            </w:r>
          </w:p>
        </w:tc>
      </w:tr>
      <w:tr w:rsidR="008155AF" w:rsidRPr="008155AF" w14:paraId="69C59CCC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2207F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155AF" w:rsidRPr="008155AF" w14:paraId="44DB4105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D3731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Bediening </w:t>
            </w:r>
          </w:p>
        </w:tc>
      </w:tr>
      <w:tr w:rsidR="008155AF" w:rsidRPr="008155AF" w14:paraId="630C2FE6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A3E13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Elektrisch: gebeurt door middel van een 230 V AC buismotor of een 24 V DC buismotor, zonder noodhandbediening</w:t>
            </w:r>
          </w:p>
        </w:tc>
      </w:tr>
      <w:tr w:rsidR="008155AF" w:rsidRPr="008155AF" w14:paraId="579E90F4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671F4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motoraansluiting hoort bij het lot zonwering.</w:t>
            </w:r>
          </w:p>
        </w:tc>
      </w:tr>
      <w:tr w:rsidR="008155AF" w:rsidRPr="008155AF" w14:paraId="20BFCE47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BCF62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Wordt voorzien van een uv bestendige kabel.</w:t>
            </w:r>
          </w:p>
        </w:tc>
      </w:tr>
      <w:tr w:rsidR="008155AF" w:rsidRPr="008155AF" w14:paraId="6D474071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92E04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Elektrische aansluiting en alle extra bekabeling horen bij het lot elektriciteit.</w:t>
            </w:r>
          </w:p>
        </w:tc>
      </w:tr>
      <w:tr w:rsidR="008155AF" w:rsidRPr="008155AF" w14:paraId="0D23280E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02BF4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155AF" w:rsidRPr="008155AF" w14:paraId="3E5490D7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45098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</w:t>
            </w:r>
          </w:p>
        </w:tc>
      </w:tr>
      <w:tr w:rsidR="008155AF" w:rsidRPr="008155AF" w14:paraId="77F6C7AA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555BB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10 jaar garantie voor lakwerk van de aluminium profielen.</w:t>
            </w:r>
          </w:p>
        </w:tc>
      </w:tr>
      <w:tr w:rsidR="008155AF" w:rsidRPr="008155AF" w14:paraId="05EC246E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6B1B4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7 jaar garantie op de windvast-technologie:</w:t>
            </w:r>
          </w:p>
        </w:tc>
      </w:tr>
      <w:tr w:rsidR="008155AF" w:rsidRPr="008155AF" w14:paraId="22719414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E41DD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Rits blijft in de zijgeleider</w:t>
            </w:r>
          </w:p>
        </w:tc>
      </w:tr>
      <w:tr w:rsidR="008155AF" w:rsidRPr="008155AF" w14:paraId="17217888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A801B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Hechting van de rits aan het doek</w:t>
            </w:r>
          </w:p>
        </w:tc>
      </w:tr>
      <w:tr w:rsidR="008155AF" w:rsidRPr="008155AF" w14:paraId="49460687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9C275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bij normaal huishoudelijk gebruik en geregeld onderhoud.</w:t>
            </w:r>
          </w:p>
        </w:tc>
      </w:tr>
      <w:tr w:rsidR="008155AF" w:rsidRPr="008155AF" w14:paraId="13E42628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544FB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de elektronische sturing (Somfy automatisatie).</w:t>
            </w:r>
          </w:p>
        </w:tc>
      </w:tr>
      <w:tr w:rsidR="008155AF" w:rsidRPr="008155AF" w14:paraId="1F56DFB2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87F42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de doekcollectie.</w:t>
            </w:r>
          </w:p>
        </w:tc>
      </w:tr>
      <w:tr w:rsidR="008155AF" w:rsidRPr="008155AF" w14:paraId="6FD4299C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06589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8155AF" w:rsidRPr="008155AF" w14:paraId="61E951DD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D34A4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Deze identificatie gebeurt dankzij een QR code, welke geplaatst is op een vlot bereikbare plaats (te consulteren zonder gebruik van extra tools) en vlot scanbaar met een smartphone.</w:t>
            </w:r>
          </w:p>
        </w:tc>
      </w:tr>
      <w:tr w:rsidR="008155AF" w:rsidRPr="008155AF" w14:paraId="629CF43A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686C4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essentiële productdetails (afmetingen, kleuren, type doek, type motorisatie, …) zijn ten allen tijde te consulteren.</w:t>
            </w:r>
          </w:p>
        </w:tc>
      </w:tr>
      <w:tr w:rsidR="008155AF" w:rsidRPr="008155AF" w14:paraId="0236E045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24BE8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155AF" w:rsidRPr="008155AF" w14:paraId="40D66CA0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67A81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8155AF" w:rsidRPr="008155AF" w14:paraId="374C1BCD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204B9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Garantie tot 120 km/h in gesloten toestand indien H (hoogte van de montagevoeten) = 80 mm (EN 13561:2004+A1:2008 conform windklasse 3)*.</w:t>
            </w:r>
          </w:p>
        </w:tc>
      </w:tr>
      <w:tr w:rsidR="008155AF" w:rsidRPr="008155AF" w14:paraId="31DE8503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36534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* Windtunnel testverslag van 'Von Karman Instituut' (n° EAR0852 - 2009-07) (B 3000 mm x U 3000 mm)</w:t>
            </w:r>
          </w:p>
        </w:tc>
      </w:tr>
      <w:tr w:rsidR="008155AF" w:rsidRPr="008155AF" w14:paraId="0FCAAC73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18727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Garantie tot 80 km/h in gesloten toestand indien H (hoogte van de montagevoeten) = 160 mm (EN 13561:2004+A1:2008 conform windklasse 3).</w:t>
            </w:r>
          </w:p>
        </w:tc>
      </w:tr>
      <w:tr w:rsidR="008155AF" w:rsidRPr="008155AF" w14:paraId="4542039C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683FA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155AF" w:rsidRPr="008155AF" w14:paraId="2F4A7EC9" w14:textId="77777777" w:rsidTr="008155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13FD5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Normen en certificaten </w:t>
            </w:r>
          </w:p>
        </w:tc>
      </w:tr>
      <w:tr w:rsidR="008155AF" w:rsidRPr="008155AF" w14:paraId="79513B4D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EA588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Dit product is gemaakt volgens, voldoet aan en/of is getest volgens de normen: EN 13561</w:t>
            </w:r>
          </w:p>
        </w:tc>
      </w:tr>
      <w:tr w:rsidR="008155AF" w:rsidRPr="008155AF" w14:paraId="5784F170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D0491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Referenties en certificaten:</w:t>
            </w:r>
          </w:p>
        </w:tc>
      </w:tr>
      <w:tr w:rsidR="008155AF" w:rsidRPr="008155AF" w14:paraId="06564A32" w14:textId="77777777" w:rsidTr="008155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F2976" w14:textId="77777777" w:rsidR="008155AF" w:rsidRPr="008155AF" w:rsidRDefault="008155AF" w:rsidP="008155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155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Prestatieverklaring: DoP-201409-F003</w:t>
            </w:r>
          </w:p>
        </w:tc>
      </w:tr>
    </w:tbl>
    <w:p w14:paraId="74E3A63A" w14:textId="77777777" w:rsidR="00F24520" w:rsidRPr="007A2316" w:rsidRDefault="00F24520">
      <w:pPr>
        <w:rPr>
          <w:sz w:val="20"/>
          <w:szCs w:val="20"/>
        </w:rPr>
      </w:pPr>
    </w:p>
    <w:sectPr w:rsidR="00F24520" w:rsidRPr="007A231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AF"/>
    <w:rsid w:val="00292808"/>
    <w:rsid w:val="006640AB"/>
    <w:rsid w:val="007A2316"/>
    <w:rsid w:val="008155AF"/>
    <w:rsid w:val="0087046A"/>
    <w:rsid w:val="00992560"/>
    <w:rsid w:val="00A331B6"/>
    <w:rsid w:val="00B5401D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2501"/>
  <w15:chartTrackingRefBased/>
  <w15:docId w15:val="{B71D6432-199D-43AB-ABE5-13148DF2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256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4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2024-03-08T09:46:00Z</dcterms:created>
  <dcterms:modified xsi:type="dcterms:W3CDTF">2025-03-13T12:07:00Z</dcterms:modified>
</cp:coreProperties>
</file>