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071FB5" w:rsidRPr="00071FB5" w14:paraId="0AEC4BC8" w14:textId="77777777" w:rsidTr="00071FB5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43DFC5" w14:textId="77777777" w:rsidR="00071FB5" w:rsidRPr="00071FB5" w:rsidRDefault="00071FB5" w:rsidP="00071F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071FB5" w:rsidRPr="008D5F71" w14:paraId="4A9BAD8D" w14:textId="77777777" w:rsidTr="00071FB5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23E883" w14:textId="77777777" w:rsidR="00071FB5" w:rsidRPr="00071FB5" w:rsidRDefault="00071FB5" w:rsidP="00071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M - Surface-mounted (IM 1)</w:t>
            </w:r>
          </w:p>
        </w:tc>
      </w:tr>
      <w:tr w:rsidR="008D5F71" w:rsidRPr="00071FB5" w14:paraId="162A6C2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5DCA65" w14:textId="675DCB0C" w:rsidR="008D5F71" w:rsidRPr="00071FB5" w:rsidRDefault="008D5F71" w:rsidP="008D5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CD13A7">
              <w:t xml:space="preserve">Renson NV, Maalbeekstraat 10, 8790 Waregem – </w:t>
            </w:r>
            <w:r>
              <w:t>Belgium</w:t>
            </w:r>
          </w:p>
        </w:tc>
      </w:tr>
      <w:tr w:rsidR="008D5F71" w:rsidRPr="008D5F71" w14:paraId="1A6A75C2" w14:textId="77777777" w:rsidTr="00071FB5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84818A" w14:textId="751049AD" w:rsidR="008D5F71" w:rsidRPr="008D5F71" w:rsidRDefault="008D5F71" w:rsidP="008D5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D5F71">
              <w:rPr>
                <w:lang w:val="de-DE"/>
              </w:rPr>
              <w:t xml:space="preserve">Tel. +32 (0)56 62 71 11, </w:t>
            </w:r>
            <w:hyperlink r:id="rId4" w:history="1">
              <w:r w:rsidRPr="00BF50F5">
                <w:rPr>
                  <w:rStyle w:val="Hyperlink"/>
                  <w:lang w:val="de-DE"/>
                </w:rPr>
                <w:t>info@renson.be</w:t>
              </w:r>
            </w:hyperlink>
            <w:r w:rsidRPr="008D5F71">
              <w:rPr>
                <w:lang w:val="de-DE"/>
              </w:rPr>
              <w:t xml:space="preserve"> www.renson.eu</w:t>
            </w:r>
          </w:p>
        </w:tc>
      </w:tr>
      <w:tr w:rsidR="00071FB5" w:rsidRPr="00071FB5" w14:paraId="505030C2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4593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071FB5" w:rsidRPr="00071FB5" w14:paraId="4379BB4E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B53C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071FB5" w:rsidRPr="00071FB5" w14:paraId="7641E356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37A26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071FB5" w:rsidRPr="008D5F71" w14:paraId="2430D44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B4AC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071FB5" w:rsidRPr="008D5F71" w14:paraId="7FB4693A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C06F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767B863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D00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071FB5" w:rsidRPr="008D5F71" w14:paraId="5064854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90A1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071FB5" w:rsidRPr="008D5F71" w14:paraId="192C451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A7AF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071FB5" w:rsidRPr="008D5F71" w14:paraId="31836721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62C09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071FB5" w:rsidRPr="00071FB5" w14:paraId="4E1C55C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823A6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071FB5" w:rsidRPr="00071FB5" w14:paraId="12E7B9D6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4395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Without hook-in profile</w:t>
            </w:r>
          </w:p>
        </w:tc>
      </w:tr>
      <w:tr w:rsidR="00071FB5" w:rsidRPr="008D5F71" w14:paraId="12DF7F3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0FF5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071FB5" w:rsidRPr="008D5F71" w14:paraId="302B2C7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07B6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071FB5" w:rsidRPr="008D5F71" w14:paraId="21CE807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6538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071FB5" w:rsidRPr="008D5F71" w14:paraId="2275EAC6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4023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071FB5" w:rsidRPr="008D5F71" w14:paraId="7784125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C6BE6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071FB5" w:rsidRPr="008D5F71" w14:paraId="1C683F1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C0B83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071FB5" w:rsidRPr="008D5F71" w14:paraId="262D831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9542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071FB5" w:rsidRPr="008D5F71" w14:paraId="1AA6AB8B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A713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00B0372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FB57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071FB5" w:rsidRPr="00071FB5" w14:paraId="7BB17D9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1504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071FB5" w:rsidRPr="008D5F71" w14:paraId="3287FBB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C38B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071FB5" w:rsidRPr="008D5F71" w14:paraId="584BCE8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0DA1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120 mm height and 110 mm depth.</w:t>
            </w:r>
          </w:p>
        </w:tc>
      </w:tr>
      <w:tr w:rsidR="00071FB5" w:rsidRPr="008D5F71" w14:paraId="4D6EF6EC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E8B3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66852EF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39C0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071FB5" w:rsidRPr="00071FB5" w14:paraId="73E5F0E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716E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71FB5" w:rsidRPr="008D5F71" w14:paraId="62C9DC1F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7EA7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071FB5" w:rsidRPr="008D5F71" w14:paraId="486E50BE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E80C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071FB5" w:rsidRPr="008D5F71" w14:paraId="1AB90D9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C60C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071FB5" w:rsidRPr="00071FB5" w14:paraId="76C60C3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AC07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071FB5" w:rsidRPr="00071FB5" w14:paraId="2344764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061C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071FB5" w:rsidRPr="008D5F71" w14:paraId="51D5FC9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B1B6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071FB5" w:rsidRPr="008D5F71" w14:paraId="6A834CA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7974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071FB5" w:rsidRPr="00071FB5" w14:paraId="4E408F9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0253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071FB5" w:rsidRPr="008D5F71" w14:paraId="5EF23DE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0665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071FB5" w:rsidRPr="00071FB5" w14:paraId="01DC375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E29F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071FB5" w:rsidRPr="008D5F71" w14:paraId="71B092A7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445CFF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071FB5" w:rsidRPr="008D5F71" w14:paraId="2B2F42A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716B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C.40-coupling side guiding channel: W 40 mm x D 58 mm</w:t>
            </w:r>
          </w:p>
        </w:tc>
      </w:tr>
      <w:tr w:rsidR="00071FB5" w:rsidRPr="008D5F71" w14:paraId="3C82A1AA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D924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37D59187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0BCB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071FB5" w:rsidRPr="00071FB5" w14:paraId="0DC7B0B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CAD0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71FB5" w:rsidRPr="008D5F71" w14:paraId="123C7CA6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3A3B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071FB5" w:rsidRPr="008D5F71" w14:paraId="098CC33F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6A5A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071FB5" w:rsidRPr="008D5F71" w14:paraId="21BB0A5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2AEC6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071FB5" w:rsidRPr="008D5F71" w14:paraId="3972E39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7D7E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071FB5" w:rsidRPr="008D5F71" w14:paraId="1AA9513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2829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071FB5" w:rsidRPr="008D5F71" w14:paraId="7915EC39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DB42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7A86A3A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44AC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071FB5" w:rsidRPr="008D5F71" w14:paraId="62CA5AB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1A10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071FB5" w:rsidRPr="00071FB5" w14:paraId="2C85F90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7C10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071FB5" w:rsidRPr="00071FB5" w14:paraId="7781746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E305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071FB5" w:rsidRPr="008D5F71" w14:paraId="2A0E3B6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BD52F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lastRenderedPageBreak/>
              <w:t xml:space="preserve"> - Fixscreen-technology: the vertical borders are equipped with a symmetrical zipper</w:t>
            </w:r>
          </w:p>
        </w:tc>
      </w:tr>
      <w:tr w:rsidR="00071FB5" w:rsidRPr="008D5F71" w14:paraId="51BB4AE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0A85C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071FB5" w:rsidRPr="008D5F71" w14:paraId="3669A0F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58CD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071FB5" w:rsidRPr="008D5F71" w14:paraId="5E8B36AD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059A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8D5F71" w14:paraId="05F4C3C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D65B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071FB5" w:rsidRPr="00071FB5" w14:paraId="4CC615E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8558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071FB5" w:rsidRPr="00071FB5" w14:paraId="10DB14A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2198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071FB5" w:rsidRPr="00071FB5" w14:paraId="5F6734C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35F9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071FB5" w:rsidRPr="008D5F71" w14:paraId="24F62D4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0284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071FB5" w:rsidRPr="00071FB5" w14:paraId="3A86633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3851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071FB5" w:rsidRPr="00071FB5" w14:paraId="3110202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9A30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071FB5" w:rsidRPr="008D5F71" w14:paraId="077846C7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E657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071FB5" w:rsidRPr="00071FB5" w14:paraId="2CCDDA5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FF60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071FB5" w:rsidRPr="00071FB5" w14:paraId="342F4C8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ECC4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071FB5" w:rsidRPr="00071FB5" w14:paraId="7C7CE551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7D2C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071FB5" w:rsidRPr="00071FB5" w14:paraId="7957DBB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63EE6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071FB5" w:rsidRPr="00071FB5" w14:paraId="1F2139D6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5C7D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071FB5" w:rsidRPr="008D5F71" w14:paraId="2045968F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B4845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071FB5" w:rsidRPr="008D5F71" w14:paraId="2A95AA12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DB21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071FB5" w:rsidRPr="008D5F71" w14:paraId="7E2F8337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A313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071FB5" w:rsidRPr="00071FB5" w14:paraId="7BB9AC9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9CC9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071FB5" w:rsidRPr="008D5F71" w14:paraId="7222F62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0106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071FB5" w:rsidRPr="008D5F71" w14:paraId="2459818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9CD6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071FB5" w:rsidRPr="008D5F71" w14:paraId="30516B2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A9F6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071FB5" w:rsidRPr="008D5F71" w14:paraId="252D95C5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8E7B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071FB5" w:rsidRPr="008D5F71" w14:paraId="44AE1B3D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D774F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53D00E9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7DD4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071FB5" w:rsidRPr="008D5F71" w14:paraId="30BC389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CD442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071FB5" w:rsidRPr="008D5F71" w14:paraId="4BE2549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D43AD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071FB5" w:rsidRPr="008D5F71" w14:paraId="7AFCE2E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358A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071FB5" w:rsidRPr="008D5F71" w14:paraId="056C03D3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A52E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4CB8B90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B7232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071FB5" w:rsidRPr="00071FB5" w14:paraId="0CDCF9C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E818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071FB5" w:rsidRPr="008D5F71" w14:paraId="5674243C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7354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control. Silent motor for indoor use</w:t>
            </w:r>
          </w:p>
        </w:tc>
      </w:tr>
      <w:tr w:rsidR="00071FB5" w:rsidRPr="008D5F71" w14:paraId="2C49B7CF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EEF2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071FB5" w:rsidRPr="008D5F71" w14:paraId="37BAE751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D57B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071FB5" w:rsidRPr="008D5F71" w14:paraId="3C18178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48CE1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071FB5" w:rsidRPr="008D5F71" w14:paraId="66118E2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AC26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071FB5" w:rsidRPr="008D5F71" w14:paraId="523BCC9D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7AE7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8D5F71" w14:paraId="47AA7541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5794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071FB5" w:rsidRPr="008D5F71" w14:paraId="35C8A23E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11DFF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071FB5" w:rsidRPr="008D5F71" w14:paraId="73D884DE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4FFD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071FB5" w:rsidRPr="008D5F71" w14:paraId="22A1DF4A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E32D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12DA018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FEAA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071FB5" w:rsidRPr="008D5F71" w14:paraId="5DFE9DA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9715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071FB5" w:rsidRPr="008D5F71" w14:paraId="27B4D39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3EC17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8D5F71" w14:paraId="5C3C86E2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6529F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071FB5" w:rsidRPr="008D5F71" w14:paraId="039D887D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F863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071FB5" w:rsidRPr="008D5F71" w14:paraId="3A3C88B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9CAF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071FB5" w:rsidRPr="008D5F71" w14:paraId="3E72F5C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5177D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071FB5" w:rsidRPr="008D5F71" w14:paraId="198D0B0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C4F5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071FB5" w:rsidRPr="008D5F71" w14:paraId="6D52744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D1BD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071FB5" w:rsidRPr="008D5F71" w14:paraId="0D8009EE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2B756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071FB5" w:rsidRPr="00071FB5" w14:paraId="002449B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99EF8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071FB5" w:rsidRPr="008D5F71" w14:paraId="4EAC4F8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CBF1C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5-year warranty on the fabric collection.</w:t>
            </w:r>
          </w:p>
        </w:tc>
      </w:tr>
      <w:tr w:rsidR="00071FB5" w:rsidRPr="008D5F71" w14:paraId="620BBE4E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45C75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071FB5" w:rsidRPr="008D5F71" w14:paraId="053C035F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0B35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071FB5" w:rsidRPr="008D5F71" w14:paraId="188C037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9F80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071FB5" w:rsidRPr="008D5F71" w14:paraId="4A4D5DFD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D186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5CE7F3F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B8C74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071FB5" w:rsidRPr="008D5F71" w14:paraId="3ABBBA8A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62810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071FB5" w:rsidRPr="008D5F71" w14:paraId="6C213720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F019F9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071FB5" w:rsidRPr="008D5F71" w14:paraId="0963458B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CC661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071FB5" w:rsidRPr="008D5F71" w14:paraId="133B466B" w14:textId="77777777" w:rsidTr="00071FB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F91DB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071FB5" w:rsidRPr="00071FB5" w14:paraId="4FC6FD33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931C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071F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071FB5" w:rsidRPr="008D5F71" w14:paraId="4D4E9B69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C74EE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071FB5" w:rsidRPr="008D5F71" w14:paraId="15FB6524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ACF9E3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071FB5" w:rsidRPr="008D5F71" w14:paraId="5751FD18" w14:textId="77777777" w:rsidTr="00071FB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3CA3A" w14:textId="77777777" w:rsidR="00071FB5" w:rsidRPr="00071FB5" w:rsidRDefault="00071FB5" w:rsidP="00071F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071FB5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ED3777" w:rsidRDefault="00F24520">
      <w:pPr>
        <w:rPr>
          <w:sz w:val="20"/>
          <w:szCs w:val="20"/>
          <w:lang w:val="fr-BE"/>
        </w:rPr>
      </w:pPr>
    </w:p>
    <w:sectPr w:rsidR="00F24520" w:rsidRPr="00ED3777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71FB5"/>
    <w:rsid w:val="000F5C07"/>
    <w:rsid w:val="001858A0"/>
    <w:rsid w:val="005526CC"/>
    <w:rsid w:val="005E06F4"/>
    <w:rsid w:val="006232D7"/>
    <w:rsid w:val="00647B33"/>
    <w:rsid w:val="006640AB"/>
    <w:rsid w:val="007A2316"/>
    <w:rsid w:val="0087046A"/>
    <w:rsid w:val="008D5F71"/>
    <w:rsid w:val="00902D9D"/>
    <w:rsid w:val="0093608D"/>
    <w:rsid w:val="009A6F01"/>
    <w:rsid w:val="009F37F4"/>
    <w:rsid w:val="00A82B26"/>
    <w:rsid w:val="00AD77EB"/>
    <w:rsid w:val="00B43077"/>
    <w:rsid w:val="00C05ECA"/>
    <w:rsid w:val="00CC0295"/>
    <w:rsid w:val="00D57754"/>
    <w:rsid w:val="00DA4C4D"/>
    <w:rsid w:val="00ED3777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5F7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2022-12-21T10:10:00Z</dcterms:created>
  <dcterms:modified xsi:type="dcterms:W3CDTF">2025-03-13T10:28:00Z</dcterms:modified>
</cp:coreProperties>
</file>