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584710" w:rsidRPr="00584710" w14:paraId="6CAE256A" w14:textId="77777777" w:rsidTr="0094215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12C5463" w14:textId="77777777" w:rsidR="00584710" w:rsidRPr="00584710" w:rsidRDefault="00584710" w:rsidP="00584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nl</w:t>
            </w:r>
          </w:p>
        </w:tc>
      </w:tr>
      <w:tr w:rsidR="00584710" w:rsidRPr="00584710" w14:paraId="3EBCE4C2" w14:textId="77777777" w:rsidTr="0094215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FDE5056" w14:textId="2F8095EE" w:rsidR="00584710" w:rsidRPr="00584710" w:rsidRDefault="00584710" w:rsidP="005847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Go - Inbouw </w:t>
            </w:r>
            <w:r w:rsidR="008570C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110 </w:t>
            </w: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(MS 7)</w:t>
            </w:r>
          </w:p>
        </w:tc>
      </w:tr>
      <w:tr w:rsidR="00C42F67" w:rsidRPr="00584710" w14:paraId="0612A8B0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FA0C782" w14:textId="56A4F02D" w:rsidR="00C42F67" w:rsidRPr="00584710" w:rsidRDefault="00C42F67" w:rsidP="00C42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E20B41">
              <w:t>Renson NV, Maalbeekstraat 10, 8790 Waregem – België</w:t>
            </w:r>
          </w:p>
        </w:tc>
      </w:tr>
      <w:tr w:rsidR="00C42F67" w:rsidRPr="008570C2" w14:paraId="25F71864" w14:textId="77777777" w:rsidTr="0094215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DE0F21" w14:textId="1175C393" w:rsidR="00C42F67" w:rsidRPr="00584710" w:rsidRDefault="00C42F67" w:rsidP="00C42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C42F67">
              <w:rPr>
                <w:lang w:val="de-DE"/>
              </w:rPr>
              <w:t xml:space="preserve">Tel. +32 (0)56 62 71 11, </w:t>
            </w:r>
            <w:hyperlink r:id="rId4" w:history="1">
              <w:r w:rsidRPr="005708D1">
                <w:rPr>
                  <w:rStyle w:val="Hyperlink"/>
                  <w:lang w:val="de-DE"/>
                </w:rPr>
                <w:t>info@renson.be</w:t>
              </w:r>
            </w:hyperlink>
            <w:r w:rsidRPr="00C42F67">
              <w:rPr>
                <w:lang w:val="de-DE"/>
              </w:rPr>
              <w:t xml:space="preserve"> www.renson.eu</w:t>
            </w:r>
          </w:p>
        </w:tc>
      </w:tr>
      <w:tr w:rsidR="00584710" w:rsidRPr="00584710" w14:paraId="3769336B" w14:textId="77777777" w:rsidTr="0094215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F7F0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02 14 -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584710" w:rsidRPr="00584710" w14:paraId="75A6517A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65DB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584710" w:rsidRPr="00584710" w14:paraId="33935BCA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0BC4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584710" w:rsidRPr="00584710" w14:paraId="0B5E135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51B1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584710" w:rsidRPr="00584710" w14:paraId="724AC701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9728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4D6AF6A2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1732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584710" w:rsidRPr="00584710" w14:paraId="43734FB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4746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wordt voor het raam gemonteerd met volledig afgewerkte kast -&gt; Inbouw of Voorbouw:</w:t>
            </w:r>
          </w:p>
        </w:tc>
      </w:tr>
      <w:tr w:rsidR="00584710" w:rsidRPr="00584710" w14:paraId="56CA114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507D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Montagesituatie 7A (Standaard, doek dicht bij het raam; niet </w:t>
            </w:r>
            <w:proofErr w:type="spellStart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koppelbaar</w:t>
            </w:r>
            <w:proofErr w:type="spellEnd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</w:t>
            </w:r>
          </w:p>
        </w:tc>
      </w:tr>
      <w:tr w:rsidR="00584710" w:rsidRPr="00584710" w14:paraId="72A36CA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5B2A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Montagesituatie 7B (Doek weg van het raam; niet </w:t>
            </w:r>
            <w:proofErr w:type="spellStart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koppelbaar</w:t>
            </w:r>
            <w:proofErr w:type="spellEnd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</w:t>
            </w:r>
          </w:p>
        </w:tc>
      </w:tr>
      <w:tr w:rsidR="00584710" w:rsidRPr="00584710" w14:paraId="0503A67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D626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Zowel kast als geleiders kunnen gemonteerd worden zowel in montagesituatie ‘A’ als ‘B’, te bepalen in het atelier of op de werf.</w:t>
            </w:r>
          </w:p>
        </w:tc>
      </w:tr>
      <w:tr w:rsidR="00584710" w:rsidRPr="00584710" w14:paraId="77C3F2F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15CF7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Borging van de kast aan de constructie is niet noodzakelijk.</w:t>
            </w:r>
          </w:p>
        </w:tc>
      </w:tr>
      <w:tr w:rsidR="00584710" w:rsidRPr="00584710" w14:paraId="22494C8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CBF0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zijconsoles van de kast, die het oprolmechanisme ondersteunen en uitgerust zijn met pennen, verbinden de kast met de zijgeleiders.</w:t>
            </w:r>
          </w:p>
        </w:tc>
      </w:tr>
      <w:tr w:rsidR="00584710" w:rsidRPr="00584710" w14:paraId="1E37E43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9C0D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zijconsole is voorzien van een ‘Click &amp; Safe’ schuif, voor eenvoudige (de)montage van de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doekset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584710" w:rsidRPr="00584710" w14:paraId="3E55DB13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B631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Een kabeldoorvoer wordt voorzien naar keuze.</w:t>
            </w:r>
          </w:p>
        </w:tc>
      </w:tr>
      <w:tr w:rsidR="00584710" w:rsidRPr="00584710" w14:paraId="7D38A981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240B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7CC2918B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BA69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584710" w:rsidRPr="00584710" w14:paraId="454D322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6858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Samenstelling: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584710" w:rsidRPr="00584710" w14:paraId="17A5FCC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AFA0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Kastvorm: Square (rechthoekig) met 1 afgeschuinde zijde.</w:t>
            </w:r>
          </w:p>
        </w:tc>
      </w:tr>
      <w:tr w:rsidR="00584710" w:rsidRPr="00584710" w14:paraId="583DED9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E9D1B" w14:textId="4B3BC3F1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Afmetingen: </w:t>
            </w:r>
            <w:r w:rsidR="008570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110</w:t>
            </w: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mm hoog x </w:t>
            </w:r>
            <w:r w:rsidR="008570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110</w:t>
            </w: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mm diep (max. oppervlakte </w:t>
            </w:r>
            <w:r w:rsidR="008570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16</w:t>
            </w: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m²).</w:t>
            </w:r>
          </w:p>
        </w:tc>
      </w:tr>
      <w:tr w:rsidR="00584710" w:rsidRPr="00584710" w14:paraId="70DD270D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A320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24E1B44C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023F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584710" w:rsidRPr="00584710" w14:paraId="6AFE398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E862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584710" w:rsidRPr="00584710" w14:paraId="129F480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1A6F8" w14:textId="605BFFF5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Vast profiel van diepe zijgeleider (standaard): B 35 mm x D </w:t>
            </w:r>
            <w:r w:rsidR="008570C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110</w:t>
            </w: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mm.</w:t>
            </w:r>
          </w:p>
        </w:tc>
      </w:tr>
      <w:tr w:rsidR="00584710" w:rsidRPr="00584710" w14:paraId="046BBAF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A09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Vast profiel van smalle zijgeleider (standaard): B 35 mm x D 50 mm.</w:t>
            </w:r>
          </w:p>
        </w:tc>
      </w:tr>
      <w:tr w:rsidR="00584710" w:rsidRPr="00584710" w14:paraId="20CE4F1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0328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Zijgeleiders afgesloten met afneembaar profiel.</w:t>
            </w:r>
          </w:p>
        </w:tc>
      </w:tr>
      <w:tr w:rsidR="00584710" w:rsidRPr="00584710" w14:paraId="7E6C2432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DD39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Buitenste profielen: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584710" w:rsidRPr="00584710" w14:paraId="6E8F766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57D2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Ritsgeleider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584710" w:rsidRPr="00584710" w14:paraId="032FDE3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ECFA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Kunststof HPVC (= robuuste uitvoering garandeert hoge windgaranties)</w:t>
            </w:r>
          </w:p>
        </w:tc>
      </w:tr>
      <w:tr w:rsidR="00584710" w:rsidRPr="00584710" w14:paraId="7B565B4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C49C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Smooth</w:t>
            </w:r>
            <w:proofErr w:type="spellEnd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-technologie: </w:t>
            </w:r>
            <w:proofErr w:type="spellStart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gecoëxtrudeerde</w:t>
            </w:r>
            <w:proofErr w:type="spellEnd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slijtvaste toplaag (= Vloeiende en geruisarme, duurzame werking op lange termijn, zonder bijkomend onderhoud)</w:t>
            </w:r>
          </w:p>
        </w:tc>
      </w:tr>
      <w:tr w:rsidR="00584710" w:rsidRPr="00584710" w14:paraId="7D602EF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8FF2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Neopreen bufferzones (60 mm lang) (= Compenseren windstoten en dragen bij tot constante doekspanning)</w:t>
            </w:r>
          </w:p>
        </w:tc>
      </w:tr>
      <w:tr w:rsidR="00584710" w:rsidRPr="00584710" w14:paraId="4A31AAA2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77ADF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Verzonken in 2-delige zijgeleider, waardoor zichtbaarheid beperkt is</w:t>
            </w:r>
          </w:p>
        </w:tc>
      </w:tr>
      <w:tr w:rsidR="00584710" w:rsidRPr="00584710" w14:paraId="3A69030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BD8C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Optie zijgeleider:</w:t>
            </w:r>
          </w:p>
        </w:tc>
      </w:tr>
      <w:tr w:rsidR="00584710" w:rsidRPr="00584710" w14:paraId="37F2560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69D6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Diepe zijgeleider (2-delig)</w:t>
            </w:r>
          </w:p>
        </w:tc>
      </w:tr>
      <w:tr w:rsidR="00584710" w:rsidRPr="00584710" w14:paraId="08E2EFA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B5F4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Smalle zijgeleider ( 2-delig )</w:t>
            </w:r>
          </w:p>
        </w:tc>
      </w:tr>
      <w:tr w:rsidR="00584710" w:rsidRPr="00584710" w14:paraId="41F5C0E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F95E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Voorzien van zwarte kunststof voetplaat onder 0° en 5°</w:t>
            </w:r>
          </w:p>
        </w:tc>
      </w:tr>
      <w:tr w:rsidR="00584710" w:rsidRPr="00584710" w14:paraId="6B8A083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5B0B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Rechtstreeks op het kader/constructie geschroefd. Aan de gevelzijde zijn geen schroeven zichtbaar</w:t>
            </w:r>
          </w:p>
        </w:tc>
      </w:tr>
      <w:tr w:rsidR="00584710" w:rsidRPr="00584710" w14:paraId="43455514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92F3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378F8017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DC30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Doekset</w:t>
            </w:r>
            <w:proofErr w:type="spellEnd"/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584710" w:rsidRPr="00584710" w14:paraId="6DA13E4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1D41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584710" w:rsidRPr="00584710" w14:paraId="31302E0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E38A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Doekbuis: aluminium, voorzien van een vertrapte, verzonken doekgleuf</w:t>
            </w:r>
          </w:p>
        </w:tc>
      </w:tr>
      <w:tr w:rsidR="00584710" w:rsidRPr="00584710" w14:paraId="72E4FC4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2370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Gaat horizontale lijnvorming tegen doordat de indrukking van het doek beperkt wordt en laat eenvoudige (de)montage van het doek toe)</w:t>
            </w:r>
          </w:p>
        </w:tc>
      </w:tr>
      <w:tr w:rsidR="00584710" w:rsidRPr="00584710" w14:paraId="10B8F72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E09C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Versmalde conische doekbuisproppen (= Compenseren de dikkere uiteinden van de opgerolde rits en garanderen hierdoor een perfecte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oprolling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van het doek)</w:t>
            </w:r>
          </w:p>
        </w:tc>
      </w:tr>
      <w:tr w:rsidR="00584710" w:rsidRPr="00584710" w14:paraId="4BA3175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F267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proofErr w:type="spellStart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Click&amp;Safe-technologie</w:t>
            </w:r>
            <w:proofErr w:type="spellEnd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: De </w:t>
            </w:r>
            <w:proofErr w:type="spellStart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doekset</w:t>
            </w:r>
            <w:proofErr w:type="spellEnd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klikt schroefloos vast in de kast. Dit vereenvoudigd (de)montage daar de monteur beide handen vrij heeft om de verdere (de)montage veilig te voltooien.</w:t>
            </w:r>
          </w:p>
        </w:tc>
      </w:tr>
      <w:tr w:rsidR="00584710" w:rsidRPr="00584710" w14:paraId="1D70527D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25CD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</w:p>
        </w:tc>
      </w:tr>
      <w:tr w:rsidR="00584710" w:rsidRPr="00584710" w14:paraId="5A29314C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9499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584710" w:rsidRPr="00584710" w14:paraId="4EB26D1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50BC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Alle doeken zijn uit één stuk, behalve indien de hoogte groter is dan de doekrolbreedte.</w:t>
            </w:r>
          </w:p>
        </w:tc>
      </w:tr>
      <w:tr w:rsidR="00584710" w:rsidRPr="00584710" w14:paraId="6126EB7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11A33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Confectie :</w:t>
            </w:r>
          </w:p>
        </w:tc>
      </w:tr>
      <w:tr w:rsidR="00584710" w:rsidRPr="00584710" w14:paraId="091DC9CA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5403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Horizontaal </w:t>
            </w:r>
          </w:p>
        </w:tc>
      </w:tr>
      <w:tr w:rsidR="00584710" w:rsidRPr="00584710" w14:paraId="77BDAE7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3004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Fixscreen</w:t>
            </w:r>
            <w:proofErr w:type="spellEnd"/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-technologie: de verticale boorden zijn voorzien van een symmetrische rits</w:t>
            </w:r>
          </w:p>
        </w:tc>
      </w:tr>
      <w:tr w:rsidR="00584710" w:rsidRPr="00584710" w14:paraId="547E177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A871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Deze symmetrische vorm zorgt ervoor dat het doek de windbelasting goed opvangt. Het doek zit hierdoor stevig gevat in beide zijgeleiders en blijft in elke positie windvast) </w:t>
            </w:r>
          </w:p>
        </w:tc>
      </w:tr>
      <w:tr w:rsidR="00584710" w:rsidRPr="00584710" w14:paraId="13B5509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6DEF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Lassen rits: Hoogfrequent, steeds aan de minst zichtbare zijde. (= Duurzame en esthetische hechting van de ritsen aan het doek)</w:t>
            </w:r>
          </w:p>
        </w:tc>
      </w:tr>
      <w:tr w:rsidR="00584710" w:rsidRPr="00584710" w14:paraId="282C595D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0E7E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19E1387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D083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Toepasbare afmetingen doeken, zie brochure.</w:t>
            </w:r>
          </w:p>
        </w:tc>
      </w:tr>
      <w:tr w:rsidR="00584710" w:rsidRPr="00584710" w14:paraId="63FA281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00B3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doek :</w:t>
            </w:r>
          </w:p>
        </w:tc>
      </w:tr>
      <w:tr w:rsidR="00584710" w:rsidRPr="00584710" w14:paraId="6E3189F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1241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●  Glasvezeldoek (</w:t>
            </w:r>
            <w:proofErr w:type="spellStart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halftransparant</w:t>
            </w:r>
            <w:proofErr w:type="spellEnd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584710" w:rsidRPr="008570C2" w14:paraId="3F5468C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70193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Brandklasse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: M1 (NFP 92503), C-s3d0 (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Euroclass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EN 13501-1)</w:t>
            </w:r>
          </w:p>
        </w:tc>
      </w:tr>
      <w:tr w:rsidR="00584710" w:rsidRPr="008570C2" w14:paraId="136D0353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558D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- Gewicht: ± 520-620 g/m²,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dikte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: 0,53-0,80 mm</w:t>
            </w:r>
          </w:p>
        </w:tc>
      </w:tr>
      <w:tr w:rsidR="00584710" w:rsidRPr="00584710" w14:paraId="28103B1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53FDF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(verduisterend):</w:t>
            </w:r>
          </w:p>
        </w:tc>
      </w:tr>
      <w:tr w:rsidR="00584710" w:rsidRPr="00584710" w14:paraId="6A4616F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866A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584710" w:rsidRPr="008570C2" w14:paraId="5545C38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AD6F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dikte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: 0,75 mm</w:t>
            </w:r>
          </w:p>
        </w:tc>
      </w:tr>
      <w:tr w:rsidR="00584710" w:rsidRPr="008570C2" w14:paraId="31DEF43B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A1CC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584710" w:rsidRPr="00584710" w14:paraId="77E6364E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4C51A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Verzwaarde </w:t>
            </w:r>
            <w:proofErr w:type="spellStart"/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onderlat</w:t>
            </w:r>
            <w:proofErr w:type="spellEnd"/>
          </w:p>
        </w:tc>
      </w:tr>
      <w:tr w:rsidR="00584710" w:rsidRPr="00584710" w14:paraId="01AC8C5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E541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584710" w:rsidRPr="00584710" w14:paraId="46542D3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8F950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Geëxtrudeerd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aluminium, massief verzwaard met staven in gegalvaniseerd staal. (= Bevordert de soepele geleiding en de spanning van het doek)</w:t>
            </w:r>
          </w:p>
        </w:tc>
      </w:tr>
      <w:tr w:rsidR="00584710" w:rsidRPr="00584710" w14:paraId="63A6A98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69BE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Verzwaring: Stalen staaf. De staaf is omhuld door PE-schuim om contact tussen aluminium en staal te vermijden en geluid te dempen</w:t>
            </w:r>
          </w:p>
        </w:tc>
      </w:tr>
      <w:tr w:rsidR="00584710" w:rsidRPr="00584710" w14:paraId="1DEA1F7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19E7F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H 47 mm x D 30 mm</w:t>
            </w:r>
          </w:p>
        </w:tc>
      </w:tr>
      <w:tr w:rsidR="00584710" w:rsidRPr="00584710" w14:paraId="54A2DB5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4F97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Afwerking :</w:t>
            </w:r>
          </w:p>
        </w:tc>
      </w:tr>
      <w:tr w:rsidR="00584710" w:rsidRPr="00584710" w14:paraId="39E7852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475C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onderlat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verdwijnt gedeeltelijk in de kast</w:t>
            </w:r>
          </w:p>
        </w:tc>
      </w:tr>
      <w:tr w:rsidR="00584710" w:rsidRPr="00584710" w14:paraId="74371C1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CCB1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Voorzien van zwarte kunststof proppen</w:t>
            </w:r>
          </w:p>
        </w:tc>
      </w:tr>
      <w:tr w:rsidR="00584710" w:rsidRPr="00584710" w14:paraId="3AB56F0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DCB8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Voorzien van een zwarte kunststof afdichtingsstrip ter afsluiting van de dorpel</w:t>
            </w:r>
          </w:p>
        </w:tc>
      </w:tr>
      <w:tr w:rsidR="00584710" w:rsidRPr="00584710" w14:paraId="5D6B0DF3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144D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62AF22CF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30A4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584710" w:rsidRPr="00584710" w14:paraId="2332809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73C5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Aluminium profielen (kast, zijgeleiders en </w:t>
            </w:r>
            <w:proofErr w:type="spellStart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onderlat</w:t>
            </w:r>
            <w:proofErr w:type="spellEnd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): </w:t>
            </w:r>
            <w:proofErr w:type="spellStart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Gepoederlakt</w:t>
            </w:r>
            <w:proofErr w:type="spellEnd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(60-80 µm) in dezelfde kleur als het buitenschrijnwerk.</w:t>
            </w:r>
          </w:p>
        </w:tc>
      </w:tr>
      <w:tr w:rsidR="00584710" w:rsidRPr="00584710" w14:paraId="4A52B17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CEB1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Zijconsoles (aluminium gietwerk): Gelakt in dezelfde kleur van de profielen.</w:t>
            </w:r>
          </w:p>
        </w:tc>
      </w:tr>
      <w:tr w:rsidR="00584710" w:rsidRPr="00584710" w14:paraId="70773B8C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EBDE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</w:p>
        </w:tc>
      </w:tr>
      <w:tr w:rsidR="00584710" w:rsidRPr="00584710" w14:paraId="5BB02FBB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46FC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584710" w:rsidRPr="00584710" w14:paraId="2B2E073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3F30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584710" w:rsidRPr="00584710" w14:paraId="2CA29A1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7960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zonder noodhandbediening</w:t>
            </w:r>
          </w:p>
        </w:tc>
      </w:tr>
      <w:tr w:rsidR="00584710" w:rsidRPr="00584710" w14:paraId="43B3E70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DB273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met obstakeldetectie (</w:t>
            </w:r>
            <w:proofErr w:type="spellStart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Detecto</w:t>
            </w:r>
            <w:proofErr w:type="spellEnd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 en continue doekrekcompensatie</w:t>
            </w:r>
          </w:p>
        </w:tc>
      </w:tr>
      <w:tr w:rsidR="00584710" w:rsidRPr="00584710" w14:paraId="5400184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2DE1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motoraansluiting hoort bij het lot zonwering.</w:t>
            </w:r>
          </w:p>
        </w:tc>
      </w:tr>
      <w:tr w:rsidR="00584710" w:rsidRPr="00584710" w14:paraId="6CB324F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09E3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Elektrische aansluiting en alle extra bekabeling horen bij het lot elektriciteit.</w:t>
            </w:r>
          </w:p>
        </w:tc>
      </w:tr>
      <w:tr w:rsidR="00584710" w:rsidRPr="00584710" w14:paraId="763032E6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EB27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33E7D744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D94F2" w14:textId="77777777" w:rsidR="00584710" w:rsidRPr="00584710" w:rsidRDefault="00584710" w:rsidP="0058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84710" w:rsidRPr="00584710" w14:paraId="2E0D61B8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A0CE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Garantie- en productinformatie via QR code</w:t>
            </w:r>
          </w:p>
        </w:tc>
      </w:tr>
      <w:tr w:rsidR="00584710" w:rsidRPr="00584710" w14:paraId="5D227C9A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A8FF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10 jaar garantie voor lakwerk van de aluminium profielen.</w:t>
            </w:r>
          </w:p>
        </w:tc>
      </w:tr>
      <w:tr w:rsidR="00584710" w:rsidRPr="00584710" w14:paraId="6AD0CE7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319C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7 jaar garantie op elektronische motoren met obstakeldetectie (</w:t>
            </w:r>
            <w:proofErr w:type="spellStart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Detecto</w:t>
            </w:r>
            <w:proofErr w:type="spellEnd"/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).</w:t>
            </w:r>
          </w:p>
        </w:tc>
      </w:tr>
      <w:tr w:rsidR="00584710" w:rsidRPr="00584710" w14:paraId="41A5EB1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DB00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7 jaar garantie op de windvast-technologie:</w:t>
            </w:r>
          </w:p>
        </w:tc>
      </w:tr>
      <w:tr w:rsidR="00584710" w:rsidRPr="00584710" w14:paraId="538C6923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9555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 blijft in de zijgeleider</w:t>
            </w:r>
          </w:p>
        </w:tc>
      </w:tr>
      <w:tr w:rsidR="00584710" w:rsidRPr="00584710" w14:paraId="3A39200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A3ED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Optimale hechting van de rits aan het doek</w:t>
            </w:r>
          </w:p>
        </w:tc>
      </w:tr>
      <w:tr w:rsidR="00584710" w:rsidRPr="00584710" w14:paraId="71B2B2D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FBF8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bij normaal huishoudelijk gebruik en geregeld onderhoud.</w:t>
            </w:r>
          </w:p>
        </w:tc>
      </w:tr>
      <w:tr w:rsidR="00584710" w:rsidRPr="00584710" w14:paraId="0F79AAE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2FEE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 jaar garantie op (Renson) motoren.</w:t>
            </w:r>
          </w:p>
        </w:tc>
      </w:tr>
      <w:tr w:rsidR="00584710" w:rsidRPr="00584710" w14:paraId="2DF3679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D2DD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op de doekcollectie.</w:t>
            </w:r>
          </w:p>
        </w:tc>
      </w:tr>
      <w:tr w:rsidR="00584710" w:rsidRPr="00584710" w14:paraId="0449974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AF72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584710" w:rsidRPr="00584710" w14:paraId="66A74C2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E148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Deze identificatie gebeurt dankzij een QR code, welke geplaatst is op een vlot bereikbare plaats (te consulteren zonder gebruik van extra tools) en vlot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scanbaar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met een smartphone of tablet.</w:t>
            </w:r>
          </w:p>
        </w:tc>
      </w:tr>
      <w:tr w:rsidR="00584710" w:rsidRPr="00584710" w14:paraId="27C6434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223D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De essentiële productdetails (afmetingen, kleuren, type doek, type </w:t>
            </w: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motorisatie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, …) zijn ten allen tijde te consulteren.</w:t>
            </w:r>
          </w:p>
        </w:tc>
      </w:tr>
      <w:tr w:rsidR="00584710" w:rsidRPr="00584710" w14:paraId="2B317456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0CA6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3BEA4B94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8D39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584710" w:rsidRPr="00584710" w14:paraId="2518A48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2530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voldoet aan de Europese norm EN 13561.</w:t>
            </w:r>
          </w:p>
        </w:tc>
      </w:tr>
      <w:tr w:rsidR="00584710" w:rsidRPr="00584710" w14:paraId="767EB64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C156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Garantie tot 130 km/h in gesloten toestand (EN 13561:2004+A1:2008 conform windklasse 3).</w:t>
            </w:r>
          </w:p>
        </w:tc>
      </w:tr>
      <w:tr w:rsidR="00584710" w:rsidRPr="00584710" w14:paraId="5CDA890B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3F77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0EBD381F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856F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584710" w:rsidRPr="00584710" w14:paraId="106394DA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EB07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is gemaakt volgens, voldoet aan en/of is getest volgens de normen: EN 13561.</w:t>
            </w:r>
          </w:p>
        </w:tc>
      </w:tr>
      <w:tr w:rsidR="00584710" w:rsidRPr="00584710" w14:paraId="0770167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232B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Prestatieverklaring: DoP-2015SC00002.</w:t>
            </w:r>
          </w:p>
        </w:tc>
      </w:tr>
      <w:tr w:rsidR="00584710" w:rsidRPr="00584710" w14:paraId="1B6D545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B468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AluEco</w:t>
            </w:r>
            <w:proofErr w:type="spellEnd"/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en VMRG Zonwering certificaat.</w:t>
            </w:r>
          </w:p>
        </w:tc>
      </w:tr>
      <w:tr w:rsidR="00584710" w:rsidRPr="00584710" w14:paraId="48460BF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9DA3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EU-conformiteitsverklaring - Voldoet aan volgende richtlijnen:</w:t>
            </w:r>
          </w:p>
        </w:tc>
      </w:tr>
      <w:tr w:rsidR="00584710" w:rsidRPr="00584710" w14:paraId="0413477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59FE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machinerichtlijn 2006/42/EG</w:t>
            </w:r>
          </w:p>
        </w:tc>
      </w:tr>
      <w:tr w:rsidR="00584710" w:rsidRPr="00584710" w14:paraId="6ABCD63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97A1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laagspanningsrichtlijn 2014/35/EU</w:t>
            </w:r>
          </w:p>
        </w:tc>
      </w:tr>
      <w:tr w:rsidR="00584710" w:rsidRPr="00584710" w14:paraId="6FB66DB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2AF2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EMC-richtlijn 2014/30/EU</w:t>
            </w:r>
          </w:p>
        </w:tc>
      </w:tr>
    </w:tbl>
    <w:p w14:paraId="215CA893" w14:textId="77777777" w:rsidR="00F24520" w:rsidRPr="007A2316" w:rsidRDefault="00F24520">
      <w:pPr>
        <w:rPr>
          <w:sz w:val="20"/>
          <w:szCs w:val="20"/>
        </w:rPr>
      </w:pPr>
    </w:p>
    <w:sectPr w:rsidR="00F24520" w:rsidRPr="007A231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0C6D5D"/>
    <w:rsid w:val="001C2BB6"/>
    <w:rsid w:val="00541F03"/>
    <w:rsid w:val="00584710"/>
    <w:rsid w:val="006640AB"/>
    <w:rsid w:val="007A2316"/>
    <w:rsid w:val="008570C2"/>
    <w:rsid w:val="0087046A"/>
    <w:rsid w:val="00897E37"/>
    <w:rsid w:val="00942157"/>
    <w:rsid w:val="009917D8"/>
    <w:rsid w:val="00B448BA"/>
    <w:rsid w:val="00C05ECA"/>
    <w:rsid w:val="00C21CC1"/>
    <w:rsid w:val="00C42F67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42F67"/>
    <w:rPr>
      <w:color w:val="46788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2F67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C2B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C2BB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C2BB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2B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2B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2026-01-08T09:09:00Z</dcterms:created>
  <dcterms:modified xsi:type="dcterms:W3CDTF">2026-01-08T09:11:00Z</dcterms:modified>
</cp:coreProperties>
</file>