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EE21BC" w:rsidRPr="00EE21BC" w14:paraId="38FCD967" w14:textId="77777777" w:rsidTr="00EE21BC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5D2262" w14:textId="77777777" w:rsidR="00EE21BC" w:rsidRPr="00EE21BC" w:rsidRDefault="00EE21BC" w:rsidP="00EE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EE21BC" w:rsidRPr="00EE21BC" w14:paraId="75C1203F" w14:textId="77777777" w:rsidTr="00EE21BC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72D090D" w14:textId="77777777" w:rsidR="00EE21BC" w:rsidRPr="00EE21BC" w:rsidRDefault="00EE21BC" w:rsidP="00EE2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Go - </w:t>
            </w: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Vorbau</w:t>
            </w:r>
            <w:proofErr w:type="spellEnd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1)</w:t>
            </w:r>
          </w:p>
        </w:tc>
      </w:tr>
      <w:tr w:rsidR="00FF7BDD" w:rsidRPr="00EE21BC" w14:paraId="2CBBB9A8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CFEF9A4" w14:textId="0600864B" w:rsidR="00FF7BDD" w:rsidRPr="00EE21BC" w:rsidRDefault="00FF7BDD" w:rsidP="00FF7B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AC3464">
              <w:t xml:space="preserve">Renson NV, Maalbeekstraat 10, 8790 Waregem – </w:t>
            </w:r>
            <w:proofErr w:type="spellStart"/>
            <w:r w:rsidRPr="00AC3464">
              <w:t>Belgien</w:t>
            </w:r>
            <w:proofErr w:type="spellEnd"/>
          </w:p>
        </w:tc>
      </w:tr>
      <w:tr w:rsidR="00FF7BDD" w:rsidRPr="00FF7BDD" w14:paraId="5AB64D5D" w14:textId="77777777" w:rsidTr="00EE21BC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CE3AE6" w14:textId="04D7325F" w:rsidR="00FF7BDD" w:rsidRPr="00EE21BC" w:rsidRDefault="00FF7BDD" w:rsidP="00FF7B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FF7BDD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FF7BDD">
              <w:rPr>
                <w:lang w:val="de-DE"/>
              </w:rPr>
              <w:t>, www.renson.eu</w:t>
            </w:r>
          </w:p>
        </w:tc>
      </w:tr>
      <w:tr w:rsidR="00EE21BC" w:rsidRPr="00EE21BC" w14:paraId="32E78C52" w14:textId="77777777" w:rsidTr="00EE21BC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2D163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2024 04 12 -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EE21BC" w:rsidRPr="00EE21BC" w14:paraId="0BA1C0AC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EF8F5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EE21BC" w:rsidRPr="00EE21BC" w14:paraId="7E0BFF91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94F17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EE21BC" w:rsidRPr="00FF7BDD" w14:paraId="3055E6A9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85231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EE21BC" w:rsidRPr="00FF7BDD" w14:paraId="1A776342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EB875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EE21BC" w:rsidRPr="00EE21BC" w14:paraId="155A2C46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78D07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EE21BC" w:rsidRPr="00FF7BDD" w14:paraId="0E328FE3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12E1B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Vorbau.</w:t>
            </w:r>
          </w:p>
        </w:tc>
      </w:tr>
      <w:tr w:rsidR="00EE21BC" w:rsidRPr="00FF7BDD" w14:paraId="16255F61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6B548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EE21BC" w:rsidRPr="00FF7BDD" w14:paraId="5B61164A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8C602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 &amp; Safe: erleichtert die schnelle und einfache (De-)Montage des Tuchsatz.</w:t>
            </w:r>
          </w:p>
        </w:tc>
      </w:tr>
      <w:tr w:rsidR="00EE21BC" w:rsidRPr="00FF7BDD" w14:paraId="56BF4335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0ED60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EE21BC" w:rsidRPr="00FF7BDD" w14:paraId="54EFC990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21F1A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EE21BC" w:rsidRPr="00FF7BDD" w14:paraId="433634F6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47E19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E21BC" w:rsidRPr="00EE21BC" w14:paraId="73A5AD66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A9DD5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EE21BC" w:rsidRPr="00EE21BC" w14:paraId="5391A2BB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A04A9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EE21BC" w:rsidRPr="00EE21BC" w14:paraId="0C79B6CD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CC9E3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EE21BC" w:rsidRPr="00EE21BC" w14:paraId="5C28E810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685D4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Abmessungen: 85 mm hoch und 85 mm tief (Max.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Oberfläche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7,5 m²).</w:t>
            </w:r>
          </w:p>
        </w:tc>
      </w:tr>
      <w:tr w:rsidR="00EE21BC" w:rsidRPr="00EE21BC" w14:paraId="59D78A31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B83AF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EE21BC" w:rsidRPr="00EE21BC" w14:paraId="15C9BF1E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D6DCA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EE21BC" w:rsidRPr="00EE21BC" w14:paraId="0F0D5492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5A87A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EE21BC" w:rsidRPr="00EE21BC" w14:paraId="7092EA0C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22F72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EE21BC" w:rsidRPr="00EE21BC" w14:paraId="1292B44E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9D30F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EE21BC" w:rsidRPr="00FF7BDD" w14:paraId="4037FA78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BBD40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EE21BC" w:rsidRPr="00FF7BDD" w14:paraId="4F3A7612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0AC9A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nachhaltiger Betrieb, ohne zusätzliche Wartung)</w:t>
            </w:r>
          </w:p>
        </w:tc>
      </w:tr>
      <w:tr w:rsidR="00EE21BC" w:rsidRPr="00FF7BDD" w14:paraId="29DDD6C3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0807C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EE21BC" w:rsidRPr="00FF7BDD" w14:paraId="043E8351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4B5C8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Offene Seitenführung (Standard): B 35 mm x T 48 mm, 2-teilig. Ausgestattet mit einer Grundplatte unter 0° aus glasfaserverstärktem Polyamid. Stromkabel kann in der Seitenführung verlegt werden</w:t>
            </w:r>
          </w:p>
        </w:tc>
      </w:tr>
      <w:tr w:rsidR="00EE21BC" w:rsidRPr="00FF7BDD" w14:paraId="5932C634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05CBE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Zur leichteren Montage werden die Seitenführungen immer vorgebohrt (erste Kammer).</w:t>
            </w:r>
          </w:p>
        </w:tc>
      </w:tr>
      <w:tr w:rsidR="00EE21BC" w:rsidRPr="00FF7BDD" w14:paraId="446FFA8D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AA95D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E21BC" w:rsidRPr="00EE21BC" w14:paraId="6C8BCE7C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BBBAE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EE21BC" w:rsidRPr="00EE21BC" w14:paraId="48040DF2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D67CD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EE21BC" w:rsidRPr="00FF7BDD" w14:paraId="02BA546B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7DB06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Aluminium, mit einem versetzten versenkten Tuchschlitz versehen</w:t>
            </w:r>
          </w:p>
        </w:tc>
      </w:tr>
      <w:tr w:rsidR="00EE21BC" w:rsidRPr="00FF7BDD" w14:paraId="17FC10EF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53B2D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Tuchs)</w:t>
            </w:r>
          </w:p>
        </w:tc>
      </w:tr>
      <w:tr w:rsidR="00EE21BC" w:rsidRPr="00FF7BDD" w14:paraId="0C08DFA6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2544D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Konischen Endkappen der Tuchwelle (= Ausgleich für die dickeren Enden des aufgerollten Reißverschlusses und damit Gewährleistung für ein perfektes Aufrollen des Tuches)</w:t>
            </w:r>
          </w:p>
        </w:tc>
      </w:tr>
      <w:tr w:rsidR="00EE21BC" w:rsidRPr="00FF7BDD" w14:paraId="6C2C091A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89655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E21BC" w:rsidRPr="00EE21BC" w14:paraId="18628C5E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61C8F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EE21BC" w:rsidRPr="00FF7BDD" w14:paraId="4A8E247C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FB3B7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EE21BC" w:rsidRPr="00EE21BC" w14:paraId="74EB5DD8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A7AF1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EE21BC" w:rsidRPr="00EE21BC" w14:paraId="2672EC9E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C0FB3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</w:p>
        </w:tc>
      </w:tr>
      <w:tr w:rsidR="00EE21BC" w:rsidRPr="00FF7BDD" w14:paraId="7D3E8AF6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C31C8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EE21BC" w:rsidRPr="00FF7BDD" w14:paraId="5B24348C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6003E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EE21BC" w:rsidRPr="00EE21BC" w14:paraId="11DA1B48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0B987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nachhaltiger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EE21BC" w:rsidRPr="00EE21BC" w14:paraId="1D4D2154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54536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EE21BC" w:rsidRPr="00FF7BDD" w14:paraId="49BC2690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45EF8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EE21BC" w:rsidRPr="00EE21BC" w14:paraId="37774F72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02D51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EE21BC" w:rsidRPr="00EE21BC" w14:paraId="7AEBD836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FAC24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EE21BC" w:rsidRPr="00FF7BDD" w14:paraId="5BD04973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288A0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Brandklasse: M1 (NFP 92503), C-s3d0 (Euroclass EN 13501-1)</w:t>
            </w:r>
          </w:p>
        </w:tc>
      </w:tr>
      <w:tr w:rsidR="00EE21BC" w:rsidRPr="00FF7BDD" w14:paraId="42647121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EAD1F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</w:t>
            </w: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EE21BC" w:rsidRPr="00EE21BC" w14:paraId="28ED12C5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4C3ED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 xml:space="preserve">●  </w:t>
            </w:r>
            <w:proofErr w:type="spellStart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Verdunkelung</w:t>
            </w:r>
            <w:proofErr w:type="spellEnd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EE21BC" w:rsidRPr="00EE21BC" w14:paraId="59CBAF2B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5E7D5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EE21BC" w:rsidRPr="00FF7BDD" w14:paraId="41C97660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BE7D3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EE21BC" w:rsidRPr="00FF7BDD" w14:paraId="69BCCD1E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F09EE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E21BC" w:rsidRPr="00EE21BC" w14:paraId="65268BC1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5FA0D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EE21BC" w:rsidRPr="00EE21BC" w14:paraId="429D8961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C4C73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EE21BC" w:rsidRPr="00EE21BC" w14:paraId="58F488A4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C3185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verstärkt mit Stäben aus galvanisiertem Stahl. </w:t>
            </w: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EE21BC" w:rsidRPr="00FF7BDD" w14:paraId="60E51D8A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AE6CD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Ballast: Stahlstange. Die Stange ist mit PE-Schaumstoff ummantelt, um Kontakt zwischen Aluminium und Stahl zu vermeiden und Geräusche zu dämpfen</w:t>
            </w:r>
          </w:p>
        </w:tc>
      </w:tr>
      <w:tr w:rsidR="00EE21BC" w:rsidRPr="00FF7BDD" w14:paraId="4E18ADBB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B1385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EE21BC" w:rsidRPr="00FF7BDD" w14:paraId="2824BF5C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DC5AA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 (B = 3120 mm: max. 17 kg), ist für die Anwendung für eine ideale Führung vorgesehen</w:t>
            </w:r>
          </w:p>
        </w:tc>
      </w:tr>
      <w:tr w:rsidR="00EE21BC" w:rsidRPr="00EE21BC" w14:paraId="0C046A59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DF388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EE21BC" w:rsidRPr="00FF7BDD" w14:paraId="17CA6038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085D1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EE21BC" w:rsidRPr="00FF7BDD" w14:paraId="4D5D9E6C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A0E26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EE21BC" w:rsidRPr="00EE21BC" w14:paraId="01F67F21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36E2D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EE21BC" w:rsidRPr="00FF7BDD" w14:paraId="57EA7C8A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7D31A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werden.</w:t>
            </w:r>
          </w:p>
        </w:tc>
      </w:tr>
      <w:tr w:rsidR="00EE21BC" w:rsidRPr="00FF7BDD" w14:paraId="1AFD1304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8A0C9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EE21BC" w:rsidRPr="00FF7BDD" w14:paraId="20973A24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F4BAE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E21BC" w:rsidRPr="00EE21BC" w14:paraId="22775F66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E2827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EE21BC" w:rsidRPr="00EE21BC" w14:paraId="3002F9E3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38FDD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 :</w:t>
            </w:r>
          </w:p>
        </w:tc>
      </w:tr>
      <w:tr w:rsidR="00EE21BC" w:rsidRPr="00FF7BDD" w14:paraId="18C54576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942D1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EE21BC" w:rsidRPr="00FF7BDD" w14:paraId="0D1B9F42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68B51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EE21BC" w:rsidRPr="00FF7BDD" w14:paraId="20567D35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971FA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Sonnenschutz.</w:t>
            </w:r>
          </w:p>
        </w:tc>
      </w:tr>
      <w:tr w:rsidR="00EE21BC" w:rsidRPr="00FF7BDD" w14:paraId="04ACFF8A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E179F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EE21BC" w:rsidRPr="00FF7BDD" w14:paraId="0EA7F305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3FD43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E21BC" w:rsidRPr="00EE21BC" w14:paraId="3E487EC7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22CE12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EE21BC" w:rsidRPr="00FF7BDD" w14:paraId="3AE92C99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463E4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Bedienung mit der Renson Smartphone-App für iOS und Android, inklusive Produktdetails und produktbezogenen Tipps und Tricks in der App.</w:t>
            </w:r>
          </w:p>
        </w:tc>
      </w:tr>
      <w:tr w:rsidR="00EE21BC" w:rsidRPr="00FF7BDD" w14:paraId="7DC07FBC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0AC58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E21BC" w:rsidRPr="00FF7BDD" w14:paraId="30F0EE55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15258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EE21BC" w:rsidRPr="00FF7BDD" w14:paraId="1F1A1AB3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41017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EE21BC" w:rsidRPr="00FF7BDD" w14:paraId="6DF35451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EFE6C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EE21BC" w:rsidRPr="00FF7BDD" w14:paraId="50AC9E23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69486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EE21BC" w:rsidRPr="00FF7BDD" w14:paraId="4CA3660A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B8D2B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EE21BC" w:rsidRPr="00FF7BDD" w14:paraId="7960BBE9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E690C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EE21BC" w:rsidRPr="00FF7BDD" w14:paraId="52C95D5F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5CF96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EE21BC" w:rsidRPr="00EE21BC" w14:paraId="065CECD8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FE1FA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EE21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EE21BC" w:rsidRPr="00FF7BDD" w14:paraId="5997DF74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6D6B6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EE21BC" w:rsidRPr="00FF7BDD" w14:paraId="4D3AF90D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44F17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EE21BC" w:rsidRPr="00FF7BDD" w14:paraId="154EEA1A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13D70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EE21BC" w:rsidRPr="00FF7BDD" w14:paraId="79E6C842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796F4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Typ der Motorisierung, ...) können jederzeit abgerufen werden.</w:t>
            </w:r>
          </w:p>
        </w:tc>
      </w:tr>
      <w:tr w:rsidR="00EE21BC" w:rsidRPr="00FF7BDD" w14:paraId="26430777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D7FF8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E21BC" w:rsidRPr="00EE21BC" w14:paraId="4017D773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226CF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EE21BC" w:rsidRPr="00FF7BDD" w14:paraId="3F52C9B6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1212E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EE21BC" w:rsidRPr="00FF7BDD" w14:paraId="3B7014EB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12973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in geschlossenem Zustand (EN 13561:2004+A1:2008 konform Windklasse 3). Der Windwiderstand hängt von den Abmessungen ab und ist auf Anfrage erhältlich.</w:t>
            </w:r>
          </w:p>
        </w:tc>
      </w:tr>
      <w:tr w:rsidR="00EE21BC" w:rsidRPr="00FF7BDD" w14:paraId="7134288C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F43AD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(N°113-25809): Windwiderstand bis 126 km/h in geschlossenem Zustand (getestet für einen Screen von 3000 mm x 3000 mm).</w:t>
            </w:r>
          </w:p>
        </w:tc>
      </w:tr>
      <w:tr w:rsidR="00EE21BC" w:rsidRPr="00FF7BDD" w14:paraId="3DDCC648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487DB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EE21BC" w:rsidRPr="00EE21BC" w14:paraId="4135A1A7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F9D62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  <w:r w:rsidRPr="00EE21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EE21BC" w:rsidRPr="00FF7BDD" w14:paraId="7F26EC66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75078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EE21BC" w:rsidRPr="00FF7BDD" w14:paraId="4B271BEF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7F8F9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en VMRG Sonnenschutz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ZertifiKat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.</w:t>
            </w:r>
          </w:p>
        </w:tc>
      </w:tr>
      <w:tr w:rsidR="00EE21BC" w:rsidRPr="00FF7BDD" w14:paraId="3979EE87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7717F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EE21BC" w:rsidRPr="00EE21BC" w14:paraId="14DF45D2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07F45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</w:t>
            </w: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EE21BC" w:rsidRPr="00EE21BC" w14:paraId="4081F296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65544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EE21BC" w:rsidRPr="00EE21BC" w14:paraId="584BFDBB" w14:textId="77777777" w:rsidTr="00EE21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43903" w14:textId="77777777" w:rsidR="00EE21BC" w:rsidRPr="00EE21BC" w:rsidRDefault="00EE21BC" w:rsidP="00EE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21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4CA33A04" w14:textId="77777777" w:rsidR="00F24520" w:rsidRPr="00871429" w:rsidRDefault="00F24520">
      <w:pPr>
        <w:rPr>
          <w:sz w:val="20"/>
          <w:szCs w:val="20"/>
          <w:lang w:val="fr-FR"/>
        </w:rPr>
      </w:pPr>
    </w:p>
    <w:sectPr w:rsidR="00F24520" w:rsidRPr="00871429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5B"/>
    <w:rsid w:val="00127F8B"/>
    <w:rsid w:val="006640AB"/>
    <w:rsid w:val="00693119"/>
    <w:rsid w:val="0069748E"/>
    <w:rsid w:val="007A2316"/>
    <w:rsid w:val="0087046A"/>
    <w:rsid w:val="00871429"/>
    <w:rsid w:val="00977667"/>
    <w:rsid w:val="0098045B"/>
    <w:rsid w:val="00AD12F9"/>
    <w:rsid w:val="00C05ECA"/>
    <w:rsid w:val="00D57754"/>
    <w:rsid w:val="00EE21BC"/>
    <w:rsid w:val="00F24520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9D3F6"/>
  <w15:chartTrackingRefBased/>
  <w15:docId w15:val="{03FD3A06-AA7F-43C2-85DE-6A982428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F7BD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7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9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2024-04-12T10:49:00Z</dcterms:created>
  <dcterms:modified xsi:type="dcterms:W3CDTF">2025-03-06T13:40:00Z</dcterms:modified>
</cp:coreProperties>
</file>