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7D66BD" w:rsidRPr="007D66BD" w14:paraId="52A2C93D" w14:textId="77777777" w:rsidTr="007D66BD">
        <w:trPr>
          <w:trHeight w:val="216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2236F3" w14:textId="77777777" w:rsidR="007D66BD" w:rsidRPr="007D66BD" w:rsidRDefault="007D66BD" w:rsidP="007D66B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8"/>
                <w:szCs w:val="8"/>
                <w:lang w:eastAsia="nl-BE"/>
              </w:rPr>
              <w:t>nl</w:t>
            </w:r>
          </w:p>
        </w:tc>
      </w:tr>
      <w:tr w:rsidR="007D66BD" w:rsidRPr="007D66BD" w14:paraId="3FB8FFBB" w14:textId="77777777" w:rsidTr="007D66BD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A0F1582" w14:textId="77777777" w:rsidR="007D66BD" w:rsidRPr="007D66BD" w:rsidRDefault="007D66BD" w:rsidP="007D66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TOPFIX® MAX (F (Vrijstaand))</w:t>
            </w:r>
          </w:p>
        </w:tc>
      </w:tr>
      <w:tr w:rsidR="006E055E" w:rsidRPr="007D66BD" w14:paraId="68E2A91D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7378B2A" w14:textId="7D1B154E" w:rsidR="006E055E" w:rsidRPr="007D66BD" w:rsidRDefault="006E055E" w:rsidP="006E0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487C77">
              <w:t>Renson NV, Maalbeekstraat 10, 8790 Waregem – België</w:t>
            </w:r>
          </w:p>
        </w:tc>
      </w:tr>
      <w:tr w:rsidR="006E055E" w:rsidRPr="006E055E" w14:paraId="4B02902D" w14:textId="77777777" w:rsidTr="007D66BD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7EBC16" w14:textId="69C8505A" w:rsidR="006E055E" w:rsidRPr="00E425DC" w:rsidRDefault="006E055E" w:rsidP="006E05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E055E">
              <w:rPr>
                <w:lang w:val="de-DE"/>
              </w:rPr>
              <w:t xml:space="preserve">Tel. +32 (0)56 62 71 11, </w:t>
            </w:r>
            <w:hyperlink r:id="rId4" w:history="1">
              <w:r w:rsidRPr="00E1330B">
                <w:rPr>
                  <w:rStyle w:val="Hyperlink"/>
                  <w:lang w:val="de-DE"/>
                </w:rPr>
                <w:t>info@renson.be</w:t>
              </w:r>
            </w:hyperlink>
            <w:r w:rsidRPr="006E055E">
              <w:rPr>
                <w:lang w:val="de-DE"/>
              </w:rPr>
              <w:t xml:space="preserve"> www.renson.eu</w:t>
            </w:r>
          </w:p>
        </w:tc>
      </w:tr>
      <w:tr w:rsidR="007D66BD" w:rsidRPr="007D66BD" w14:paraId="151AB3D5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61F5A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2024 03 08 - PM_Screens</w:t>
            </w:r>
          </w:p>
        </w:tc>
      </w:tr>
      <w:tr w:rsidR="007D66BD" w:rsidRPr="007D66BD" w14:paraId="72B4A908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71BEE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7D66BD" w:rsidRPr="007D66BD" w14:paraId="130A34AE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59C4F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Productkenmerken </w:t>
            </w:r>
          </w:p>
        </w:tc>
      </w:tr>
      <w:tr w:rsidR="007D66BD" w:rsidRPr="007D66BD" w14:paraId="01EB0966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3B09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(rood gemarkeerde tekst kan geschrapt worden in functie van uw keuze)</w:t>
            </w:r>
          </w:p>
        </w:tc>
      </w:tr>
      <w:tr w:rsidR="007D66BD" w:rsidRPr="007D66BD" w14:paraId="5705D10F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42E6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</w:p>
        </w:tc>
      </w:tr>
      <w:tr w:rsidR="007D66BD" w:rsidRPr="007D66BD" w14:paraId="3B0B57D9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32058B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7D66BD" w:rsidRPr="007D66BD" w14:paraId="5B140904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35FC1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Topfix Max: dit product wordt op een gesloten (bijv. lichtstraat) structuur gemonteerd</w:t>
            </w:r>
          </w:p>
        </w:tc>
      </w:tr>
      <w:tr w:rsidR="007D66BD" w:rsidRPr="007D66BD" w14:paraId="7597827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ACD6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Topfix Max F: dit product wordt op een open structuur gemonteerd</w:t>
            </w:r>
          </w:p>
        </w:tc>
      </w:tr>
      <w:tr w:rsidR="007D66BD" w:rsidRPr="007D66BD" w14:paraId="175EC653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443E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Montage is zowel top-bottom als bottom-top (met extra ondersteuning) mogelijk.</w:t>
            </w:r>
          </w:p>
        </w:tc>
      </w:tr>
      <w:tr w:rsidR="007D66BD" w:rsidRPr="007D66BD" w14:paraId="39A5C3F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B0EDB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hellingshoek kan variëren van 0° tot 90°. De toepasbaarheid van het type doek is in functie van de hellingshoek.</w:t>
            </w:r>
          </w:p>
        </w:tc>
      </w:tr>
      <w:tr w:rsidR="007D66BD" w:rsidRPr="007D66BD" w14:paraId="6735C43E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AF35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3293D785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B6597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Kast </w:t>
            </w:r>
          </w:p>
        </w:tc>
      </w:tr>
      <w:tr w:rsidR="007D66BD" w:rsidRPr="007D66BD" w14:paraId="14E55076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BFCB4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Afmetingen: 260 mm hoog x 202 mm diep</w:t>
            </w:r>
          </w:p>
        </w:tc>
      </w:tr>
      <w:tr w:rsidR="007D66BD" w:rsidRPr="007D66BD" w14:paraId="5D46DA91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C7C3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profielen zijn vervaardigd uit geëxtrudeerd aluminium.</w:t>
            </w:r>
          </w:p>
        </w:tc>
      </w:tr>
      <w:tr w:rsidR="007D66BD" w:rsidRPr="007D66BD" w14:paraId="4EE19215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BE58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kast moet altijd ondersteund worden:</w:t>
            </w:r>
          </w:p>
        </w:tc>
      </w:tr>
      <w:tr w:rsidR="007D66BD" w:rsidRPr="007D66BD" w14:paraId="38A50721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1D4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Afhankelijk van de hellingshoek (0°-90° in geval de kast onderaan gepositioneerd zit) wordt een externe ondersteuningsbeugel meegeleverd om het uitschuiven van de kast uit de zijgeleiders tegen te gaan</w:t>
            </w:r>
          </w:p>
        </w:tc>
      </w:tr>
      <w:tr w:rsidR="007D66BD" w:rsidRPr="007D66BD" w14:paraId="1A04DCE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0F3F87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Afhankelijk van de hellingshoek (45°-90° in geval de kast bovenaan gepositioneerd zit) wordt een interne ondersteuningsbeugel in de kast voorzien om het uitschuiven van de doekset tegen te gaan</w:t>
            </w:r>
          </w:p>
        </w:tc>
      </w:tr>
      <w:tr w:rsidR="007D66BD" w:rsidRPr="007D66BD" w14:paraId="37561EAE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9B995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292FBF5E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E3DA0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Zijgeleiders </w:t>
            </w:r>
          </w:p>
        </w:tc>
      </w:tr>
      <w:tr w:rsidR="007D66BD" w:rsidRPr="007D66BD" w14:paraId="0AF58596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D52F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Zijn vervaardigd uit 2 geëxtrudeerde aluminium profielen.</w:t>
            </w:r>
          </w:p>
        </w:tc>
      </w:tr>
      <w:tr w:rsidR="007D66BD" w:rsidRPr="007D66BD" w14:paraId="488C828B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127E86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Afmetingen :</w:t>
            </w:r>
          </w:p>
        </w:tc>
      </w:tr>
      <w:tr w:rsidR="007D66BD" w:rsidRPr="007D66BD" w14:paraId="2459953B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8DA3F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69,5 mm x D 84,5 mm -&gt; enkel bij Topfix Max</w:t>
            </w:r>
          </w:p>
        </w:tc>
      </w:tr>
      <w:tr w:rsidR="007D66BD" w:rsidRPr="007D66BD" w14:paraId="7DE40F28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BEB2F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Zijgeleider: B 91 mm x D 84,5 mm -&gt; enkel bij Topfix Max F</w:t>
            </w:r>
          </w:p>
        </w:tc>
      </w:tr>
      <w:tr w:rsidR="007D66BD" w:rsidRPr="007D66BD" w14:paraId="2A45124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66D8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zijgeleiders zijn uitgerust met loopbanen waarop de wielen van loopwagens van de onderlat lopen. Op deze manier wordt de onderlat perfect bij het bewegen begeleid.</w:t>
            </w:r>
          </w:p>
        </w:tc>
      </w:tr>
      <w:tr w:rsidR="007D66BD" w:rsidRPr="007D66BD" w14:paraId="185132CF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DB5B7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Topfix Max F: in deze zijgeleiders is er telkens een verborgen afwateringsgoot voorzien, zodat het neerslagwater, dat op het doek terrecht komt, via de onderlat en de zijgeleiders afgevoerd kan worden</w:t>
            </w:r>
          </w:p>
        </w:tc>
      </w:tr>
      <w:tr w:rsidR="007D66BD" w:rsidRPr="007D66BD" w14:paraId="538384A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1700B8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Topfix Max F: deze zijgeleiders zorgen samen met de loopwagens voor een mechanische beveiliging op de onderlat</w:t>
            </w:r>
          </w:p>
        </w:tc>
      </w:tr>
      <w:tr w:rsidR="007D66BD" w:rsidRPr="007D66BD" w14:paraId="48DA522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51DEF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In iedere zijgeleider zit een kunststof (HPVC) ritsgeleider met gecoëxtrudeerde slijtvaste toplaag voor een vloeiende en geruisarme beweging.</w:t>
            </w:r>
          </w:p>
        </w:tc>
      </w:tr>
      <w:tr w:rsidR="007D66BD" w:rsidRPr="007D66BD" w14:paraId="5119B897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8EBDF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HPVC ritsgeleider is aan elke zijde voorzien van 2 S-profielen ter compensatie van de windstoten.</w:t>
            </w:r>
          </w:p>
        </w:tc>
      </w:tr>
      <w:tr w:rsidR="007D66BD" w:rsidRPr="007D66BD" w14:paraId="2FD6A9D1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B646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27D0D8EE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D82D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Doekbuis </w:t>
            </w:r>
          </w:p>
        </w:tc>
      </w:tr>
      <w:tr w:rsidR="007D66BD" w:rsidRPr="007D66BD" w14:paraId="4993E9B7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EFB1B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verzinkt staal.</w:t>
            </w:r>
          </w:p>
        </w:tc>
      </w:tr>
      <w:tr w:rsidR="007D66BD" w:rsidRPr="007D66BD" w14:paraId="40964DDC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9E01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voorzien van een vertrapte verzonken doekgleuf om de indrukking van de doeklus te beperken.</w:t>
            </w:r>
          </w:p>
        </w:tc>
      </w:tr>
      <w:tr w:rsidR="007D66BD" w:rsidRPr="007D66BD" w14:paraId="6845E5C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5CEA8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gepatenteerde conische doekbuisproppen om de dikkere uiteinden van de rits te compenseren.</w:t>
            </w:r>
          </w:p>
        </w:tc>
      </w:tr>
      <w:tr w:rsidR="007D66BD" w:rsidRPr="007D66BD" w14:paraId="30DBD3F4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D394B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Zij bevatten eveneens een bandschijf voor het oprollen van de spanband.</w:t>
            </w:r>
          </w:p>
        </w:tc>
      </w:tr>
      <w:tr w:rsidR="007D66BD" w:rsidRPr="007D66BD" w14:paraId="655F76A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F0C1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doekset is demonteerbaar aan de kant van het afneembaar profiel van de kast; vanuit dit standpunt wordt de linkse of rechtse positie bepaald (kabeldoorvoer).</w:t>
            </w:r>
          </w:p>
        </w:tc>
      </w:tr>
      <w:tr w:rsidR="007D66BD" w:rsidRPr="007D66BD" w14:paraId="48A0DC25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84D79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18A54705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2A525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Doek </w:t>
            </w:r>
          </w:p>
        </w:tc>
      </w:tr>
      <w:tr w:rsidR="007D66BD" w:rsidRPr="007D66BD" w14:paraId="490574D8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A250E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doeken zijn uit één stuk, behalve indien de hoogte groter is dan de doekrolbreedte.</w:t>
            </w:r>
          </w:p>
        </w:tc>
      </w:tr>
      <w:tr w:rsidR="007D66BD" w:rsidRPr="007D66BD" w14:paraId="1AC1BD5B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6069A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doeken worden horizontaal geconfectioneerd.</w:t>
            </w:r>
          </w:p>
        </w:tc>
      </w:tr>
      <w:tr w:rsidR="007D66BD" w:rsidRPr="007D66BD" w14:paraId="6959853C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89FA7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verticale boorden zijn voorzien van een rits, hierdoor zit het doek windvast in de zijgeleider.</w:t>
            </w:r>
          </w:p>
        </w:tc>
      </w:tr>
      <w:tr w:rsidR="007D66BD" w:rsidRPr="007D66BD" w14:paraId="3B27F37D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933E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rits wordt hoogfrequent gelast, steeds aan de minst zichtbare zijde.</w:t>
            </w:r>
          </w:p>
        </w:tc>
      </w:tr>
      <w:tr w:rsidR="007D66BD" w:rsidRPr="007D66BD" w14:paraId="62BA5D3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4D77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(halftransparant):</w:t>
            </w:r>
          </w:p>
        </w:tc>
      </w:tr>
      <w:tr w:rsidR="007D66BD" w:rsidRPr="006E055E" w14:paraId="79737BDF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96422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7D66BD" w:rsidRPr="006E055E" w14:paraId="3E7A2251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64075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7D66BD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380-420 g/m², dikte: 0,43-0,45 mm</w:t>
            </w:r>
          </w:p>
        </w:tc>
      </w:tr>
      <w:tr w:rsidR="007D66BD" w:rsidRPr="007D66BD" w14:paraId="41192D78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83607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(verduisterend) -&gt; enkel bij Topfix Max:</w:t>
            </w:r>
          </w:p>
        </w:tc>
      </w:tr>
      <w:tr w:rsidR="007D66BD" w:rsidRPr="006E055E" w14:paraId="4DA478BD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225E3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</w:t>
            </w:r>
            <w:r w:rsidRPr="007D66B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>- Brandklasse: M2 (NFP 92503), B-s2d0 (Euroclass EN 13501-1)</w:t>
            </w:r>
          </w:p>
        </w:tc>
      </w:tr>
      <w:tr w:rsidR="007D66BD" w:rsidRPr="006E055E" w14:paraId="01B024A8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8CD7E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val="fr-BE" w:eastAsia="nl-BE"/>
              </w:rPr>
              <w:t xml:space="preserve">    </w:t>
            </w:r>
            <w:r w:rsidRPr="007D66BD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>- Gewicht: ± 650 g/m², dikte: 0,60 mm</w:t>
            </w:r>
          </w:p>
        </w:tc>
      </w:tr>
      <w:tr w:rsidR="007D66BD" w:rsidRPr="007D66BD" w14:paraId="5192AA6F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AF84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nl-BE"/>
              </w:rPr>
              <w:t>●  Polyesterdoek waterdicht -&gt; enkel bij Topfix Max F:</w:t>
            </w:r>
          </w:p>
        </w:tc>
      </w:tr>
      <w:tr w:rsidR="007D66BD" w:rsidRPr="007D66BD" w14:paraId="0019B494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A1467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Brandklasse: M2 (NFP 92503)</w:t>
            </w:r>
          </w:p>
        </w:tc>
      </w:tr>
      <w:tr w:rsidR="007D66BD" w:rsidRPr="006E055E" w14:paraId="7E991FEC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147B7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  <w:t xml:space="preserve">    - Gewicht: ± 620 g/m², dikte: 0,56 mm</w:t>
            </w:r>
          </w:p>
        </w:tc>
      </w:tr>
      <w:tr w:rsidR="007D66BD" w:rsidRPr="006E055E" w14:paraId="3B53F874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A97F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7D66BD" w:rsidRPr="006E055E" w14:paraId="137BE8F0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2FBD4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de-DE" w:eastAsia="nl-BE"/>
              </w:rPr>
            </w:pPr>
          </w:p>
        </w:tc>
      </w:tr>
      <w:tr w:rsidR="007D66BD" w:rsidRPr="007D66BD" w14:paraId="0D4EB1DA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F564E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lastRenderedPageBreak/>
              <w:t xml:space="preserve">Onderlat </w:t>
            </w:r>
          </w:p>
        </w:tc>
      </w:tr>
      <w:tr w:rsidR="007D66BD" w:rsidRPr="007D66BD" w14:paraId="4F14ADC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99E9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Is vervaardigd uit 1 geëxtrudeerd aluminium profiel.</w:t>
            </w:r>
          </w:p>
        </w:tc>
      </w:tr>
      <w:tr w:rsidR="007D66BD" w:rsidRPr="007D66BD" w14:paraId="4D15227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BF00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Bij Topfix Max F: in de onderlat is een zwarte HPVC bladvanger voorzien, die het vuil tegen houdt waardoor de afwateringskanalen niet verstopt kunnen geraken</w:t>
            </w:r>
          </w:p>
        </w:tc>
      </w:tr>
      <w:tr w:rsidR="007D66BD" w:rsidRPr="007D66BD" w14:paraId="1062769D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8708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73FE20F8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6D310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Spansysteem </w:t>
            </w:r>
          </w:p>
        </w:tc>
      </w:tr>
      <w:tr w:rsidR="007D66BD" w:rsidRPr="007D66BD" w14:paraId="7DE88076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43C4F9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Het spansysteem wordt gerealiseerd d.m.v. een Aramide/Kevlar-band die altijd onder voorspanning staat.</w:t>
            </w:r>
          </w:p>
        </w:tc>
      </w:tr>
      <w:tr w:rsidR="007D66BD" w:rsidRPr="007D66BD" w14:paraId="030830A3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5206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388C391A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3E994E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Kleur </w:t>
            </w:r>
          </w:p>
        </w:tc>
      </w:tr>
      <w:tr w:rsidR="007D66BD" w:rsidRPr="007D66BD" w14:paraId="610DD6AC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77D46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Alle zichtbare aluminium profielen (kast, zijgeleiders en onderlat): Gepoederlakt (60-80 µm) in dezelfde kleur als het buitenschrijnwerk.</w:t>
            </w:r>
          </w:p>
        </w:tc>
      </w:tr>
      <w:tr w:rsidR="007D66BD" w:rsidRPr="007D66BD" w14:paraId="4951E11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16238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zijconsoles (aluminium gietwerk): Gepoederlakt (60-80 µm) in dezelfde kleur van de profielen.</w:t>
            </w:r>
          </w:p>
        </w:tc>
      </w:tr>
      <w:tr w:rsidR="007D66BD" w:rsidRPr="007D66BD" w14:paraId="4C83F58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5658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Extra voorbehandeling Seaside Quality mogelijk.</w:t>
            </w:r>
          </w:p>
        </w:tc>
      </w:tr>
      <w:tr w:rsidR="007D66BD" w:rsidRPr="007D66BD" w14:paraId="0ADD7363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6E486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60542D07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0651E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Bediening </w:t>
            </w:r>
          </w:p>
        </w:tc>
      </w:tr>
      <w:tr w:rsidR="007D66BD" w:rsidRPr="007D66BD" w14:paraId="5B964D83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504C9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Elektrisch: gebeurt door middel van een 230 V AC buismotor of een 24 V DC buismotor, zonder noodhandbediening</w:t>
            </w:r>
          </w:p>
        </w:tc>
      </w:tr>
      <w:tr w:rsidR="007D66BD" w:rsidRPr="007D66BD" w14:paraId="1B802C34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87794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motoraansluiting hoort bij het lot zonwering.</w:t>
            </w:r>
          </w:p>
        </w:tc>
      </w:tr>
      <w:tr w:rsidR="007D66BD" w:rsidRPr="007D66BD" w14:paraId="0B1C9A45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2C8CA7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Wordt voorzien van een uv bestendige kabel.</w:t>
            </w:r>
          </w:p>
        </w:tc>
      </w:tr>
      <w:tr w:rsidR="007D66BD" w:rsidRPr="007D66BD" w14:paraId="19DB80E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56F40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Elektrische aansluiting en alle extra bekabeling horen bij het lot elektriciteit.</w:t>
            </w:r>
          </w:p>
        </w:tc>
      </w:tr>
      <w:tr w:rsidR="007D66BD" w:rsidRPr="007D66BD" w14:paraId="6EC20B3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D4D7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6A4A0A6D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34811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Garantie </w:t>
            </w:r>
          </w:p>
        </w:tc>
      </w:tr>
      <w:tr w:rsidR="007D66BD" w:rsidRPr="007D66BD" w14:paraId="61CD3277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EF015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10 jaar garantie voor lakwerk van de aluminium profielen.</w:t>
            </w:r>
          </w:p>
        </w:tc>
      </w:tr>
      <w:tr w:rsidR="007D66BD" w:rsidRPr="007D66BD" w14:paraId="1982F5B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5DB18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windvast-technologie:</w:t>
            </w:r>
          </w:p>
        </w:tc>
      </w:tr>
      <w:tr w:rsidR="007D66BD" w:rsidRPr="007D66BD" w14:paraId="7B12FE6C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19710E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Rits blijft in de zijgeleider</w:t>
            </w:r>
          </w:p>
        </w:tc>
      </w:tr>
      <w:tr w:rsidR="007D66BD" w:rsidRPr="007D66BD" w14:paraId="7404314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B77B5C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Hechting van de rits aan het doek</w:t>
            </w:r>
          </w:p>
        </w:tc>
      </w:tr>
      <w:tr w:rsidR="007D66BD" w:rsidRPr="007D66BD" w14:paraId="43EB9ABD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3DEE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bij normaal huishoudelijk gebruik en geregeld onderhoud.</w:t>
            </w:r>
          </w:p>
        </w:tc>
      </w:tr>
      <w:tr w:rsidR="007D66BD" w:rsidRPr="007D66BD" w14:paraId="3EEF15D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C156F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elektronische sturing (Somfy automatisatie).</w:t>
            </w:r>
          </w:p>
        </w:tc>
      </w:tr>
      <w:tr w:rsidR="007D66BD" w:rsidRPr="007D66BD" w14:paraId="257BEB91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4F29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5 jaar garantie op de doekcollectie.</w:t>
            </w:r>
          </w:p>
        </w:tc>
      </w:tr>
      <w:tr w:rsidR="007D66BD" w:rsidRPr="007D66BD" w14:paraId="56F771B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08E9A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Elk individueel zonweringsproduct kan achteraf uniek geïdentificeerd worden en gelinkt worden aan een garantienummer of een uniek Screen ID.</w:t>
            </w:r>
          </w:p>
        </w:tc>
      </w:tr>
      <w:tr w:rsidR="007D66BD" w:rsidRPr="007D66BD" w14:paraId="1D0BC26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199F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Deze identificatie gebeurt dankzij een QR code, welke geplaatst is op een vlot bereikbare plaats (te consulteren zonder gebruik van extra tools) en vlot scanbaar met een smartphone.</w:t>
            </w:r>
          </w:p>
        </w:tc>
      </w:tr>
      <w:tr w:rsidR="007D66BD" w:rsidRPr="007D66BD" w14:paraId="7177D68E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E2CC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De essentiële productdetails (afmetingen, kleuren, type doek, type motorisatie, …) zijn ten allen tijde te consulteren.</w:t>
            </w:r>
          </w:p>
        </w:tc>
      </w:tr>
      <w:tr w:rsidR="007D66BD" w:rsidRPr="007D66BD" w14:paraId="45BCB976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EFBC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17B09745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3ACFF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7D66BD" w:rsidRPr="007D66BD" w14:paraId="7FCD5AC9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7E37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Garantie tot 120 km/h in gesloten toestand (EN 13561:2004+A1:2008 conform windklasse 3)*.</w:t>
            </w:r>
          </w:p>
        </w:tc>
      </w:tr>
      <w:tr w:rsidR="007D66BD" w:rsidRPr="007D66BD" w14:paraId="7A074973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20D13A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* Windtunnel testverslag van 'Von Karman Instituut' (n° EAR0852 - 2009-07) (B 3000 mm x U 3000 mm)</w:t>
            </w:r>
          </w:p>
        </w:tc>
      </w:tr>
      <w:tr w:rsidR="007D66BD" w:rsidRPr="007D66BD" w14:paraId="1A8743C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99C781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</w:p>
        </w:tc>
      </w:tr>
      <w:tr w:rsidR="007D66BD" w:rsidRPr="007D66BD" w14:paraId="5A4F2DEC" w14:textId="77777777" w:rsidTr="007D66BD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3F1D2D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b/>
                <w:bCs/>
                <w:sz w:val="20"/>
                <w:szCs w:val="20"/>
                <w:u w:val="single"/>
                <w:lang w:eastAsia="nl-BE"/>
              </w:rPr>
              <w:t xml:space="preserve">Normen en certificaten </w:t>
            </w:r>
          </w:p>
        </w:tc>
      </w:tr>
      <w:tr w:rsidR="007D66BD" w:rsidRPr="007D66BD" w14:paraId="17085CFA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A1AA20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⌂ Dit product is gemaakt volgens, voldoet aan en/of is getest volgens de normen: EN 13561</w:t>
            </w:r>
          </w:p>
        </w:tc>
      </w:tr>
      <w:tr w:rsidR="007D66BD" w:rsidRPr="007D66BD" w14:paraId="5617BB9D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3A402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>Referenties en certificaten:</w:t>
            </w:r>
          </w:p>
        </w:tc>
      </w:tr>
      <w:tr w:rsidR="007D66BD" w:rsidRPr="007D66BD" w14:paraId="023BE032" w14:textId="77777777" w:rsidTr="007D66BD">
        <w:trPr>
          <w:trHeight w:val="21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55C89" w14:textId="77777777" w:rsidR="007D66BD" w:rsidRPr="007D66BD" w:rsidRDefault="007D66BD" w:rsidP="007D66B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</w:pPr>
            <w:r w:rsidRPr="007D66BD">
              <w:rPr>
                <w:rFonts w:ascii="Calibri" w:eastAsia="Times New Roman" w:hAnsi="Calibri" w:cs="Calibri"/>
                <w:sz w:val="16"/>
                <w:szCs w:val="16"/>
                <w:lang w:eastAsia="nl-BE"/>
              </w:rPr>
              <w:t xml:space="preserve">    - Prestatieverklaring: DoP-201409-F003</w:t>
            </w:r>
          </w:p>
        </w:tc>
      </w:tr>
    </w:tbl>
    <w:p w14:paraId="74E3A63A" w14:textId="77777777" w:rsidR="00F24520" w:rsidRPr="006A0A44" w:rsidRDefault="00F24520">
      <w:pPr>
        <w:rPr>
          <w:sz w:val="20"/>
          <w:szCs w:val="20"/>
          <w:lang w:val="en-US"/>
        </w:rPr>
      </w:pPr>
    </w:p>
    <w:sectPr w:rsidR="00F24520" w:rsidRPr="006A0A44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5AF"/>
    <w:rsid w:val="00594E91"/>
    <w:rsid w:val="0059646F"/>
    <w:rsid w:val="00607D93"/>
    <w:rsid w:val="006640AB"/>
    <w:rsid w:val="006A0A44"/>
    <w:rsid w:val="006E055E"/>
    <w:rsid w:val="007A2316"/>
    <w:rsid w:val="007D66BD"/>
    <w:rsid w:val="008155AF"/>
    <w:rsid w:val="0087046A"/>
    <w:rsid w:val="009E5A03"/>
    <w:rsid w:val="00AB47ED"/>
    <w:rsid w:val="00AE0E02"/>
    <w:rsid w:val="00C05ECA"/>
    <w:rsid w:val="00D57754"/>
    <w:rsid w:val="00E425DC"/>
    <w:rsid w:val="00F20D33"/>
    <w:rsid w:val="00F24520"/>
    <w:rsid w:val="00FA7F12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92501"/>
  <w15:chartTrackingRefBased/>
  <w15:docId w15:val="{B71D6432-199D-43AB-ABE5-13148DF2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E055E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5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4</cp:revision>
  <dcterms:created xsi:type="dcterms:W3CDTF">2024-03-08T10:06:00Z</dcterms:created>
  <dcterms:modified xsi:type="dcterms:W3CDTF">2025-03-13T12:02:00Z</dcterms:modified>
</cp:coreProperties>
</file>