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117F8F" w:rsidRPr="00117F8F" w14:paraId="38BC2668" w14:textId="77777777" w:rsidTr="00117F8F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245BEF9" w14:textId="77777777" w:rsidR="00117F8F" w:rsidRPr="00117F8F" w:rsidRDefault="00117F8F" w:rsidP="00117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117F8F" w:rsidRPr="00117F8F" w14:paraId="79A3FAFA" w14:textId="77777777" w:rsidTr="00117F8F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51A365B" w14:textId="77777777" w:rsidR="00117F8F" w:rsidRPr="00117F8F" w:rsidRDefault="00117F8F" w:rsidP="00117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FIXSCREEN® 100 - Surface-mounted (IM 1+)</w:t>
            </w:r>
          </w:p>
        </w:tc>
      </w:tr>
      <w:tr w:rsidR="00A06A2B" w:rsidRPr="00117F8F" w14:paraId="0DF7440A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2E03252" w14:textId="744B6D2E" w:rsidR="00A06A2B" w:rsidRPr="00117F8F" w:rsidRDefault="00A06A2B" w:rsidP="00A06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505A32">
              <w:t xml:space="preserve">Renson NV, Maalbeekstraat 10, 8790 Waregem – </w:t>
            </w:r>
            <w:r>
              <w:t>Belgium</w:t>
            </w:r>
          </w:p>
        </w:tc>
      </w:tr>
      <w:tr w:rsidR="00A06A2B" w:rsidRPr="00A06A2B" w14:paraId="4E3A6B47" w14:textId="77777777" w:rsidTr="00117F8F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F9FBB6" w14:textId="0ABFDA23" w:rsidR="00A06A2B" w:rsidRPr="00A06A2B" w:rsidRDefault="00A06A2B" w:rsidP="00A06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A06A2B">
              <w:rPr>
                <w:lang w:val="de-DE"/>
              </w:rPr>
              <w:t xml:space="preserve">Tel. +32 (0)56 62 71 11, </w:t>
            </w:r>
            <w:hyperlink r:id="rId4" w:history="1">
              <w:r w:rsidRPr="005A623F">
                <w:rPr>
                  <w:rStyle w:val="Hyperlink"/>
                  <w:lang w:val="de-DE"/>
                </w:rPr>
                <w:t>info@renson.be</w:t>
              </w:r>
            </w:hyperlink>
            <w:r w:rsidRPr="00A06A2B">
              <w:rPr>
                <w:lang w:val="de-DE"/>
              </w:rPr>
              <w:t xml:space="preserve"> www.renson.eu</w:t>
            </w:r>
          </w:p>
        </w:tc>
      </w:tr>
      <w:tr w:rsidR="00117F8F" w:rsidRPr="00117F8F" w14:paraId="53AAC6E8" w14:textId="77777777" w:rsidTr="00117F8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26DCB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02 01 - PM_Screens</w:t>
            </w:r>
          </w:p>
        </w:tc>
      </w:tr>
      <w:tr w:rsidR="00117F8F" w:rsidRPr="00117F8F" w14:paraId="0E515933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D9B08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117F8F" w:rsidRPr="00117F8F" w14:paraId="2D98888F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7C474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 characteristics</w:t>
            </w:r>
          </w:p>
        </w:tc>
      </w:tr>
      <w:tr w:rsidR="00117F8F" w:rsidRPr="00A06A2B" w14:paraId="6AAD7415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BB9770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117F8F" w:rsidRPr="00A06A2B" w14:paraId="31C9A8A6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4B4603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117F8F" w:rsidRPr="00117F8F" w14:paraId="5EAF1A6B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57ADB1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117F8F" w:rsidRPr="00A06A2B" w14:paraId="43AE66F8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9560C5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in front of the window, on mounting bases, with fully finished head box -&gt; Surface-mounted.</w:t>
            </w:r>
          </w:p>
        </w:tc>
      </w:tr>
      <w:tr w:rsidR="00117F8F" w:rsidRPr="00A06A2B" w14:paraId="664963AB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B1063F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side guiding channels are installed on the construction (standard design)/cladding/curtain wall (façade with curtain walling design) using mounting bases.</w:t>
            </w:r>
          </w:p>
        </w:tc>
      </w:tr>
      <w:tr w:rsidR="00117F8F" w:rsidRPr="00A06A2B" w14:paraId="0D216DA4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818D96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mounting base can be installed according to three different distances relative to the wall/construction:</w:t>
            </w:r>
          </w:p>
        </w:tc>
      </w:tr>
      <w:tr w:rsidR="00117F8F" w:rsidRPr="00117F8F" w14:paraId="4F964DDC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77DE41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   </w:t>
            </w:r>
            <w:r w:rsidRPr="00117F8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- 55 mm ± 5 mm</w:t>
            </w:r>
          </w:p>
        </w:tc>
      </w:tr>
      <w:tr w:rsidR="00117F8F" w:rsidRPr="00117F8F" w14:paraId="31F20702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35E07D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   - 100 mm ± 5 mm</w:t>
            </w:r>
          </w:p>
        </w:tc>
      </w:tr>
      <w:tr w:rsidR="00117F8F" w:rsidRPr="00117F8F" w14:paraId="00CE6437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03AB46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   - 150 mm ± 5 mm</w:t>
            </w:r>
          </w:p>
        </w:tc>
      </w:tr>
      <w:tr w:rsidR="00117F8F" w:rsidRPr="00A06A2B" w14:paraId="2B71AA67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E745E9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which support the roller mechanism and are equipped with pins, connect the head box to the side guiding channels.</w:t>
            </w:r>
          </w:p>
        </w:tc>
      </w:tr>
      <w:tr w:rsidR="00117F8F" w:rsidRPr="00A06A2B" w14:paraId="01E71C41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2FD95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One side supporting end cap is equipped with the cable connector of the electrical connection.</w:t>
            </w:r>
          </w:p>
        </w:tc>
      </w:tr>
      <w:tr w:rsidR="00117F8F" w:rsidRPr="00A06A2B" w14:paraId="49A566F3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3A09D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During the installation of the fabric set (fabric tube + fabric + motor), the electrical connection is made easily via the motor connector.</w:t>
            </w:r>
          </w:p>
        </w:tc>
      </w:tr>
      <w:tr w:rsidR="00117F8F" w:rsidRPr="00A06A2B" w14:paraId="585376E0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B66CB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facilitates quick and easy (dis)assembly of the fabric set.</w:t>
            </w:r>
          </w:p>
        </w:tc>
      </w:tr>
      <w:tr w:rsidR="00117F8F" w:rsidRPr="00A06A2B" w14:paraId="626DBE26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045641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cable feed is equipped in the head box or is equipped in the side supporting end cap.</w:t>
            </w:r>
          </w:p>
        </w:tc>
      </w:tr>
      <w:tr w:rsidR="00117F8F" w:rsidRPr="00A06A2B" w14:paraId="42A924F5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49D09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You can disassemble the fabric set on the side of the removable profile of the head box; the left or right position is determined in this way (cable feed).</w:t>
            </w:r>
          </w:p>
        </w:tc>
      </w:tr>
      <w:tr w:rsidR="00117F8F" w:rsidRPr="00A06A2B" w14:paraId="67FB9AA4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B97CE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17F8F" w:rsidRPr="00117F8F" w14:paraId="5509B089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68797E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117F8F" w:rsidRPr="00117F8F" w14:paraId="29B0B741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C668D5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117F8F" w:rsidRPr="00A06A2B" w14:paraId="06CBD282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30676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Head box design: Softline (rounded) or Square (rectangular).</w:t>
            </w:r>
          </w:p>
        </w:tc>
      </w:tr>
      <w:tr w:rsidR="00117F8F" w:rsidRPr="00117F8F" w14:paraId="3BC6D72A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77F98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Dimensions: 100 mm height x 100 mm depth (max. surface 16 m²; coupled max. surface 24 m²).</w:t>
            </w:r>
          </w:p>
        </w:tc>
      </w:tr>
      <w:tr w:rsidR="00117F8F" w:rsidRPr="00A06A2B" w14:paraId="6DF809C5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394424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extension: possible up to 500 mm.</w:t>
            </w:r>
          </w:p>
        </w:tc>
      </w:tr>
      <w:tr w:rsidR="00117F8F" w:rsidRPr="00A06A2B" w14:paraId="7212EF1C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9BAB99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17F8F" w:rsidRPr="00117F8F" w14:paraId="59452F23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BFFE7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117F8F" w:rsidRPr="00117F8F" w14:paraId="5D664B74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2E32F9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117F8F" w:rsidRPr="00117F8F" w14:paraId="43A80973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9888B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Outer profiles: extruded aluminium</w:t>
            </w:r>
          </w:p>
        </w:tc>
      </w:tr>
      <w:tr w:rsidR="00117F8F" w:rsidRPr="00117F8F" w14:paraId="4E266F34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7F4929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Inner rail:</w:t>
            </w:r>
          </w:p>
        </w:tc>
      </w:tr>
      <w:tr w:rsidR="00117F8F" w:rsidRPr="00A06A2B" w14:paraId="0F3A7172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84F868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HPVC plastic (= robust design guarantees high wind guarantees)</w:t>
            </w:r>
          </w:p>
        </w:tc>
      </w:tr>
      <w:tr w:rsidR="00117F8F" w:rsidRPr="00A06A2B" w14:paraId="4A1FFC14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1ED6B7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wear-resistant top layer (= Smooth and quiet, long-term durable operation, without additional maintenance)</w:t>
            </w:r>
          </w:p>
        </w:tc>
      </w:tr>
      <w:tr w:rsidR="00117F8F" w:rsidRPr="00A06A2B" w14:paraId="1D14FB49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65DB0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(60 mm long) (= Compensate for gusts of wind and contribute to constant fabric tension)</w:t>
            </w:r>
          </w:p>
        </w:tc>
      </w:tr>
      <w:tr w:rsidR="00117F8F" w:rsidRPr="00117F8F" w14:paraId="1058490F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F8EAE6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Side guiding channel option:</w:t>
            </w:r>
          </w:p>
        </w:tc>
      </w:tr>
      <w:tr w:rsidR="00117F8F" w:rsidRPr="00A06A2B" w14:paraId="20258344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76D36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Side guiding channel (standard+): W 35 mm x D 48 mm, in 2 parts. Equipped with a base plate under 0° made of fibre glass-reinforced polyamide</w:t>
            </w:r>
          </w:p>
        </w:tc>
      </w:tr>
      <w:tr w:rsidR="00117F8F" w:rsidRPr="00A06A2B" w14:paraId="0669EE3D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298897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17F8F" w:rsidRPr="00117F8F" w14:paraId="7E7EA7CA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E5446C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 set</w:t>
            </w:r>
          </w:p>
        </w:tc>
      </w:tr>
      <w:tr w:rsidR="00117F8F" w:rsidRPr="00117F8F" w14:paraId="52FD8EFE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7F84D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117F8F" w:rsidRPr="00A06A2B" w14:paraId="59DD3732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638B20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Galvanised steel, with an integrated recessed fabric groove</w:t>
            </w:r>
          </w:p>
        </w:tc>
      </w:tr>
      <w:tr w:rsidR="00117F8F" w:rsidRPr="00A06A2B" w14:paraId="60EE71F9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B5A93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 and facilitates (dis)assembly of the fabric)</w:t>
            </w:r>
          </w:p>
        </w:tc>
      </w:tr>
      <w:tr w:rsidR="00117F8F" w:rsidRPr="00A06A2B" w14:paraId="62FD4719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973C9E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Conical fabric tube end pieces (= Compensating for the thicker ends of the rolled-up zipper and thus guaranteeing perfect roll-up of the screen)</w:t>
            </w:r>
          </w:p>
        </w:tc>
      </w:tr>
      <w:tr w:rsidR="00117F8F" w:rsidRPr="00A06A2B" w14:paraId="1822EE7C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9D71C9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(Dis)assembly of the fabric set is facilitated by means of the electrical connection: Connect&amp;Go-technology.</w:t>
            </w:r>
          </w:p>
        </w:tc>
      </w:tr>
      <w:tr w:rsidR="00117F8F" w:rsidRPr="00A06A2B" w14:paraId="69FA84B8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23C2F2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117F8F" w:rsidRPr="00117F8F" w14:paraId="21C1202F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C279A2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</w:t>
            </w:r>
          </w:p>
        </w:tc>
      </w:tr>
      <w:tr w:rsidR="00117F8F" w:rsidRPr="00A06A2B" w14:paraId="56032A8A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FC66DF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when the height is greater than the fabric tube width.</w:t>
            </w:r>
          </w:p>
        </w:tc>
      </w:tr>
      <w:tr w:rsidR="00117F8F" w:rsidRPr="00117F8F" w14:paraId="254702DD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83CC72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117F8F" w:rsidRPr="00117F8F" w14:paraId="799C0C27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459CC5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Horizontally</w:t>
            </w:r>
          </w:p>
        </w:tc>
      </w:tr>
      <w:tr w:rsidR="00117F8F" w:rsidRPr="00A06A2B" w14:paraId="5F1D6C6F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8B2528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- Fixscreen-technology: the vertical borders are equipped with a symmetrical zipper</w:t>
            </w:r>
          </w:p>
        </w:tc>
      </w:tr>
      <w:tr w:rsidR="00117F8F" w:rsidRPr="00A06A2B" w14:paraId="549BC02A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D5D6BD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117F8F" w:rsidRPr="00A06A2B" w14:paraId="74787725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7EB3D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117F8F" w:rsidRPr="00A06A2B" w14:paraId="5DFCEDCA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FCD89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17F8F" w:rsidRPr="00A06A2B" w14:paraId="3B8F415E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3B433C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117F8F" w:rsidRPr="00117F8F" w14:paraId="7A0EEA84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CB948F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117F8F" w:rsidRPr="00117F8F" w14:paraId="42EF6019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7CF7B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117F8F" w:rsidRPr="00117F8F" w14:paraId="505D131A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684AF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117F8F" w:rsidRPr="00A06A2B" w14:paraId="6A5A07EA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2AB15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117F8F" w:rsidRPr="00117F8F" w14:paraId="49D29001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EE7A32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(semi-transparent):</w:t>
            </w:r>
          </w:p>
        </w:tc>
      </w:tr>
      <w:tr w:rsidR="00117F8F" w:rsidRPr="00117F8F" w14:paraId="360C3C9A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EB46EA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B-s2d0 (Euroclass EN 13501-1)</w:t>
            </w:r>
          </w:p>
        </w:tc>
      </w:tr>
      <w:tr w:rsidR="00117F8F" w:rsidRPr="00A06A2B" w14:paraId="0453937A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7D9F43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380-420 g/m², thickness: 0.43-0.45 mm</w:t>
            </w:r>
          </w:p>
        </w:tc>
      </w:tr>
      <w:tr w:rsidR="00117F8F" w:rsidRPr="00A06A2B" w14:paraId="54EAFCBF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4D6366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●  Polyester fabric (semi-transparent with hemp yarn):</w:t>
            </w:r>
          </w:p>
        </w:tc>
      </w:tr>
      <w:tr w:rsidR="00117F8F" w:rsidRPr="00A06A2B" w14:paraId="4E660B35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EF0A2C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Fire resistance: M1 (NFP 92507), B1 (DIN 4102-1), B-s2d0 (Euroclass EN 13501-1)</w:t>
            </w:r>
          </w:p>
        </w:tc>
      </w:tr>
      <w:tr w:rsidR="00117F8F" w:rsidRPr="00A06A2B" w14:paraId="2068531E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8C632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600 g/m², thickness: 0.90 mm</w:t>
            </w:r>
          </w:p>
        </w:tc>
      </w:tr>
      <w:tr w:rsidR="00117F8F" w:rsidRPr="00A06A2B" w14:paraId="6543A386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496F67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17F8F" w:rsidRPr="00117F8F" w14:paraId="6A331616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5351A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117F8F" w:rsidRPr="00117F8F" w14:paraId="5C9CC91D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E33CB5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117F8F" w:rsidRPr="00A06A2B" w14:paraId="6E225A14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C43D1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aluminium, solidly weighted with bars in galvanised steel. (= Facilitates the smooth guiding system and tension of the fabric)</w:t>
            </w:r>
          </w:p>
        </w:tc>
      </w:tr>
      <w:tr w:rsidR="00117F8F" w:rsidRPr="00A06A2B" w14:paraId="46595236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6911A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aluminium and steel and to buffer noise</w:t>
            </w:r>
          </w:p>
        </w:tc>
      </w:tr>
      <w:tr w:rsidR="00117F8F" w:rsidRPr="00A06A2B" w14:paraId="66BB853D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3AB32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Softline design (only with Softline head box):</w:t>
            </w:r>
          </w:p>
        </w:tc>
      </w:tr>
      <w:tr w:rsidR="00117F8F" w:rsidRPr="00A06A2B" w14:paraId="0CE530C2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35A8A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bottom bar: H 45 mm x D 26 mm (excl. sealing strip) = 0.60 kg/rm</w:t>
            </w:r>
          </w:p>
        </w:tc>
      </w:tr>
      <w:tr w:rsidR="00117F8F" w:rsidRPr="00A06A2B" w14:paraId="538E05D3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8C4709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Ø 22 mm = 3 kg/rm if width ≤ 2,000 mm</w:t>
            </w:r>
          </w:p>
        </w:tc>
      </w:tr>
      <w:tr w:rsidR="00117F8F" w:rsidRPr="00A06A2B" w14:paraId="46245799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25C87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Ø 18 mm = 2 kg/rm if width &gt; 2,000 mm</w:t>
            </w:r>
          </w:p>
        </w:tc>
      </w:tr>
      <w:tr w:rsidR="00117F8F" w:rsidRPr="00A06A2B" w14:paraId="14B4AE91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415707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Square design (with Softline or Square head box):</w:t>
            </w:r>
          </w:p>
        </w:tc>
      </w:tr>
      <w:tr w:rsidR="00117F8F" w:rsidRPr="00A06A2B" w14:paraId="0D12A8A2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99B070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bottom bar: H 50 mm x D 30 mm (excl. sealing strip) = 0.90 kg/rm</w:t>
            </w:r>
          </w:p>
        </w:tc>
      </w:tr>
      <w:tr w:rsidR="00117F8F" w:rsidRPr="00A06A2B" w14:paraId="587A095B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DC10B7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H 25 mm x D 15 mm = 3 kg/rm</w:t>
            </w:r>
          </w:p>
        </w:tc>
      </w:tr>
      <w:tr w:rsidR="00117F8F" w:rsidRPr="00A06A2B" w14:paraId="2BC30E2C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5CFD5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bottom bar: H 46 mm x D 30 mm (excl. sealing strip) = 0.85 kg/rm</w:t>
            </w:r>
          </w:p>
        </w:tc>
      </w:tr>
      <w:tr w:rsidR="00117F8F" w:rsidRPr="00A06A2B" w14:paraId="2389FACF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3881F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H 30 mm x D 20 mm = 4.7 kg/rm (W = 3120 mm: max. 17 kg), is provided based on the application for ideal guiding system</w:t>
            </w:r>
          </w:p>
        </w:tc>
      </w:tr>
      <w:tr w:rsidR="00117F8F" w:rsidRPr="00117F8F" w14:paraId="457BBB46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67A040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117F8F" w:rsidRPr="00A06A2B" w14:paraId="5601131E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CC485E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Welded seam hidden in the bottom bar</w:t>
            </w:r>
          </w:p>
        </w:tc>
      </w:tr>
      <w:tr w:rsidR="00117F8F" w:rsidRPr="00A06A2B" w14:paraId="024848A1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473EFE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117F8F" w:rsidRPr="00A06A2B" w14:paraId="4F291743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16FE5E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a UPVC sealing strip to close off the sill. Available in 2 colours: black and grey.</w:t>
            </w:r>
          </w:p>
        </w:tc>
      </w:tr>
      <w:tr w:rsidR="00117F8F" w:rsidRPr="00A06A2B" w14:paraId="7F2431C0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E4399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Retractable bottom bar (FH ≤ 2,800 mm).</w:t>
            </w:r>
          </w:p>
        </w:tc>
      </w:tr>
      <w:tr w:rsidR="00117F8F" w:rsidRPr="00A06A2B" w14:paraId="4533C368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95859E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Partially retractable if H &gt; 2,800 mm. In this case the bottom bar is visible for 33 mm (incl. sealing strip) in respect to the head box.</w:t>
            </w:r>
          </w:p>
        </w:tc>
      </w:tr>
      <w:tr w:rsidR="00117F8F" w:rsidRPr="00A06A2B" w14:paraId="383A602A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DC51C8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17F8F" w:rsidRPr="00117F8F" w14:paraId="272162CA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80480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Colour</w:t>
            </w:r>
          </w:p>
        </w:tc>
      </w:tr>
      <w:tr w:rsidR="00117F8F" w:rsidRPr="00A06A2B" w14:paraId="5C095B77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D7B361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or anodised (20 µm) in the same colour as the external joinery.</w:t>
            </w:r>
          </w:p>
        </w:tc>
      </w:tr>
      <w:tr w:rsidR="00117F8F" w:rsidRPr="00A06A2B" w14:paraId="15D2F1E7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06CC27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117F8F" w:rsidRPr="00A06A2B" w14:paraId="2DB3A7D1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96D69A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In the case of anodised profiles (head box, side guiding channels and bottom bar), the side supporting end caps are powder coated in the most suitable colour (60-80 µm).</w:t>
            </w:r>
          </w:p>
        </w:tc>
      </w:tr>
      <w:tr w:rsidR="00117F8F" w:rsidRPr="00A06A2B" w14:paraId="211CE67D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9B68B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17F8F" w:rsidRPr="00117F8F" w14:paraId="1074D63E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C303C7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Control</w:t>
            </w:r>
          </w:p>
        </w:tc>
      </w:tr>
      <w:tr w:rsidR="00117F8F" w:rsidRPr="00117F8F" w14:paraId="0E19166F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BC031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Electric:</w:t>
            </w:r>
          </w:p>
        </w:tc>
      </w:tr>
      <w:tr w:rsidR="00117F8F" w:rsidRPr="00A06A2B" w14:paraId="503F32B2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7E52E6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117F8F" w:rsidRPr="00A06A2B" w14:paraId="4F8603E9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8BB4B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 obstacle detection (Detecto) and continuous fabric stretch compensation</w:t>
            </w:r>
          </w:p>
        </w:tc>
      </w:tr>
      <w:tr w:rsidR="00117F8F" w:rsidRPr="00A06A2B" w14:paraId="32FD9352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50EF6A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 and is provided with a uv-resistant cable.</w:t>
            </w:r>
          </w:p>
        </w:tc>
      </w:tr>
      <w:tr w:rsidR="00117F8F" w:rsidRPr="00A06A2B" w14:paraId="16B9BAF6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097426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117F8F" w:rsidRPr="00A06A2B" w14:paraId="14EFBBEB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62B15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17F8F" w:rsidRPr="00A06A2B" w14:paraId="0B972020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08E071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  <w:t xml:space="preserve">Connect&amp;Go-technology: electrical connection </w:t>
            </w:r>
          </w:p>
        </w:tc>
      </w:tr>
      <w:tr w:rsidR="00117F8F" w:rsidRPr="00A06A2B" w14:paraId="18A196AF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B833A2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Facilitates quick and easy (dis)assembly of the screen set, IP44 certified.</w:t>
            </w:r>
          </w:p>
        </w:tc>
      </w:tr>
      <w:tr w:rsidR="00117F8F" w:rsidRPr="00A06A2B" w14:paraId="4F2DFEAA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1E8055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When installing the fabric set in the head box, the motor connector moves via the straight guiding system of the corresponding side supporting end piece in the cable connector; both connector clips are fixed into place and form a perfect electrical connection inside the head box.</w:t>
            </w:r>
          </w:p>
        </w:tc>
      </w:tr>
      <w:tr w:rsidR="00117F8F" w:rsidRPr="00A06A2B" w14:paraId="4CC77470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FAC08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17F8F" w:rsidRPr="00117F8F" w14:paraId="736AD577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CADC1C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117F8F" w:rsidRPr="00A06A2B" w14:paraId="725BCEB5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8C3861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117F8F" w:rsidRPr="00A06A2B" w14:paraId="2CF492EF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5DE0E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17F8F" w:rsidRPr="00A06A2B" w14:paraId="7A9980B3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B5981E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117F8F" w:rsidRPr="00A06A2B" w14:paraId="776935AA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EB5001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117F8F" w:rsidRPr="00A06A2B" w14:paraId="249E5AFB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CABFA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7-year warranty on electronic motors with obstacle detection (Detecto).</w:t>
            </w:r>
          </w:p>
        </w:tc>
      </w:tr>
      <w:tr w:rsidR="00117F8F" w:rsidRPr="00A06A2B" w14:paraId="46D6D3BE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151BC2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>7-year warranty on the windproof-technology:</w:t>
            </w:r>
          </w:p>
        </w:tc>
      </w:tr>
      <w:tr w:rsidR="00117F8F" w:rsidRPr="00A06A2B" w14:paraId="40D244D4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85F9F0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Zipper remains in side guiding channel</w:t>
            </w:r>
          </w:p>
        </w:tc>
      </w:tr>
      <w:tr w:rsidR="00117F8F" w:rsidRPr="00A06A2B" w14:paraId="7673151E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74E48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117F8F" w:rsidRPr="00A06A2B" w14:paraId="287ED583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FE0E7E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117F8F" w:rsidRPr="00117F8F" w14:paraId="1D988C76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1BEFC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5-year warranty on motors.</w:t>
            </w:r>
          </w:p>
        </w:tc>
      </w:tr>
      <w:tr w:rsidR="00117F8F" w:rsidRPr="00A06A2B" w14:paraId="48FF5A10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14637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fabric collection.</w:t>
            </w:r>
          </w:p>
        </w:tc>
      </w:tr>
      <w:tr w:rsidR="00117F8F" w:rsidRPr="00A06A2B" w14:paraId="2D4D26FF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2EE67E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117F8F" w:rsidRPr="00A06A2B" w14:paraId="70EC28A8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DD976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117F8F" w:rsidRPr="00A06A2B" w14:paraId="78E6E68B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E095FD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fabric type, motor type, etc.) can be consulted at any time.</w:t>
            </w:r>
          </w:p>
        </w:tc>
      </w:tr>
      <w:tr w:rsidR="00117F8F" w:rsidRPr="00A06A2B" w14:paraId="7BD9D525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276851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17F8F" w:rsidRPr="00117F8F" w14:paraId="2E7F543C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D2F7F5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117F8F" w:rsidRPr="00A06A2B" w14:paraId="5FBEC517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CF60BB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117F8F" w:rsidRPr="00A06A2B" w14:paraId="5E6FAB92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9BF76C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80 km/h in closed position (EN 13561:2004+A1:2008 conform wind class 3).</w:t>
            </w:r>
          </w:p>
        </w:tc>
      </w:tr>
      <w:tr w:rsidR="00117F8F" w:rsidRPr="00A06A2B" w14:paraId="4C93448B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15E8DC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'Force Technology' institute (N°114-31296): wind guarantee of up to 80 km/h in closed position (tested for a screen of 4,000 mm x 2,700 mm).</w:t>
            </w:r>
          </w:p>
        </w:tc>
      </w:tr>
      <w:tr w:rsidR="00117F8F" w:rsidRPr="00A06A2B" w14:paraId="0DE9AD4B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B975D1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17F8F" w:rsidRPr="00117F8F" w14:paraId="0502CC01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9CBF8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Standards and certificates</w:t>
            </w:r>
          </w:p>
        </w:tc>
      </w:tr>
      <w:tr w:rsidR="00117F8F" w:rsidRPr="00A06A2B" w14:paraId="09831A4D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8ECD9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117F8F" w:rsidRPr="00A06A2B" w14:paraId="33696878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4AACF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DoP-2015SC00002.</w:t>
            </w:r>
          </w:p>
        </w:tc>
      </w:tr>
      <w:tr w:rsidR="00117F8F" w:rsidRPr="00A06A2B" w14:paraId="4E741446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D98FF1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EU declaration of conformity - In accordance with the following directives:</w:t>
            </w:r>
          </w:p>
        </w:tc>
      </w:tr>
      <w:tr w:rsidR="00117F8F" w:rsidRPr="00117F8F" w14:paraId="23466203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3AA7DB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Machinery Directive 2006/42/EC</w:t>
            </w:r>
          </w:p>
        </w:tc>
      </w:tr>
      <w:tr w:rsidR="00117F8F" w:rsidRPr="00117F8F" w14:paraId="2E93CE04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AE4AE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Low Voltage Directive 2014/35/EU</w:t>
            </w:r>
          </w:p>
        </w:tc>
      </w:tr>
      <w:tr w:rsidR="00117F8F" w:rsidRPr="00117F8F" w14:paraId="4CA6482A" w14:textId="77777777" w:rsidTr="00117F8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32B05" w14:textId="77777777" w:rsidR="00117F8F" w:rsidRPr="00117F8F" w:rsidRDefault="00117F8F" w:rsidP="00117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17F8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EMC Directive 2014/30/EU</w:t>
            </w:r>
          </w:p>
        </w:tc>
      </w:tr>
    </w:tbl>
    <w:p w14:paraId="7BE82EE7" w14:textId="77777777" w:rsidR="00F24520" w:rsidRPr="005415AC" w:rsidRDefault="00F24520">
      <w:pPr>
        <w:rPr>
          <w:sz w:val="20"/>
          <w:szCs w:val="20"/>
          <w:lang w:val="fr-BE"/>
        </w:rPr>
      </w:pPr>
    </w:p>
    <w:sectPr w:rsidR="00F24520" w:rsidRPr="005415AC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117F8F"/>
    <w:rsid w:val="002022D9"/>
    <w:rsid w:val="003B4F54"/>
    <w:rsid w:val="00425C71"/>
    <w:rsid w:val="0046623D"/>
    <w:rsid w:val="005415AC"/>
    <w:rsid w:val="005B3BED"/>
    <w:rsid w:val="005B700C"/>
    <w:rsid w:val="006640AB"/>
    <w:rsid w:val="00740FC1"/>
    <w:rsid w:val="007A2316"/>
    <w:rsid w:val="0087046A"/>
    <w:rsid w:val="009C3E9C"/>
    <w:rsid w:val="00A06A2B"/>
    <w:rsid w:val="00B859A0"/>
    <w:rsid w:val="00C05ECA"/>
    <w:rsid w:val="00D4392A"/>
    <w:rsid w:val="00D57754"/>
    <w:rsid w:val="00EE0222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A06A2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6A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2023-01-30T14:24:00Z</dcterms:created>
  <dcterms:modified xsi:type="dcterms:W3CDTF">2025-03-13T09:18:00Z</dcterms:modified>
</cp:coreProperties>
</file>