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94E91" w:rsidRPr="00594E91" w14:paraId="3149D416" w14:textId="77777777" w:rsidTr="00594E91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FBE340" w14:textId="77777777" w:rsidR="00594E91" w:rsidRPr="00594E91" w:rsidRDefault="00594E91" w:rsidP="00594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de</w:t>
            </w:r>
          </w:p>
        </w:tc>
      </w:tr>
      <w:tr w:rsidR="00594E91" w:rsidRPr="00594E91" w14:paraId="31ED5120" w14:textId="77777777" w:rsidTr="00594E9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5A0E8E" w14:textId="77777777" w:rsidR="00594E91" w:rsidRPr="00594E91" w:rsidRDefault="00594E91" w:rsidP="00594E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VMS</w:t>
            </w:r>
          </w:p>
        </w:tc>
      </w:tr>
      <w:tr w:rsidR="00594E91" w:rsidRPr="00594E91" w14:paraId="66B12AB1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4E160F" w14:textId="12D0D777" w:rsidR="00594E91" w:rsidRPr="00594E91" w:rsidRDefault="003B51D2" w:rsidP="00594E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</w:t>
            </w:r>
            <w:r w:rsidR="00594E91" w:rsidRPr="00594E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, Maalbeekstraat 10, B-8790 Waregem - Belgien</w:t>
            </w:r>
          </w:p>
        </w:tc>
      </w:tr>
      <w:tr w:rsidR="00594E91" w:rsidRPr="00E00ADF" w14:paraId="188A5967" w14:textId="77777777" w:rsidTr="00594E9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FC236" w14:textId="6BBB7ECF" w:rsidR="00594E91" w:rsidRPr="003B51D2" w:rsidRDefault="00594E91" w:rsidP="00E00A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3B51D2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</w:t>
            </w:r>
            <w:r w:rsidR="003B51D2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49 </w:t>
            </w:r>
            <w:r w:rsidRPr="003B51D2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(0)</w:t>
            </w:r>
            <w:r w:rsidR="003B51D2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406 687 0140, </w:t>
            </w:r>
            <w:hyperlink r:id="rId4" w:history="1">
              <w:r w:rsidR="00E00ADF" w:rsidRPr="00A73BAF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DE" w:eastAsia="nl-BE"/>
                </w:rPr>
                <w:t>architektensupport@renson.net</w:t>
              </w:r>
            </w:hyperlink>
            <w:r w:rsidRPr="003B51D2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, www.renson.eu</w:t>
            </w:r>
          </w:p>
        </w:tc>
      </w:tr>
      <w:tr w:rsidR="00594E91" w:rsidRPr="00594E91" w14:paraId="70D99D16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4785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2024 03 08 - </w:t>
            </w:r>
            <w:proofErr w:type="spellStart"/>
            <w:r w:rsidRPr="00594E9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594E91" w:rsidRPr="00594E91" w14:paraId="3E475C5D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C3C0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594E91" w:rsidRPr="00594E91" w14:paraId="282D1B57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F3FB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Produkteigenschaften </w:t>
            </w:r>
          </w:p>
        </w:tc>
      </w:tr>
      <w:tr w:rsidR="00594E91" w:rsidRPr="00E00ADF" w14:paraId="459C9319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E9EB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(rot markierter Text kann je nach Wahl gelöscht werden)</w:t>
            </w:r>
          </w:p>
        </w:tc>
      </w:tr>
      <w:tr w:rsidR="00594E91" w:rsidRPr="00E00ADF" w14:paraId="559F628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4092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39202427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299B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594E91" w:rsidRPr="00E00ADF" w14:paraId="244B57F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7ACC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Dieses Produkt wird mittels Montagefüßen auf dem VELUX Modularen Oberlicht-System montiert.</w:t>
            </w:r>
          </w:p>
        </w:tc>
      </w:tr>
      <w:tr w:rsidR="00594E91" w:rsidRPr="00E00ADF" w14:paraId="0286155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B194A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Sonnenschutz wird auf den feste Moduln vom VELUX Modularen Oberlicht-Konstruktion befestigt.</w:t>
            </w:r>
          </w:p>
        </w:tc>
      </w:tr>
      <w:tr w:rsidR="00594E91" w:rsidRPr="00E00ADF" w14:paraId="3E888942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C410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Eine oder mehrere Module Komfortlüftung (Offenes System) oder Rauchlüftung können mit Sonnenschutz ausgestattet werden, wenn sie zwischen zwei feste Moduln montiert sind.</w:t>
            </w:r>
          </w:p>
        </w:tc>
      </w:tr>
      <w:tr w:rsidR="00594E91" w:rsidRPr="00594E91" w14:paraId="711D0ED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68B5C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Top-Bottom-Montage (ablaufend). Der Neigungswinkel kann zwischen 0° und 90° liegen. </w:t>
            </w: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Die Anwendbarkeit eines Tucharts ist vom Neigungswinkel abhängig.</w:t>
            </w:r>
          </w:p>
        </w:tc>
      </w:tr>
      <w:tr w:rsidR="00594E91" w:rsidRPr="00E00ADF" w14:paraId="75BFC8DF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FB78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Höhe der Montagefüße hängt von der gewählten VELUX Lüftungsanwendung ab:</w:t>
            </w:r>
          </w:p>
        </w:tc>
      </w:tr>
      <w:tr w:rsidR="00594E91" w:rsidRPr="00E00ADF" w14:paraId="1D52D8C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9FA4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Wenn Kombination 'Feste Moduln' und 'Komfortlüftung-Modul' (Offenes System): H = 80 mm</w:t>
            </w:r>
          </w:p>
        </w:tc>
      </w:tr>
      <w:tr w:rsidR="00594E91" w:rsidRPr="00E00ADF" w14:paraId="41AAA67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3D8A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Wenn Kombination 'Feste Moduln' und 'Rauchabzugslüftungs-modul': H = 160 mm</w:t>
            </w:r>
          </w:p>
        </w:tc>
      </w:tr>
      <w:tr w:rsidR="00594E91" w:rsidRPr="00E00ADF" w14:paraId="7B2C38B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1782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2A44FA19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9245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Kassette </w:t>
            </w:r>
          </w:p>
        </w:tc>
      </w:tr>
      <w:tr w:rsidR="00594E91" w:rsidRPr="00E00ADF" w14:paraId="086ADDF4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B63A7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Abmessungen: 105 mm hoch und 100 mm tief</w:t>
            </w:r>
          </w:p>
        </w:tc>
      </w:tr>
      <w:tr w:rsidR="00594E91" w:rsidRPr="00E00ADF" w14:paraId="32784E8B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19CC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Profile sind aus extrudiertem Aluminium gefertigt.</w:t>
            </w:r>
          </w:p>
        </w:tc>
      </w:tr>
      <w:tr w:rsidR="00594E91" w:rsidRPr="00E00ADF" w14:paraId="178BE79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9F29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34DE413A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F6A4F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Seitenführungen </w:t>
            </w:r>
          </w:p>
        </w:tc>
      </w:tr>
      <w:tr w:rsidR="00594E91" w:rsidRPr="00594E91" w14:paraId="387C0FAB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9108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594E91" w:rsidRPr="00594E91" w14:paraId="4CC24BE3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1D9EF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Abmessungen :</w:t>
            </w:r>
          </w:p>
        </w:tc>
      </w:tr>
      <w:tr w:rsidR="00594E91" w:rsidRPr="00E00ADF" w14:paraId="1C9178E8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627C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58 mm x T 48 mm, 2-teilig</w:t>
            </w:r>
          </w:p>
        </w:tc>
      </w:tr>
      <w:tr w:rsidR="00594E91" w:rsidRPr="00E00ADF" w14:paraId="62969A82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80DD0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58 mm x T 48 mm</w:t>
            </w:r>
          </w:p>
        </w:tc>
      </w:tr>
      <w:tr w:rsidR="00594E91" w:rsidRPr="00E00ADF" w14:paraId="44DAF51E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2650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 Seitenführung hat eine HPVC-Reißverschlussführung mit einer koextrudierten verschleißfesten Deckschicht für eine flüssige und leise Funktion.</w:t>
            </w:r>
          </w:p>
        </w:tc>
      </w:tr>
      <w:tr w:rsidR="00594E91" w:rsidRPr="00E00ADF" w14:paraId="056E380B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A5A7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HPVC-Reißverschlussführungen sind an jeder Seite mit jeweils zwei S-förmigen Profilen um Windstöße zu kompensieren.</w:t>
            </w:r>
          </w:p>
        </w:tc>
      </w:tr>
      <w:tr w:rsidR="00594E91" w:rsidRPr="00E00ADF" w14:paraId="7AEEC65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8AE2C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348231DC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B06D7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Tuchwelle </w:t>
            </w:r>
          </w:p>
        </w:tc>
      </w:tr>
      <w:tr w:rsidR="00594E91" w:rsidRPr="00E00ADF" w14:paraId="2D26A87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F90E7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aus verzinktem Stahl gefertigt.</w:t>
            </w:r>
          </w:p>
        </w:tc>
      </w:tr>
      <w:tr w:rsidR="00594E91" w:rsidRPr="00E00ADF" w14:paraId="2F86CEE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8A53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mit einem versetzten versenkten Tuchschlitz versehen. Dieser verhindert das Eindrücken der Tuchschlaufe.</w:t>
            </w:r>
          </w:p>
        </w:tc>
      </w:tr>
      <w:tr w:rsidR="00594E91" w:rsidRPr="00E00ADF" w14:paraId="0C6DC64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C35EE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wird mit patentierten konischen Endkappen der Tuchwelle versehen, um die dickeren Enden des Reißverschlusses auszugleichen.</w:t>
            </w:r>
          </w:p>
        </w:tc>
      </w:tr>
      <w:tr w:rsidR="00594E91" w:rsidRPr="00E00ADF" w14:paraId="71B4AFE8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C4AF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umfassten auch eine Schnurscheibe für das Aufrollen des Spannschnurs.</w:t>
            </w:r>
          </w:p>
        </w:tc>
      </w:tr>
      <w:tr w:rsidR="00594E91" w:rsidRPr="00E00ADF" w14:paraId="4E9F4D6F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D50BE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Tuchsatz ist an der Seite des abnehmbaren Profils der Kassette demontierbar, von diesem Punkt aus wird die linke oder rechte Position bestimmt (Kabeldurchführung).</w:t>
            </w:r>
          </w:p>
        </w:tc>
      </w:tr>
      <w:tr w:rsidR="00594E91" w:rsidRPr="00E00ADF" w14:paraId="1E2F08AB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A6EF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0BAA5498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C37EE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 </w:t>
            </w:r>
          </w:p>
        </w:tc>
      </w:tr>
      <w:tr w:rsidR="00594E91" w:rsidRPr="00E00ADF" w14:paraId="515993A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C085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594E91" w:rsidRPr="00E00ADF" w14:paraId="45BEAF3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24C8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Tücher werden horizontal konfektioniert.</w:t>
            </w:r>
          </w:p>
        </w:tc>
      </w:tr>
      <w:tr w:rsidR="00594E91" w:rsidRPr="00E00ADF" w14:paraId="49B80E98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562B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senkrechten Ränder verfügen über einen Reißverschluss. Dadurch sitzt das Tuch windfest in der Seitenführung.</w:t>
            </w:r>
          </w:p>
        </w:tc>
      </w:tr>
      <w:tr w:rsidR="00594E91" w:rsidRPr="00E00ADF" w14:paraId="78E7734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4C57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Reißverschluss wird an der Konfektionsseite, die am wenigsten sichtbar ist, hochfrequenz verschweißt.</w:t>
            </w:r>
          </w:p>
        </w:tc>
      </w:tr>
      <w:tr w:rsidR="00594E91" w:rsidRPr="00594E91" w14:paraId="1D31ADE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EC5A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(halbtransparent):</w:t>
            </w:r>
          </w:p>
        </w:tc>
      </w:tr>
      <w:tr w:rsidR="00594E91" w:rsidRPr="00E00ADF" w14:paraId="2E2309D2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931AA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594E91" w:rsidRPr="00E00ADF" w14:paraId="5A035B3D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C869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Dicke: 0,43-0,45 mm</w:t>
            </w:r>
          </w:p>
        </w:tc>
      </w:tr>
      <w:tr w:rsidR="00594E91" w:rsidRPr="00E00ADF" w14:paraId="45BFBA6F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028F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6A96583B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00B17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Endschiene </w:t>
            </w:r>
          </w:p>
        </w:tc>
      </w:tr>
      <w:tr w:rsidR="00594E91" w:rsidRPr="00594E91" w14:paraId="03837A1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3B85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594E91" w:rsidRPr="00E00ADF" w14:paraId="4DDB32B9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046D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Abmessungen Endschiene: H 90 mm x T 50 mm (exkl. Dichtungsband)</w:t>
            </w:r>
          </w:p>
        </w:tc>
      </w:tr>
      <w:tr w:rsidR="00594E91" w:rsidRPr="00E00ADF" w14:paraId="42AD9B0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5C40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    - Option: Abmessungen der Endschiene: H 60 mm x T 40 mm (exkl. Dichtungsband) bei einer Breite von (alle) Topfix ≤ 3000 mm (verfügbar solange der Vorrat reicht)</w:t>
            </w:r>
          </w:p>
        </w:tc>
      </w:tr>
      <w:tr w:rsidR="00594E91" w:rsidRPr="00E00ADF" w14:paraId="078B4F9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04F3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Spannsystem ist in der Endschiene verborgen. Um Kontaktgeräusche zwischen der Zugfeder und der Aluminium-endschiene zu vermeiden, wird an der Innenseite des Aluminiumprofils ein Dämpfungsstreifen geklebt.</w:t>
            </w:r>
          </w:p>
        </w:tc>
      </w:tr>
      <w:tr w:rsidR="00594E91" w:rsidRPr="00E00ADF" w14:paraId="498B679E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820B5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Sie wird mit Kunststoffendkappen versehen. Erhältlich in 4 Farben: schwarz, weiß, grau, cremeweiß</w:t>
            </w:r>
          </w:p>
        </w:tc>
      </w:tr>
      <w:tr w:rsidR="00594E91" w:rsidRPr="00594E91" w14:paraId="63C77825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2E42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Zum Abschluss mit der Fensterbank wird eine Kunststoff-Dichtungsband versehen. </w:t>
            </w:r>
            <w:r w:rsidRPr="00594E91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Erhältlich in 2 Farben: schwarz, grau</w:t>
            </w:r>
          </w:p>
        </w:tc>
      </w:tr>
      <w:tr w:rsidR="00594E91" w:rsidRPr="00594E91" w14:paraId="5759ACDE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9666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4E91" w:rsidRPr="00594E91" w14:paraId="56A212C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42E5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4E91" w:rsidRPr="00594E91" w14:paraId="5007B8A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9045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4E91" w:rsidRPr="00594E91" w14:paraId="0427E112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47420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Spannsystem </w:t>
            </w:r>
          </w:p>
        </w:tc>
      </w:tr>
      <w:tr w:rsidR="00594E91" w:rsidRPr="00E00ADF" w14:paraId="4C3BE1DE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2232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revolutionäre Spannsystem erzeugt eine Vorspannung mithilfe von Federn in der Endschiene.</w:t>
            </w:r>
          </w:p>
        </w:tc>
      </w:tr>
      <w:tr w:rsidR="00594E91" w:rsidRPr="00E00ADF" w14:paraId="4127AB16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4D2CC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Durch die Kombination mit unserer Technologie ist das Spannsystem einzigartig und das Tuch in jeder Position windfest.</w:t>
            </w:r>
          </w:p>
        </w:tc>
      </w:tr>
      <w:tr w:rsidR="00594E91" w:rsidRPr="00E00ADF" w14:paraId="58C1D585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B2FB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0ABAA295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933F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Farbe </w:t>
            </w:r>
          </w:p>
        </w:tc>
      </w:tr>
      <w:tr w:rsidR="00594E91" w:rsidRPr="00E00ADF" w14:paraId="41076694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BF58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sichtbaren Aluminiumprofile (Kassette, Seitenführungen und Endschiene) können in der gleichen Farbe wie die Fassade pulverbeschichtet (60-80 µm) oder eloxiert (20 µm) werden.</w:t>
            </w:r>
          </w:p>
        </w:tc>
      </w:tr>
      <w:tr w:rsidR="00594E91" w:rsidRPr="00E00ADF" w14:paraId="4B66119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7257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Seitenkonsolen (Gussaluminium) werden in der gleichen Farbe (60-80 µm) wie die Profile pulverbeschichtet.</w:t>
            </w:r>
          </w:p>
        </w:tc>
      </w:tr>
      <w:tr w:rsidR="00594E91" w:rsidRPr="00E00ADF" w14:paraId="50D52A9D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CA365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eloxierten Profilen (Kassette, Seitenführungen und Endschiene) werden die Seitenkonsolen in MAT 9006 lackiert.</w:t>
            </w:r>
          </w:p>
        </w:tc>
      </w:tr>
      <w:tr w:rsidR="00594E91" w:rsidRPr="00E00ADF" w14:paraId="0C0231AB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0A97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465AFBD2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83520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Bedienung </w:t>
            </w:r>
          </w:p>
        </w:tc>
      </w:tr>
      <w:tr w:rsidR="00594E91" w:rsidRPr="00E00ADF" w14:paraId="39863E26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B700C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Motorart ist vom gewählten Lüftungstyp abhängig:</w:t>
            </w:r>
          </w:p>
        </w:tc>
      </w:tr>
      <w:tr w:rsidR="00594E91" w:rsidRPr="00E00ADF" w14:paraId="36B41B04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AFDB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In Kombination mit 'Feste Moduln' und 'Rauchabzugslüftungs-moduln': mittels eines 24 V DC Rohrmotors, ohne Nothandbedienung.</w:t>
            </w:r>
          </w:p>
        </w:tc>
      </w:tr>
      <w:tr w:rsidR="00594E91" w:rsidRPr="00E00ADF" w14:paraId="7BE125E2" w14:textId="77777777" w:rsidTr="00594E91">
        <w:trPr>
          <w:trHeight w:val="40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D318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In Kombination mit 'Feste Moduln' und 'Komfortlüftung-moduln' (offenes System): mittels eines 230 V AC Rohrmotors mit Standard Motor Interface, ohne Nothandbedienung oder mittels eines 24 V DC Rohrmotors, ohne Nothandbedienung.</w:t>
            </w:r>
          </w:p>
        </w:tc>
      </w:tr>
      <w:tr w:rsidR="00594E91" w:rsidRPr="00E00ADF" w14:paraId="0774F1B9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75141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Nur in Kombination mit 'Feste Moduln': mittels eines 230 V AC Rohrmotors, ohne Nothandbedienung.</w:t>
            </w:r>
          </w:p>
        </w:tc>
      </w:tr>
      <w:tr w:rsidR="00594E91" w:rsidRPr="00E00ADF" w14:paraId="7AC74748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A0825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Wird mit UV-beständigem Kabel versehen.</w:t>
            </w:r>
          </w:p>
        </w:tc>
      </w:tr>
      <w:tr w:rsidR="00594E91" w:rsidRPr="00E00ADF" w14:paraId="7B154B4C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69F2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646BE4E4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6AD8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Elektrischer Anschluss </w:t>
            </w:r>
          </w:p>
        </w:tc>
      </w:tr>
      <w:tr w:rsidR="00594E91" w:rsidRPr="00E00ADF" w14:paraId="11D16A5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8D85F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elektrische Anschluss und die gesamte Verkabelung gehören zum Posten Elektrizität. Diese müssen vom Elektriker vorzunehmen und gehören nicht zum Posten Sonnenschutz.</w:t>
            </w:r>
          </w:p>
        </w:tc>
      </w:tr>
      <w:tr w:rsidR="00594E91" w:rsidRPr="00E00ADF" w14:paraId="4E4ECE2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8429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Ein Verteilerkasten ist erforderlich, um einen optimalen elektrischen Anschluss zwischen VELUX VMS und Topfix VMS zu gewährleisten.</w:t>
            </w:r>
          </w:p>
        </w:tc>
      </w:tr>
      <w:tr w:rsidR="00594E91" w:rsidRPr="00E00ADF" w14:paraId="70BB13AF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6A1D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Kabel können mithilfe einer wasserdichten Kabeldurchführung, die der Dicke des Eindeckrahmens entspricht, durch den Eindeckrahmen von VELUX VMS verlegt werden.</w:t>
            </w:r>
          </w:p>
        </w:tc>
      </w:tr>
      <w:tr w:rsidR="00594E91" w:rsidRPr="00E00ADF" w14:paraId="17B804D2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F2053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Es gibt ein spezielles Protokoll, von VELUX begutachtet, das man im Gebäudeverwaltungssystem verwenden kann.</w:t>
            </w:r>
          </w:p>
        </w:tc>
      </w:tr>
      <w:tr w:rsidR="00594E91" w:rsidRPr="00E00ADF" w14:paraId="7DF5E028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D98A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Wenn 230 V AC Rohrmotor mit Standard Motor Interface -&gt; Protokoll im Gebäudeverwaltungssystem integrieren</w:t>
            </w:r>
          </w:p>
        </w:tc>
      </w:tr>
      <w:tr w:rsidR="00594E91" w:rsidRPr="00E00ADF" w14:paraId="504CB75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5662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Wenn 24 V DC Rohrmotor -&gt; zu realisieren mittels Windowmaster FlexiSmoke Module (oder gleichwertig)</w:t>
            </w:r>
          </w:p>
        </w:tc>
      </w:tr>
      <w:tr w:rsidR="00594E91" w:rsidRPr="00E00ADF" w14:paraId="5F6ECD2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16D67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Gebäudeverwaltungssystem gehört nicht zum Posten Sonnenschutz.</w:t>
            </w:r>
          </w:p>
        </w:tc>
      </w:tr>
      <w:tr w:rsidR="00594E91" w:rsidRPr="00E00ADF" w14:paraId="409C478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0341E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72F65685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0DDB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594E91" w:rsidRPr="00E00ADF" w14:paraId="24EB1523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2307D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10 Jahre Garantie auf Lackierung der Aluminiumprofile.</w:t>
            </w:r>
          </w:p>
        </w:tc>
      </w:tr>
      <w:tr w:rsidR="00594E91" w:rsidRPr="00E00ADF" w14:paraId="524E7CD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69E94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7 Jahre Garantie auf die Windfest-Technologie:</w:t>
            </w:r>
          </w:p>
        </w:tc>
      </w:tr>
      <w:tr w:rsidR="00594E91" w:rsidRPr="00E00ADF" w14:paraId="1BCF026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72AB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Reißverschluss bleibt in der Seitenführung</w:t>
            </w:r>
          </w:p>
        </w:tc>
      </w:tr>
      <w:tr w:rsidR="00594E91" w:rsidRPr="00E00ADF" w14:paraId="2ADFEF26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B10C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Befestigung des Reißverschlusses am Tuch</w:t>
            </w:r>
          </w:p>
        </w:tc>
      </w:tr>
      <w:tr w:rsidR="00594E91" w:rsidRPr="00E00ADF" w14:paraId="7D8ACB7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64FA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594E91" w:rsidRPr="00E00ADF" w14:paraId="1604141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CF371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elektronische Steuerung (Somfy Automatisierung).</w:t>
            </w:r>
          </w:p>
        </w:tc>
      </w:tr>
      <w:tr w:rsidR="00594E91" w:rsidRPr="00E00ADF" w14:paraId="0D4384C5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3684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Tuchkollektion.</w:t>
            </w:r>
          </w:p>
        </w:tc>
      </w:tr>
      <w:tr w:rsidR="00594E91" w:rsidRPr="00E00ADF" w14:paraId="7DB9208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93668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594E91" w:rsidRPr="00E00ADF" w14:paraId="7D22BE1A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0BDE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 Identifizierung erfolgt über einen QR-Code, der in Reichweite (ohne Verwendung von Werkzeugen) platziert und mit einem Smartphone leicht gescannt werden kann.</w:t>
            </w:r>
          </w:p>
        </w:tc>
      </w:tr>
      <w:tr w:rsidR="00594E91" w:rsidRPr="00E00ADF" w14:paraId="1C2A21BD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3F491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594E91" w:rsidRPr="00E00ADF" w14:paraId="6992A1C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D18F1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6F09CE49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4388A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594E91" w:rsidRPr="00E00ADF" w14:paraId="1DCD9E55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BC3A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120 km/h in geschlossenem Zustand wenn H (Höhe der Montagefüßen) = 80 mm (EN 13561:2004+A1:2008 konform Windklasse 3)*.</w:t>
            </w:r>
          </w:p>
        </w:tc>
      </w:tr>
      <w:tr w:rsidR="00594E91" w:rsidRPr="00E00ADF" w14:paraId="5467A0AE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FF359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* Windtunnel Testbericht von 'Von Karman Institut' (n° EAR0852 - 2009-07) (B 2000 mm x A 2000 mm)</w:t>
            </w:r>
          </w:p>
        </w:tc>
      </w:tr>
      <w:tr w:rsidR="00594E91" w:rsidRPr="00E00ADF" w14:paraId="6844A1B7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C1D1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80 km/h in geschlossenem Zustand wenn H (Höhe der Montagefüßen) = 160 mm (EN 13561:2004+A1:2008 konform Windklasse 3).</w:t>
            </w:r>
          </w:p>
        </w:tc>
      </w:tr>
      <w:tr w:rsidR="00594E91" w:rsidRPr="00E00ADF" w14:paraId="209DB040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CE9AF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4E91" w:rsidRPr="00594E91" w14:paraId="17EB8405" w14:textId="77777777" w:rsidTr="00594E9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F3A4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und Zertifikate </w:t>
            </w:r>
          </w:p>
        </w:tc>
      </w:tr>
      <w:tr w:rsidR="00594E91" w:rsidRPr="00E00ADF" w14:paraId="160ED005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47F92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Dieses Produkt wurde gemäß folgender Normen hergestellt, entspricht folgender Normen und/oder wurde gemäß folgenden Normen geprüft: EN 13561</w:t>
            </w:r>
          </w:p>
        </w:tc>
      </w:tr>
      <w:tr w:rsidR="00594E91" w:rsidRPr="00594E91" w14:paraId="604C59C2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F0A56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Referenzen und Zertifikate:</w:t>
            </w:r>
          </w:p>
        </w:tc>
      </w:tr>
      <w:tr w:rsidR="00594E91" w:rsidRPr="00594E91" w14:paraId="18215721" w14:textId="77777777" w:rsidTr="00594E91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C637B" w14:textId="77777777" w:rsidR="00594E91" w:rsidRPr="00594E91" w:rsidRDefault="00594E91" w:rsidP="00594E9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4E91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Leistungsserklärung: DoP-201409-F012</w:t>
            </w:r>
          </w:p>
        </w:tc>
      </w:tr>
    </w:tbl>
    <w:p w14:paraId="74E3A63A" w14:textId="77777777" w:rsidR="00F24520" w:rsidRPr="006A0A44" w:rsidRDefault="00F24520">
      <w:pPr>
        <w:rPr>
          <w:sz w:val="20"/>
          <w:szCs w:val="20"/>
          <w:lang w:val="en-US"/>
        </w:rPr>
      </w:pPr>
    </w:p>
    <w:sectPr w:rsidR="00F24520" w:rsidRPr="006A0A4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0413C1"/>
    <w:rsid w:val="003B51D2"/>
    <w:rsid w:val="00594E91"/>
    <w:rsid w:val="0059646F"/>
    <w:rsid w:val="00607D93"/>
    <w:rsid w:val="006640AB"/>
    <w:rsid w:val="006A0A44"/>
    <w:rsid w:val="007A2316"/>
    <w:rsid w:val="008155AF"/>
    <w:rsid w:val="0087046A"/>
    <w:rsid w:val="009E5A03"/>
    <w:rsid w:val="00AB47ED"/>
    <w:rsid w:val="00AE0E02"/>
    <w:rsid w:val="00C05ECA"/>
    <w:rsid w:val="00D57754"/>
    <w:rsid w:val="00D872AC"/>
    <w:rsid w:val="00E00ADF"/>
    <w:rsid w:val="00F20D33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0A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2024-03-08T10:04:00Z</dcterms:created>
  <dcterms:modified xsi:type="dcterms:W3CDTF">2025-03-07T14:27:00Z</dcterms:modified>
</cp:coreProperties>
</file>